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70"/>
        <w:gridCol w:w="3634"/>
      </w:tblGrid>
      <w:tr w:rsidR="00567801" w:rsidRPr="00567801" w14:paraId="2BBCF67B" w14:textId="77777777" w:rsidTr="008B353A">
        <w:trPr>
          <w:cantSplit/>
          <w:trHeight w:hRule="exact" w:val="1943"/>
          <w:jc w:val="center"/>
        </w:trPr>
        <w:tc>
          <w:tcPr>
            <w:tcW w:w="5670" w:type="dxa"/>
            <w:vMerge w:val="restart"/>
            <w:tcBorders>
              <w:top w:val="nil"/>
              <w:left w:val="nil"/>
              <w:right w:val="nil"/>
            </w:tcBorders>
          </w:tcPr>
          <w:p w14:paraId="7EC95B79" w14:textId="77777777" w:rsidR="00A51E76" w:rsidRPr="00C95A82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 w:rsidRPr="00C95A82">
              <w:rPr>
                <w:b/>
                <w:bCs/>
                <w:sz w:val="104"/>
                <w:szCs w:val="104"/>
              </w:rPr>
              <w:t>SPSPSPSP</w:t>
            </w:r>
          </w:p>
          <w:p w14:paraId="0DC7277F" w14:textId="77777777" w:rsidR="00A51E76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SPSPSPS</w:t>
            </w:r>
          </w:p>
          <w:p w14:paraId="2C42F467" w14:textId="77777777" w:rsidR="00A51E76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SPSPSP</w:t>
            </w:r>
          </w:p>
          <w:p w14:paraId="1FA6CEEA" w14:textId="77777777" w:rsidR="00A51E76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noProof/>
                <w:sz w:val="104"/>
                <w:szCs w:val="104"/>
              </w:rPr>
              <w:t>SPSPS</w:t>
            </w:r>
          </w:p>
          <w:p w14:paraId="5D5CA306" w14:textId="77777777" w:rsidR="00A51E76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SPSP</w:t>
            </w:r>
          </w:p>
          <w:p w14:paraId="45E709FA" w14:textId="77777777" w:rsidR="00A51E76" w:rsidRDefault="00A51E76" w:rsidP="00A51E76">
            <w:pPr>
              <w:spacing w:line="980" w:lineRule="exact"/>
              <w:rPr>
                <w:rFonts w:cs="Arial"/>
                <w:b/>
                <w:sz w:val="104"/>
                <w:szCs w:val="104"/>
              </w:rPr>
            </w:pPr>
            <w:r>
              <w:rPr>
                <w:rFonts w:cs="Arial"/>
                <w:b/>
                <w:sz w:val="104"/>
                <w:szCs w:val="104"/>
              </w:rPr>
              <w:t>SPS</w:t>
            </w:r>
          </w:p>
          <w:p w14:paraId="4B768BC5" w14:textId="77777777" w:rsidR="00A51E76" w:rsidRPr="00EF5B19" w:rsidRDefault="00A51E76" w:rsidP="00A51E76">
            <w:pPr>
              <w:spacing w:line="980" w:lineRule="exact"/>
              <w:rPr>
                <w:rFonts w:cs="Arial"/>
                <w:b/>
                <w:sz w:val="56"/>
                <w:szCs w:val="56"/>
              </w:rPr>
            </w:pPr>
          </w:p>
          <w:p w14:paraId="6A111287" w14:textId="77777777" w:rsidR="006002F6" w:rsidRPr="00567801" w:rsidRDefault="006002F6">
            <w:pPr>
              <w:pStyle w:val="aa"/>
              <w:spacing w:beforeLines="50" w:before="120" w:line="166" w:lineRule="auto"/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</w:pPr>
            <w:r w:rsidRPr="00567801">
              <w:rPr>
                <w:rFonts w:ascii="Arial" w:hAnsi="Arial" w:cs="Arial"/>
                <w:b/>
                <w:bCs/>
                <w:color w:val="auto"/>
                <w:w w:val="95"/>
                <w:sz w:val="90"/>
                <w:szCs w:val="90"/>
              </w:rPr>
              <w:t>S</w:t>
            </w:r>
          </w:p>
        </w:tc>
        <w:tc>
          <w:tcPr>
            <w:tcW w:w="3634" w:type="dxa"/>
            <w:tcBorders>
              <w:top w:val="nil"/>
              <w:left w:val="nil"/>
              <w:bottom w:val="nil"/>
              <w:right w:val="nil"/>
            </w:tcBorders>
          </w:tcPr>
          <w:p w14:paraId="2C00C685" w14:textId="5443A614" w:rsidR="006002F6" w:rsidRPr="00567801" w:rsidRDefault="00023DC2">
            <w:pPr>
              <w:pStyle w:val="aa"/>
              <w:tabs>
                <w:tab w:val="left" w:pos="3276"/>
              </w:tabs>
              <w:spacing w:line="185" w:lineRule="auto"/>
              <w:jc w:val="right"/>
              <w:rPr>
                <w:color w:val="auto"/>
                <w:sz w:val="32"/>
                <w:szCs w:val="28"/>
              </w:rPr>
            </w:pPr>
            <w:r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SPS-</w:t>
            </w:r>
            <w:r w:rsidR="002F3E0C"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F</w:t>
            </w:r>
            <w:r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 xml:space="preserve"> K</w:t>
            </w:r>
            <w:r w:rsidR="002F3E0C"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OCED</w:t>
            </w:r>
            <w:r w:rsidR="008B353A"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 xml:space="preserve"> 00</w:t>
            </w:r>
            <w:r w:rsidR="002F3E0C"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12</w:t>
            </w:r>
            <w:r w:rsidR="008B353A" w:rsidRPr="00567801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-</w:t>
            </w:r>
            <w:r w:rsidR="00EB4B7A">
              <w:rPr>
                <w:rFonts w:ascii="Arial" w:hAnsi="Arial"/>
                <w:color w:val="auto"/>
                <w:spacing w:val="-21"/>
                <w:sz w:val="32"/>
                <w:szCs w:val="32"/>
              </w:rPr>
              <w:t>7400</w:t>
            </w:r>
          </w:p>
          <w:p w14:paraId="34CCB15C" w14:textId="77777777" w:rsidR="006002F6" w:rsidRPr="00567801" w:rsidRDefault="006002F6">
            <w:pPr>
              <w:pStyle w:val="aa"/>
              <w:wordWrap/>
              <w:spacing w:line="185" w:lineRule="auto"/>
              <w:jc w:val="right"/>
              <w:rPr>
                <w:color w:val="auto"/>
                <w:sz w:val="28"/>
                <w:szCs w:val="28"/>
              </w:rPr>
            </w:pPr>
          </w:p>
        </w:tc>
      </w:tr>
      <w:tr w:rsidR="00567801" w:rsidRPr="00567801" w14:paraId="098945BE" w14:textId="77777777" w:rsidTr="008B353A">
        <w:trPr>
          <w:cantSplit/>
          <w:trHeight w:hRule="exact" w:val="4901"/>
          <w:jc w:val="center"/>
        </w:trPr>
        <w:tc>
          <w:tcPr>
            <w:tcW w:w="5670" w:type="dxa"/>
            <w:vMerge/>
            <w:tcBorders>
              <w:left w:val="nil"/>
              <w:bottom w:val="nil"/>
              <w:right w:val="nil"/>
            </w:tcBorders>
          </w:tcPr>
          <w:p w14:paraId="0B48A148" w14:textId="77777777" w:rsidR="006002F6" w:rsidRPr="00567801" w:rsidRDefault="006002F6">
            <w:pPr>
              <w:pStyle w:val="aa"/>
              <w:wordWrap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36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FFD67" w14:textId="514C0FAF" w:rsidR="006002F6" w:rsidRPr="00567801" w:rsidRDefault="002303D6">
            <w:pPr>
              <w:pStyle w:val="aa"/>
              <w:wordWrap/>
              <w:jc w:val="center"/>
              <w:rPr>
                <w:color w:val="auto"/>
                <w:sz w:val="28"/>
                <w:szCs w:val="28"/>
              </w:rPr>
            </w:pPr>
            <w:r w:rsidRPr="00567801">
              <w:rPr>
                <w:rFonts w:eastAsia="돋움" w:hint="eastAsia"/>
                <w:b/>
                <w:noProof/>
                <w:color w:val="auto"/>
                <w:spacing w:val="-10"/>
                <w:sz w:val="104"/>
              </w:rPr>
              <w:drawing>
                <wp:anchor distT="0" distB="0" distL="114300" distR="114300" simplePos="0" relativeHeight="251666944" behindDoc="0" locked="0" layoutInCell="1" allowOverlap="1" wp14:anchorId="523D6B2D" wp14:editId="7A294E00">
                  <wp:simplePos x="0" y="0"/>
                  <wp:positionH relativeFrom="column">
                    <wp:posOffset>-1247775</wp:posOffset>
                  </wp:positionH>
                  <wp:positionV relativeFrom="paragraph">
                    <wp:posOffset>1482090</wp:posOffset>
                  </wp:positionV>
                  <wp:extent cx="3524250" cy="1451610"/>
                  <wp:effectExtent l="0" t="0" r="0" b="0"/>
                  <wp:wrapNone/>
                  <wp:docPr id="596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1451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67801" w:rsidRPr="00567801" w14:paraId="482D92EF" w14:textId="77777777">
        <w:trPr>
          <w:cantSplit/>
          <w:trHeight w:val="4837"/>
          <w:jc w:val="center"/>
        </w:trPr>
        <w:tc>
          <w:tcPr>
            <w:tcW w:w="9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623" w:type="dxa"/>
              <w:tblInd w:w="791" w:type="dxa"/>
              <w:tblLayout w:type="fixed"/>
              <w:tblLook w:val="01E0" w:firstRow="1" w:lastRow="1" w:firstColumn="1" w:lastColumn="1" w:noHBand="0" w:noVBand="0"/>
            </w:tblPr>
            <w:tblGrid>
              <w:gridCol w:w="8623"/>
            </w:tblGrid>
            <w:tr w:rsidR="00567801" w:rsidRPr="00567801" w14:paraId="656C2823" w14:textId="77777777" w:rsidTr="003B1B67">
              <w:trPr>
                <w:trHeight w:val="666"/>
              </w:trPr>
              <w:tc>
                <w:tcPr>
                  <w:tcW w:w="8623" w:type="dxa"/>
                </w:tcPr>
                <w:p w14:paraId="72453E19" w14:textId="2AA9032A" w:rsidR="006002F6" w:rsidRPr="00567801" w:rsidRDefault="006002F6" w:rsidP="003B1B67">
                  <w:pPr>
                    <w:pStyle w:val="aa"/>
                    <w:tabs>
                      <w:tab w:val="left" w:pos="5028"/>
                    </w:tabs>
                    <w:spacing w:before="56"/>
                    <w:jc w:val="right"/>
                    <w:rPr>
                      <w:rFonts w:ascii="돋움" w:eastAsia="돋움" w:hAnsi="돋움"/>
                      <w:b/>
                      <w:color w:val="auto"/>
                      <w:w w:val="60"/>
                      <w:sz w:val="62"/>
                      <w:szCs w:val="62"/>
                    </w:rPr>
                  </w:pPr>
                  <w:r w:rsidRPr="00567801">
                    <w:rPr>
                      <w:rFonts w:ascii="돋움" w:eastAsia="돋움" w:hAnsi="돋움"/>
                      <w:b/>
                      <w:bCs/>
                      <w:color w:val="auto"/>
                      <w:sz w:val="62"/>
                      <w:szCs w:val="62"/>
                    </w:rPr>
                    <w:fldChar w:fldCharType="begin"/>
                  </w:r>
                  <w:r w:rsidRPr="00567801">
                    <w:rPr>
                      <w:rFonts w:ascii="돋움" w:eastAsia="돋움" w:hAnsi="돋움"/>
                      <w:b/>
                      <w:bCs/>
                      <w:color w:val="auto"/>
                      <w:sz w:val="62"/>
                      <w:szCs w:val="62"/>
                    </w:rPr>
                    <w:instrText xml:space="preserve"> </w:instrText>
                  </w:r>
                  <w:r w:rsidRPr="00567801">
                    <w:rPr>
                      <w:rFonts w:ascii="돋움" w:eastAsia="돋움" w:hAnsi="돋움" w:hint="eastAsia"/>
                      <w:b/>
                      <w:bCs/>
                      <w:color w:val="auto"/>
                      <w:sz w:val="62"/>
                      <w:szCs w:val="62"/>
                    </w:rPr>
                    <w:instrText>DOCPROPERTY  KSMark  \* MERGEFORMAT</w:instrText>
                  </w:r>
                  <w:r w:rsidRPr="00567801">
                    <w:rPr>
                      <w:rFonts w:ascii="돋움" w:eastAsia="돋움" w:hAnsi="돋움"/>
                      <w:b/>
                      <w:bCs/>
                      <w:color w:val="auto"/>
                      <w:sz w:val="62"/>
                      <w:szCs w:val="62"/>
                    </w:rPr>
                    <w:instrText xml:space="preserve"> </w:instrText>
                  </w:r>
                  <w:r w:rsidRPr="00567801">
                    <w:rPr>
                      <w:rFonts w:ascii="돋움" w:eastAsia="돋움" w:hAnsi="돋움"/>
                      <w:b/>
                      <w:bCs/>
                      <w:color w:val="auto"/>
                      <w:sz w:val="62"/>
                      <w:szCs w:val="62"/>
                    </w:rPr>
                    <w:fldChar w:fldCharType="end"/>
                  </w:r>
                  <w:proofErr w:type="spellStart"/>
                  <w:r w:rsidR="002F3E0C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>교량받침용</w:t>
                  </w:r>
                  <w:proofErr w:type="spellEnd"/>
                  <w:r w:rsidR="002F3E0C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 xml:space="preserve"> </w:t>
                  </w:r>
                  <w:r w:rsidR="007E3EE9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>미끄럼</w:t>
                  </w:r>
                  <w:r w:rsidR="002F3E0C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>재의</w:t>
                  </w:r>
                  <w:r w:rsidR="00CB16A3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 xml:space="preserve"> </w:t>
                  </w:r>
                  <w:r w:rsidR="005B6F93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 xml:space="preserve">정적 </w:t>
                  </w:r>
                  <w:r w:rsidR="009E6A2C">
                    <w:rPr>
                      <w:rFonts w:ascii="돋움" w:eastAsia="돋움" w:hAnsi="돋움"/>
                      <w:b/>
                      <w:color w:val="auto"/>
                      <w:w w:val="60"/>
                      <w:sz w:val="62"/>
                      <w:szCs w:val="62"/>
                    </w:rPr>
                    <w:t xml:space="preserve">마찰 </w:t>
                  </w:r>
                  <w:r w:rsidR="00CB16A3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 xml:space="preserve">시험방법 </w:t>
                  </w:r>
                  <w:r w:rsidR="006266C4" w:rsidRPr="00567801">
                    <w:rPr>
                      <w:rFonts w:ascii="돋움" w:eastAsia="돋움" w:hAnsi="돋움" w:hint="eastAsia"/>
                      <w:b/>
                      <w:color w:val="auto"/>
                      <w:w w:val="60"/>
                      <w:sz w:val="62"/>
                      <w:szCs w:val="62"/>
                    </w:rPr>
                    <w:t xml:space="preserve"> </w:t>
                  </w:r>
                </w:p>
              </w:tc>
            </w:tr>
          </w:tbl>
          <w:p w14:paraId="014CA5A7" w14:textId="5A463302" w:rsidR="006002F6" w:rsidRDefault="002303D6">
            <w:pPr>
              <w:pStyle w:val="aa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</w:pPr>
            <w:r w:rsidRPr="00567801">
              <w:rPr>
                <w:rFonts w:ascii="Arial" w:hAnsi="Arial" w:cs="Arial" w:hint="eastAsia"/>
                <w:color w:val="auto"/>
                <w:spacing w:val="-21"/>
                <w:sz w:val="44"/>
                <w:szCs w:val="44"/>
              </w:rPr>
              <w:t>S</w:t>
            </w:r>
            <w:r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PS-</w:t>
            </w:r>
            <w:r w:rsidR="002F3E0C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F</w:t>
            </w:r>
            <w:r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 K</w:t>
            </w:r>
            <w:r w:rsidR="002F3E0C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OCED</w:t>
            </w:r>
            <w:r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 xml:space="preserve"> </w:t>
            </w:r>
            <w:r w:rsidR="006002F6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instrText xml:space="preserve"> DOCPROPERTY  DocNoPart  \* MERGEFORMAT </w:instrText>
            </w:r>
            <w:r w:rsidR="006002F6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fldChar w:fldCharType="separate"/>
            </w:r>
            <w:r w:rsidR="006002F6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00</w:t>
            </w:r>
            <w:r w:rsidR="002F3E0C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12</w:t>
            </w:r>
            <w:r w:rsidR="006002F6"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fldChar w:fldCharType="end"/>
            </w:r>
            <w:r w:rsidRPr="00567801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-</w:t>
            </w:r>
            <w:r w:rsidR="00136688">
              <w:rPr>
                <w:rFonts w:ascii="Arial" w:hAnsi="Arial" w:cs="Arial"/>
                <w:color w:val="auto"/>
                <w:spacing w:val="-21"/>
                <w:sz w:val="44"/>
                <w:szCs w:val="44"/>
              </w:rPr>
              <w:t>7400</w:t>
            </w:r>
            <w:r w:rsidR="0023001D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  <w:lang w:val="en-GB"/>
              </w:rPr>
              <w:t>:</w: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IF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"NCKnd"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= 1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>DOCPROPERTY "NewYear" \* MERGEFORMAT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IF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DOCPROPERTY "NCKnd"  \* MERGEFORMAT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= 2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begin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 xml:space="preserve"> DOCPROPERTY "ChgYear"  \* MERGEFORMAT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instrText>2008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  <w:r w:rsidR="006002F6" w:rsidRPr="00567801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instrText xml:space="preserve"> </w:instrTex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separate"/>
            </w:r>
            <w:r w:rsidR="006002F6" w:rsidRPr="00567801">
              <w:rPr>
                <w:rFonts w:ascii="Arial" w:hAnsi="Arial" w:cs="Arial"/>
                <w:noProof/>
                <w:color w:val="auto"/>
                <w:position w:val="4"/>
                <w:sz w:val="32"/>
                <w:szCs w:val="28"/>
              </w:rPr>
              <w:t>20</w:t>
            </w:r>
            <w:r w:rsidR="006D1D83">
              <w:rPr>
                <w:rFonts w:ascii="Arial" w:hAnsi="Arial" w:cs="Arial"/>
                <w:noProof/>
                <w:color w:val="auto"/>
                <w:position w:val="4"/>
                <w:sz w:val="32"/>
                <w:szCs w:val="28"/>
              </w:rPr>
              <w:t>20</w:t>
            </w:r>
            <w:r w:rsidR="006002F6" w:rsidRPr="00567801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fldChar w:fldCharType="end"/>
            </w:r>
          </w:p>
          <w:p w14:paraId="5DB13FAE" w14:textId="62983D3C" w:rsidR="00EF5B19" w:rsidRPr="00681AB6" w:rsidRDefault="00EF5B19">
            <w:pPr>
              <w:pStyle w:val="aa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</w:pPr>
            <w:r w:rsidRPr="00681AB6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t>(</w:t>
            </w:r>
            <w:r w:rsidRPr="00681AB6">
              <w:rPr>
                <w:rFonts w:ascii="Arial" w:hAnsi="Arial" w:cs="Arial"/>
                <w:color w:val="auto"/>
                <w:position w:val="4"/>
                <w:sz w:val="32"/>
                <w:szCs w:val="28"/>
              </w:rPr>
              <w:t xml:space="preserve">2023 </w:t>
            </w:r>
            <w:r w:rsidRPr="00681AB6">
              <w:rPr>
                <w:rFonts w:eastAsia="돋움" w:cs="Arial"/>
                <w:color w:val="auto"/>
                <w:sz w:val="32"/>
                <w:szCs w:val="32"/>
              </w:rPr>
              <w:t>확인</w:t>
            </w:r>
            <w:r w:rsidRPr="00681AB6">
              <w:rPr>
                <w:rFonts w:ascii="Arial" w:hAnsi="Arial" w:cs="Arial" w:hint="eastAsia"/>
                <w:color w:val="auto"/>
                <w:position w:val="4"/>
                <w:sz w:val="32"/>
                <w:szCs w:val="28"/>
              </w:rPr>
              <w:t>)</w:t>
            </w:r>
          </w:p>
          <w:p w14:paraId="747BB076" w14:textId="77777777" w:rsidR="006C7DB4" w:rsidRPr="00567801" w:rsidRDefault="006C7DB4" w:rsidP="0079748C">
            <w:pPr>
              <w:pStyle w:val="aa"/>
              <w:tabs>
                <w:tab w:val="left" w:pos="5028"/>
              </w:tabs>
              <w:spacing w:before="56"/>
              <w:ind w:rightChars="50" w:right="100"/>
              <w:jc w:val="right"/>
              <w:rPr>
                <w:rFonts w:ascii="돋움" w:eastAsia="돋움" w:hAnsi="돋움"/>
                <w:b/>
                <w:color w:val="auto"/>
                <w:sz w:val="16"/>
                <w:szCs w:val="16"/>
                <w:lang w:val="en-GB"/>
              </w:rPr>
            </w:pPr>
          </w:p>
        </w:tc>
      </w:tr>
      <w:tr w:rsidR="006002F6" w:rsidRPr="00567801" w14:paraId="513FB01E" w14:textId="77777777">
        <w:trPr>
          <w:trHeight w:hRule="exact" w:val="1632"/>
          <w:jc w:val="center"/>
        </w:trPr>
        <w:tc>
          <w:tcPr>
            <w:tcW w:w="9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6AA7C7" w14:textId="1B1098BE" w:rsidR="006002F6" w:rsidRPr="00567801" w:rsidRDefault="002F3E0C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color w:val="auto"/>
                <w:sz w:val="48"/>
                <w:szCs w:val="36"/>
              </w:rPr>
            </w:pPr>
            <w:proofErr w:type="spellStart"/>
            <w:r w:rsidRPr="00567801">
              <w:rPr>
                <w:rFonts w:ascii="바탕" w:hAnsi="바탕" w:hint="eastAsia"/>
                <w:b/>
                <w:bCs/>
                <w:color w:val="auto"/>
                <w:w w:val="90"/>
                <w:sz w:val="48"/>
                <w:szCs w:val="36"/>
              </w:rPr>
              <w:t>국토교통연구인프라운영원</w:t>
            </w:r>
            <w:proofErr w:type="spellEnd"/>
          </w:p>
          <w:p w14:paraId="71B345AC" w14:textId="28D9BD13" w:rsidR="006002F6" w:rsidRPr="00567801" w:rsidRDefault="006002F6" w:rsidP="008D111E">
            <w:pPr>
              <w:keepNext/>
              <w:wordWrap/>
              <w:adjustRightInd w:val="0"/>
              <w:spacing w:line="300" w:lineRule="auto"/>
              <w:ind w:leftChars="2720" w:left="5440"/>
              <w:jc w:val="right"/>
              <w:rPr>
                <w:rFonts w:eastAsia="돋움" w:cs="Arial"/>
                <w:b/>
                <w:sz w:val="24"/>
                <w:szCs w:val="24"/>
              </w:rPr>
            </w:pP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"NewYear"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0000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="00CA3A37">
              <w:rPr>
                <w:rFonts w:eastAsia="돋움" w:cs="Arial"/>
                <w:b/>
                <w:spacing w:val="9"/>
                <w:sz w:val="24"/>
                <w:szCs w:val="24"/>
              </w:rPr>
              <w:t>2020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>년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136688">
              <w:rPr>
                <w:rFonts w:eastAsia="돋움" w:cs="Arial"/>
                <w:b/>
                <w:spacing w:val="9"/>
                <w:sz w:val="24"/>
                <w:szCs w:val="24"/>
              </w:rPr>
              <w:t>6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"NewMonth"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>월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136688">
              <w:rPr>
                <w:rFonts w:eastAsia="돋움" w:cs="Arial"/>
                <w:b/>
                <w:spacing w:val="9"/>
                <w:sz w:val="24"/>
                <w:szCs w:val="24"/>
              </w:rPr>
              <w:t>2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IF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2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= 1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begin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 xml:space="preserve"> DOCPROPERTY "NewDay"  \* MERGEFORMAT 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separate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instrText>00</w:instrTex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fldChar w:fldCharType="end"/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>일</w:t>
            </w:r>
            <w:r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 xml:space="preserve"> </w:t>
            </w:r>
            <w:r w:rsidR="003B0AD5" w:rsidRPr="00567801">
              <w:rPr>
                <w:rFonts w:eastAsia="돋움" w:cs="Arial"/>
                <w:b/>
                <w:spacing w:val="9"/>
                <w:sz w:val="24"/>
                <w:szCs w:val="24"/>
              </w:rPr>
              <w:t>제정</w:t>
            </w:r>
          </w:p>
          <w:p w14:paraId="0584C329" w14:textId="77777777" w:rsidR="006002F6" w:rsidRPr="00567801" w:rsidRDefault="00573B9F" w:rsidP="00573B9F">
            <w:pPr>
              <w:pStyle w:val="aa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276" w:lineRule="auto"/>
              <w:jc w:val="right"/>
              <w:rPr>
                <w:b/>
                <w:bCs/>
                <w:color w:val="auto"/>
                <w:sz w:val="24"/>
                <w:szCs w:val="22"/>
              </w:rPr>
            </w:pPr>
            <w:r w:rsidRPr="00567801">
              <w:rPr>
                <w:b/>
                <w:bCs/>
                <w:color w:val="auto"/>
                <w:sz w:val="24"/>
                <w:szCs w:val="22"/>
              </w:rPr>
              <w:t xml:space="preserve"> </w:t>
            </w:r>
          </w:p>
        </w:tc>
      </w:tr>
    </w:tbl>
    <w:p w14:paraId="26EF845F" w14:textId="77777777" w:rsidR="006002F6" w:rsidRPr="00567801" w:rsidRDefault="006002F6">
      <w:pPr>
        <w:pStyle w:val="ab"/>
        <w:tabs>
          <w:tab w:val="left" w:pos="8100"/>
        </w:tabs>
        <w:snapToGrid w:val="0"/>
        <w:spacing w:line="240" w:lineRule="auto"/>
        <w:rPr>
          <w:rFonts w:ascii="돋움" w:hAnsi="돋움"/>
        </w:rPr>
        <w:sectPr w:rsidR="006002F6" w:rsidRPr="00567801">
          <w:headerReference w:type="even" r:id="rId9"/>
          <w:headerReference w:type="default" r:id="rId10"/>
          <w:footerReference w:type="even" r:id="rId11"/>
          <w:footerReference w:type="default" r:id="rId12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bookmarkStart w:id="0" w:name="표지2"/>
      <w:bookmarkEnd w:id="0"/>
    </w:p>
    <w:p w14:paraId="4DB6027C" w14:textId="5156A561" w:rsidR="006002F6" w:rsidRPr="00567801" w:rsidRDefault="006002F6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proofErr w:type="gramStart"/>
      <w:r w:rsidRPr="00567801">
        <w:rPr>
          <w:rFonts w:ascii="돋움" w:eastAsia="돋움" w:hAnsi="돋움" w:hint="eastAsia"/>
          <w:b/>
        </w:rPr>
        <w:lastRenderedPageBreak/>
        <w:t>심  의</w:t>
      </w:r>
      <w:proofErr w:type="gramEnd"/>
      <w:r w:rsidRPr="00567801">
        <w:rPr>
          <w:rFonts w:ascii="돋움" w:eastAsia="돋움" w:hAnsi="돋움" w:hint="eastAsia"/>
          <w:b/>
        </w:rPr>
        <w:t xml:space="preserve"> :</w:t>
      </w:r>
      <w:r w:rsidRPr="00681AB6">
        <w:rPr>
          <w:rFonts w:ascii="돋움" w:eastAsia="돋움" w:hAnsi="돋움" w:hint="eastAsia"/>
          <w:b/>
        </w:rPr>
        <w:t xml:space="preserve"> </w:t>
      </w:r>
      <w:proofErr w:type="spellStart"/>
      <w:r w:rsidR="00EF5B19" w:rsidRPr="00681AB6">
        <w:rPr>
          <w:rFonts w:ascii="돋움" w:eastAsia="돋움" w:hAnsi="돋움" w:hint="eastAsia"/>
          <w:b/>
        </w:rPr>
        <w:t>국토교통연구인프라운영원</w:t>
      </w:r>
      <w:proofErr w:type="spellEnd"/>
      <w:r w:rsidR="00EF5B19" w:rsidRPr="00681AB6">
        <w:rPr>
          <w:rFonts w:ascii="돋움" w:eastAsia="돋움" w:hAnsi="돋움" w:hint="eastAsia"/>
          <w:b/>
        </w:rPr>
        <w:t xml:space="preserve"> </w:t>
      </w:r>
      <w:r w:rsidR="00741330" w:rsidRPr="00567801">
        <w:rPr>
          <w:rFonts w:ascii="돋움" w:eastAsia="돋움" w:hAnsi="돋움"/>
          <w:b/>
        </w:rPr>
        <w:t>단체표준</w:t>
      </w:r>
      <w:r w:rsidR="00741330" w:rsidRPr="00567801">
        <w:rPr>
          <w:rFonts w:ascii="돋움" w:eastAsia="돋움" w:hAnsi="돋움" w:hint="eastAsia"/>
          <w:b/>
        </w:rPr>
        <w:t>심</w:t>
      </w:r>
      <w:r w:rsidR="00295B47" w:rsidRPr="00567801">
        <w:rPr>
          <w:rFonts w:ascii="돋움" w:eastAsia="돋움" w:hAnsi="돋움" w:hint="eastAsia"/>
          <w:b/>
        </w:rPr>
        <w:t>사위원</w:t>
      </w:r>
      <w:r w:rsidR="00741330" w:rsidRPr="00567801">
        <w:rPr>
          <w:rFonts w:ascii="돋움" w:eastAsia="돋움" w:hAnsi="돋움" w:hint="eastAsia"/>
          <w:b/>
        </w:rPr>
        <w:t>회</w:t>
      </w:r>
    </w:p>
    <w:p w14:paraId="5A8A1DF2" w14:textId="77777777" w:rsidR="006002F6" w:rsidRPr="00567801" w:rsidRDefault="006002F6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6"/>
        <w:gridCol w:w="297"/>
        <w:gridCol w:w="1029"/>
        <w:gridCol w:w="239"/>
        <w:gridCol w:w="4070"/>
        <w:gridCol w:w="391"/>
        <w:gridCol w:w="1433"/>
        <w:gridCol w:w="406"/>
      </w:tblGrid>
      <w:tr w:rsidR="00567801" w:rsidRPr="00567801" w14:paraId="2C38A02D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7FABB104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78B2DA10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0064A282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2FBB1118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368BA495" w14:textId="77777777" w:rsidR="00CC0303" w:rsidRPr="00567801" w:rsidRDefault="00CC0303" w:rsidP="00CC0303">
            <w:pPr>
              <w:pStyle w:val="aa"/>
              <w:ind w:firstLineChars="200" w:firstLine="400"/>
              <w:rPr>
                <w:rFonts w:ascii="바탕" w:hAnsi="바탕"/>
                <w:color w:val="auto"/>
                <w:sz w:val="20"/>
              </w:rPr>
            </w:pPr>
            <w:proofErr w:type="gramStart"/>
            <w:r w:rsidRPr="00567801">
              <w:rPr>
                <w:rFonts w:ascii="바탕" w:hAnsi="바탕" w:hint="eastAsia"/>
                <w:color w:val="auto"/>
                <w:sz w:val="20"/>
              </w:rPr>
              <w:t>근  무</w:t>
            </w:r>
            <w:proofErr w:type="gramEnd"/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  처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2635A858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738804FE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443479FC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</w:tr>
      <w:tr w:rsidR="00567801" w:rsidRPr="00567801" w14:paraId="42248E91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136599D8" w14:textId="1D91E524" w:rsidR="00E7271C" w:rsidRPr="00567801" w:rsidRDefault="00E7271C" w:rsidP="00E7271C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(위원장)</w:t>
            </w:r>
            <w:r w:rsidRPr="00567801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59" w:type="pct"/>
            <w:shd w:val="clear" w:color="auto" w:fill="auto"/>
            <w:vAlign w:val="center"/>
          </w:tcPr>
          <w:p w14:paraId="3BCBAF7D" w14:textId="77777777" w:rsidR="00E7271C" w:rsidRPr="00567801" w:rsidRDefault="00E7271C" w:rsidP="00E7271C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101814D9" w14:textId="2C59E10C" w:rsidR="00E7271C" w:rsidRPr="00567801" w:rsidRDefault="00E7271C" w:rsidP="00E7271C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정 철 헌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06E4726C" w14:textId="77777777" w:rsidR="00E7271C" w:rsidRPr="00567801" w:rsidRDefault="00E7271C" w:rsidP="00E7271C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05064572" w14:textId="0F1B4E86" w:rsidR="00E7271C" w:rsidRPr="00567801" w:rsidRDefault="00E7271C" w:rsidP="00E7271C">
            <w:pPr>
              <w:pStyle w:val="aa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단국대학교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5CA2E055" w14:textId="77777777" w:rsidR="00E7271C" w:rsidRPr="00567801" w:rsidRDefault="00E7271C" w:rsidP="00E7271C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6F850660" w14:textId="25A010E5" w:rsidR="00E7271C" w:rsidRPr="00567801" w:rsidRDefault="00E7271C" w:rsidP="00E7271C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5D52877C" w14:textId="77777777" w:rsidR="00E7271C" w:rsidRPr="00567801" w:rsidRDefault="00E7271C" w:rsidP="00E7271C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6B8C7D9E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0F7E2772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(</w:t>
            </w:r>
            <w:proofErr w:type="gramStart"/>
            <w:r w:rsidRPr="00567801">
              <w:rPr>
                <w:rFonts w:ascii="바탕" w:hAnsi="바탕" w:hint="eastAsia"/>
                <w:color w:val="auto"/>
                <w:sz w:val="20"/>
              </w:rPr>
              <w:t>위  원</w:t>
            </w:r>
            <w:proofErr w:type="gramEnd"/>
            <w:r w:rsidRPr="00567801">
              <w:rPr>
                <w:rFonts w:ascii="바탕" w:hAnsi="바탕" w:hint="eastAsia"/>
                <w:color w:val="auto"/>
                <w:sz w:val="20"/>
              </w:rPr>
              <w:t>)</w:t>
            </w:r>
          </w:p>
        </w:tc>
        <w:tc>
          <w:tcPr>
            <w:tcW w:w="159" w:type="pct"/>
            <w:shd w:val="clear" w:color="auto" w:fill="auto"/>
            <w:vAlign w:val="center"/>
          </w:tcPr>
          <w:p w14:paraId="75BC00ED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487C6CFF" w14:textId="293DB10D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곽 종 원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686E57DD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6C2DA255" w14:textId="1CE1E6C1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한국건설기술연구원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2DB98A0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41F1A8E1" w14:textId="396BB8F6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선임연구위원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6EE89441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23E0A7D4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07BC07EB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53887D0A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3631CB17" w14:textId="41A596D5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권 승 희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2F48FEC2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1E62244E" w14:textId="52DC1E16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명지대학교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36179748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421381EB" w14:textId="4978F0EE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016BE945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5500AA91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7C93267C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343870C6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744B389D" w14:textId="3704D033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김 대 영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04C7D354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0102ED66" w14:textId="6B16CF26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한빛구조</w:t>
            </w:r>
            <w:proofErr w:type="spellEnd"/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 E</w:t>
            </w:r>
            <w:r w:rsidRPr="00567801">
              <w:rPr>
                <w:rFonts w:ascii="바탕" w:hAnsi="바탕"/>
                <w:color w:val="auto"/>
                <w:sz w:val="20"/>
              </w:rPr>
              <w:t>NG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685A1827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635D6F8D" w14:textId="1072F858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proofErr w:type="gramStart"/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대 </w:t>
            </w:r>
            <w:r w:rsidRPr="00567801">
              <w:rPr>
                <w:rFonts w:ascii="바탕" w:hAnsi="바탕"/>
                <w:color w:val="auto"/>
                <w:sz w:val="20"/>
              </w:rPr>
              <w:t xml:space="preserve"> </w:t>
            </w:r>
            <w:r w:rsidRPr="00567801">
              <w:rPr>
                <w:rFonts w:ascii="바탕" w:hAnsi="바탕" w:hint="eastAsia"/>
                <w:color w:val="auto"/>
                <w:sz w:val="20"/>
              </w:rPr>
              <w:t>표</w:t>
            </w:r>
            <w:proofErr w:type="gramEnd"/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 이</w:t>
            </w:r>
            <w:r w:rsidRPr="00567801">
              <w:rPr>
                <w:rFonts w:ascii="바탕" w:hAnsi="바탕"/>
                <w:color w:val="auto"/>
                <w:sz w:val="20"/>
              </w:rPr>
              <w:t xml:space="preserve"> </w:t>
            </w:r>
            <w:r w:rsidRPr="00567801">
              <w:rPr>
                <w:rFonts w:ascii="바탕" w:hAnsi="바탕" w:hint="eastAsia"/>
                <w:color w:val="auto"/>
                <w:sz w:val="20"/>
              </w:rPr>
              <w:t>사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128D624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3B595F0F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159C55EB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2998D8A9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67BC9F63" w14:textId="1F3DAE75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김 성 일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4A3B8A8E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693F5182" w14:textId="5890B0CA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한국철도기술연구원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3D26E5F5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1850B9E7" w14:textId="0D22E107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책임연구원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6BF89AD9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68649A32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6EA08F66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20AA2ACD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3B38BFEF" w14:textId="696AD638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김 지 상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0B27F5EA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1711CD6E" w14:textId="6A6BEB63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서경대학교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2102AA03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7E40FFA4" w14:textId="23E6FE8C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1E9C2C85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79C75221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767C4C9F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19947583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6F6CDEE8" w14:textId="369F4448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김 진 국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3EB04C96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0C76FC53" w14:textId="250893AE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서울과학기술대학교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4BBAA9D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53132F1E" w14:textId="4FD4FFBF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교 </w:t>
            </w:r>
            <w:r w:rsidRPr="00567801">
              <w:rPr>
                <w:rFonts w:ascii="바탕" w:hAnsi="바탕"/>
                <w:color w:val="auto"/>
                <w:sz w:val="20"/>
              </w:rPr>
              <w:t xml:space="preserve">   </w:t>
            </w:r>
            <w:r w:rsidRPr="00567801">
              <w:rPr>
                <w:rFonts w:ascii="바탕" w:hAnsi="바탕" w:hint="eastAsia"/>
                <w:color w:val="auto"/>
                <w:sz w:val="20"/>
              </w:rPr>
              <w:t>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220375B4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11683A2D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6EA6B0B9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0BD6A96A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452DF2E4" w14:textId="5067F112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김철영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0ECBF530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4189FC8B" w14:textId="6B9F7515" w:rsidR="00DB2992" w:rsidRPr="00567801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명지대학교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65AA2C9F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4C7EBE95" w14:textId="55FFFA75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35622668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23A211E1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668C9461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3A254ABE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43B13E61" w14:textId="0208A571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장광석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01B2E389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46CFBF82" w14:textId="06C75C7F" w:rsidR="00DB2992" w:rsidRPr="00567801" w:rsidRDefault="00415AC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계명대학교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2AF2B5A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3C3050FD" w14:textId="536186DE" w:rsidR="00DB2992" w:rsidRPr="00567801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연</w:t>
            </w:r>
            <w:r w:rsidR="0090767C">
              <w:rPr>
                <w:rFonts w:ascii="바탕" w:hAnsi="바탕" w:hint="eastAsia"/>
                <w:color w:val="auto"/>
                <w:sz w:val="20"/>
              </w:rPr>
              <w:t>구원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249FDB05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321F6B31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49A395B0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23B25862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0BF55A1B" w14:textId="17BD6A9F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정 성 욱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5E8E819E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1C0F7300" w14:textId="747919AA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한국표준협회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17BB905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119DC63B" w14:textId="2FCAE3C5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연구위원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6CCA90B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77249C44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06BEA0D9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5A2D4E31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171D91D5" w14:textId="6BB87C6A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심 창 수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64705EA9" w14:textId="77777777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45EC61C5" w14:textId="07898576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중앙대학교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186F9D62" w14:textId="77777777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0CF571C6" w14:textId="22D1C00D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3F1A831C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28FA048A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2BF5500F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7D0D1641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7A1BB9E7" w14:textId="0FF5C79F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하 동 호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14B7C5F0" w14:textId="77777777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693134C5" w14:textId="59B64F68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건국대학교</w:t>
            </w:r>
          </w:p>
        </w:tc>
        <w:tc>
          <w:tcPr>
            <w:tcW w:w="209" w:type="pct"/>
            <w:shd w:val="clear" w:color="auto" w:fill="auto"/>
            <w:vAlign w:val="center"/>
          </w:tcPr>
          <w:p w14:paraId="1FC24654" w14:textId="77777777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7B10D968" w14:textId="2866C88B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50716344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6CA51E2E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1B94AE05" w14:textId="2C8A0A3B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(</w:t>
            </w:r>
            <w:proofErr w:type="gramStart"/>
            <w:r w:rsidRPr="00567801">
              <w:rPr>
                <w:rFonts w:ascii="바탕" w:hAnsi="바탕" w:hint="eastAsia"/>
                <w:color w:val="auto"/>
                <w:sz w:val="20"/>
              </w:rPr>
              <w:t>간  사</w:t>
            </w:r>
            <w:proofErr w:type="gramEnd"/>
            <w:r w:rsidRPr="00567801">
              <w:rPr>
                <w:rFonts w:ascii="바탕" w:hAnsi="바탕" w:hint="eastAsia"/>
                <w:color w:val="auto"/>
                <w:sz w:val="20"/>
              </w:rPr>
              <w:t>)</w:t>
            </w:r>
          </w:p>
        </w:tc>
        <w:tc>
          <w:tcPr>
            <w:tcW w:w="159" w:type="pct"/>
            <w:shd w:val="clear" w:color="auto" w:fill="auto"/>
            <w:vAlign w:val="center"/>
          </w:tcPr>
          <w:p w14:paraId="31E4C205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2FF4093E" w14:textId="5884C896" w:rsidR="00DB2992" w:rsidRPr="00681AB6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정 대 성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401357AE" w14:textId="77777777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411784FA" w14:textId="79101295" w:rsidR="00DB2992" w:rsidRPr="00681AB6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proofErr w:type="spellStart"/>
            <w:r w:rsidRPr="00681AB6">
              <w:rPr>
                <w:rFonts w:ascii="바탕" w:hAnsi="바탕" w:hint="eastAsia"/>
                <w:color w:val="auto"/>
                <w:sz w:val="20"/>
              </w:rPr>
              <w:t>국토교통연구인프라운영원</w:t>
            </w:r>
            <w:proofErr w:type="spellEnd"/>
          </w:p>
        </w:tc>
        <w:tc>
          <w:tcPr>
            <w:tcW w:w="209" w:type="pct"/>
            <w:shd w:val="clear" w:color="auto" w:fill="auto"/>
            <w:vAlign w:val="center"/>
          </w:tcPr>
          <w:p w14:paraId="3E5551B3" w14:textId="77777777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6A2C0290" w14:textId="03CCE0CD" w:rsidR="00DB2992" w:rsidRPr="00681AB6" w:rsidRDefault="00EF5B19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681AB6">
              <w:rPr>
                <w:rFonts w:ascii="Arial" w:hAnsi="Arial" w:hint="eastAsia"/>
                <w:color w:val="auto"/>
                <w:sz w:val="20"/>
              </w:rPr>
              <w:t>본부장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356B338B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34AEB795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1583BDE1" w14:textId="77777777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7A181B41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09DA8780" w14:textId="0CC84638" w:rsidR="00DB2992" w:rsidRPr="00681AB6" w:rsidRDefault="00DB2992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김 태 형</w:t>
            </w:r>
          </w:p>
        </w:tc>
        <w:tc>
          <w:tcPr>
            <w:tcW w:w="128" w:type="pct"/>
            <w:shd w:val="clear" w:color="auto" w:fill="auto"/>
            <w:vAlign w:val="center"/>
          </w:tcPr>
          <w:p w14:paraId="1F8CE8C8" w14:textId="77777777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7BCB0BBB" w14:textId="7A3A7D6D" w:rsidR="00DB2992" w:rsidRPr="00681AB6" w:rsidRDefault="00DB2992" w:rsidP="00DB2992">
            <w:pPr>
              <w:pStyle w:val="aa"/>
              <w:rPr>
                <w:rFonts w:ascii="Arial" w:hAnsi="Arial"/>
                <w:color w:val="auto"/>
                <w:sz w:val="20"/>
              </w:rPr>
            </w:pPr>
            <w:proofErr w:type="spellStart"/>
            <w:r w:rsidRPr="00681AB6">
              <w:rPr>
                <w:rFonts w:ascii="바탕" w:hAnsi="바탕" w:hint="eastAsia"/>
                <w:color w:val="auto"/>
                <w:sz w:val="20"/>
              </w:rPr>
              <w:t>국토교통연구인프라운영원</w:t>
            </w:r>
            <w:proofErr w:type="spellEnd"/>
          </w:p>
        </w:tc>
        <w:tc>
          <w:tcPr>
            <w:tcW w:w="209" w:type="pct"/>
            <w:shd w:val="clear" w:color="auto" w:fill="auto"/>
            <w:vAlign w:val="center"/>
          </w:tcPr>
          <w:p w14:paraId="378E0549" w14:textId="77777777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5E6DA134" w14:textId="7A4411DB" w:rsidR="00DB2992" w:rsidRPr="00681AB6" w:rsidRDefault="00EF5B19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책임</w:t>
            </w:r>
            <w:r w:rsidR="00DB2992" w:rsidRPr="00681AB6">
              <w:rPr>
                <w:rFonts w:ascii="바탕" w:hAnsi="바탕" w:hint="eastAsia"/>
                <w:color w:val="auto"/>
                <w:sz w:val="20"/>
              </w:rPr>
              <w:t>연구원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2ECE2002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  <w:tr w:rsidR="00DB2992" w:rsidRPr="00567801" w14:paraId="6E3742DF" w14:textId="77777777" w:rsidTr="00E7271C">
        <w:trPr>
          <w:trHeight w:val="345"/>
          <w:jc w:val="center"/>
        </w:trPr>
        <w:tc>
          <w:tcPr>
            <w:tcW w:w="795" w:type="pct"/>
            <w:shd w:val="clear" w:color="auto" w:fill="auto"/>
            <w:vAlign w:val="center"/>
          </w:tcPr>
          <w:p w14:paraId="2DC59437" w14:textId="1575E924" w:rsidR="00DB2992" w:rsidRPr="00567801" w:rsidRDefault="00DB2992" w:rsidP="00DB2992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14:paraId="0FD3C798" w14:textId="77777777" w:rsidR="00DB2992" w:rsidRPr="00567801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50" w:type="pct"/>
            <w:shd w:val="clear" w:color="auto" w:fill="auto"/>
            <w:vAlign w:val="center"/>
          </w:tcPr>
          <w:p w14:paraId="4A9CBBE1" w14:textId="4D7AB83C" w:rsidR="00DB2992" w:rsidRPr="00681AB6" w:rsidRDefault="00EF5B19" w:rsidP="00DB2992">
            <w:pPr>
              <w:pStyle w:val="aa"/>
              <w:jc w:val="distribute"/>
              <w:rPr>
                <w:rFonts w:ascii="바탕" w:hAnsi="바탕" w:cs="Arial"/>
                <w:color w:val="auto"/>
                <w:sz w:val="20"/>
              </w:rPr>
            </w:pPr>
            <w:proofErr w:type="spellStart"/>
            <w:r w:rsidRPr="00681AB6">
              <w:rPr>
                <w:rFonts w:ascii="바탕" w:hAnsi="바탕" w:cs="Arial" w:hint="eastAsia"/>
                <w:color w:val="auto"/>
                <w:sz w:val="20"/>
              </w:rPr>
              <w:t>박다움</w:t>
            </w:r>
            <w:proofErr w:type="spellEnd"/>
          </w:p>
        </w:tc>
        <w:tc>
          <w:tcPr>
            <w:tcW w:w="128" w:type="pct"/>
            <w:shd w:val="clear" w:color="auto" w:fill="auto"/>
            <w:vAlign w:val="center"/>
          </w:tcPr>
          <w:p w14:paraId="79E08046" w14:textId="77777777" w:rsidR="00DB2992" w:rsidRPr="00681AB6" w:rsidRDefault="00DB2992" w:rsidP="00DB2992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176" w:type="pct"/>
            <w:shd w:val="clear" w:color="auto" w:fill="auto"/>
            <w:vAlign w:val="center"/>
          </w:tcPr>
          <w:p w14:paraId="34A5FFF5" w14:textId="249691BC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681AB6">
              <w:rPr>
                <w:rFonts w:ascii="바탕" w:hAnsi="바탕" w:hint="eastAsia"/>
                <w:color w:val="auto"/>
                <w:sz w:val="20"/>
              </w:rPr>
              <w:t>국토교통연구인프라운영원</w:t>
            </w:r>
            <w:proofErr w:type="spellEnd"/>
          </w:p>
        </w:tc>
        <w:tc>
          <w:tcPr>
            <w:tcW w:w="209" w:type="pct"/>
            <w:shd w:val="clear" w:color="auto" w:fill="auto"/>
            <w:vAlign w:val="center"/>
          </w:tcPr>
          <w:p w14:paraId="5F591DAA" w14:textId="77777777" w:rsidR="00DB2992" w:rsidRPr="00681AB6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78D3DD6B" w14:textId="09BEBEC7" w:rsidR="00DB2992" w:rsidRPr="00681AB6" w:rsidRDefault="00EF5B19" w:rsidP="00DB2992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681AB6">
              <w:rPr>
                <w:rFonts w:ascii="바탕" w:hAnsi="바탕" w:hint="eastAsia"/>
                <w:color w:val="auto"/>
                <w:sz w:val="20"/>
              </w:rPr>
              <w:t>책임</w:t>
            </w:r>
            <w:r w:rsidR="00DB2992" w:rsidRPr="00681AB6">
              <w:rPr>
                <w:rFonts w:ascii="바탕" w:hAnsi="바탕" w:hint="eastAsia"/>
                <w:color w:val="auto"/>
                <w:sz w:val="20"/>
              </w:rPr>
              <w:t>연구원</w:t>
            </w:r>
          </w:p>
        </w:tc>
        <w:tc>
          <w:tcPr>
            <w:tcW w:w="217" w:type="pct"/>
            <w:shd w:val="clear" w:color="auto" w:fill="auto"/>
            <w:vAlign w:val="center"/>
          </w:tcPr>
          <w:p w14:paraId="72E249D4" w14:textId="77777777" w:rsidR="00DB2992" w:rsidRPr="00567801" w:rsidRDefault="00DB2992" w:rsidP="00DB2992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</w:tr>
    </w:tbl>
    <w:p w14:paraId="590D64C3" w14:textId="77777777" w:rsidR="00CC0303" w:rsidRPr="00567801" w:rsidRDefault="00CC0303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71DF8180" w14:textId="77777777" w:rsidR="00CC0303" w:rsidRPr="00567801" w:rsidRDefault="00CC0303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</w:rPr>
      </w:pPr>
    </w:p>
    <w:p w14:paraId="26780496" w14:textId="50C876E5" w:rsidR="00E947E5" w:rsidRPr="00567801" w:rsidRDefault="00E947E5" w:rsidP="00E947E5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/>
          <w:b/>
        </w:rPr>
        <w:fldChar w:fldCharType="begin"/>
      </w:r>
      <w:r w:rsidRPr="00567801">
        <w:rPr>
          <w:rFonts w:ascii="돋움" w:eastAsia="돋움" w:hAnsi="돋움"/>
          <w:b/>
        </w:rPr>
        <w:instrText xml:space="preserve"> DOCPROPERTY  CooperTopTitle  \* MERGEFORMAT </w:instrText>
      </w:r>
      <w:r w:rsidRPr="00567801">
        <w:rPr>
          <w:rFonts w:ascii="돋움" w:eastAsia="돋움" w:hAnsi="돋움"/>
          <w:b/>
        </w:rPr>
        <w:fldChar w:fldCharType="separate"/>
      </w:r>
      <w:proofErr w:type="gramStart"/>
      <w:r w:rsidRPr="00567801">
        <w:rPr>
          <w:rFonts w:ascii="돋움" w:eastAsia="돋움" w:hAnsi="돋움"/>
          <w:b/>
        </w:rPr>
        <w:t>원안작성협력 :</w:t>
      </w:r>
      <w:proofErr w:type="gramEnd"/>
      <w:r w:rsidRPr="00567801">
        <w:rPr>
          <w:rFonts w:ascii="돋움" w:eastAsia="돋움" w:hAnsi="돋움"/>
          <w:b/>
        </w:rPr>
        <w:t xml:space="preserve"> </w:t>
      </w:r>
      <w:proofErr w:type="spellStart"/>
      <w:r w:rsidR="00E266DA" w:rsidRPr="00567801">
        <w:rPr>
          <w:rFonts w:ascii="돋움" w:eastAsia="돋움" w:hAnsi="돋움" w:hint="eastAsia"/>
          <w:b/>
        </w:rPr>
        <w:t>한국건설생활환경시험연구원</w:t>
      </w:r>
      <w:proofErr w:type="spellEnd"/>
      <w:r w:rsidRPr="00567801">
        <w:rPr>
          <w:rFonts w:ascii="돋움" w:eastAsia="돋움" w:hAnsi="돋움"/>
          <w:b/>
        </w:rPr>
        <w:fldChar w:fldCharType="end"/>
      </w:r>
    </w:p>
    <w:p w14:paraId="6554B659" w14:textId="77777777" w:rsidR="00E947E5" w:rsidRPr="00567801" w:rsidRDefault="00E947E5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554"/>
        <w:gridCol w:w="310"/>
        <w:gridCol w:w="1075"/>
        <w:gridCol w:w="251"/>
        <w:gridCol w:w="4255"/>
        <w:gridCol w:w="617"/>
        <w:gridCol w:w="1289"/>
      </w:tblGrid>
      <w:tr w:rsidR="00567801" w:rsidRPr="00567801" w14:paraId="0186B734" w14:textId="77777777" w:rsidTr="00CC0303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7DE45596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3BB452DB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0FDB5CAD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6D7F0667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3D25880B" w14:textId="77777777" w:rsidR="00CC0303" w:rsidRPr="00567801" w:rsidRDefault="00CC0303" w:rsidP="00E52D3D">
            <w:pPr>
              <w:pStyle w:val="aa"/>
              <w:ind w:firstLineChars="200" w:firstLine="400"/>
              <w:rPr>
                <w:rFonts w:ascii="바탕" w:hAnsi="바탕"/>
                <w:color w:val="auto"/>
                <w:sz w:val="20"/>
              </w:rPr>
            </w:pPr>
            <w:proofErr w:type="gramStart"/>
            <w:r w:rsidRPr="00567801">
              <w:rPr>
                <w:rFonts w:ascii="바탕" w:hAnsi="바탕" w:hint="eastAsia"/>
                <w:color w:val="auto"/>
                <w:sz w:val="20"/>
              </w:rPr>
              <w:t>근  무</w:t>
            </w:r>
            <w:proofErr w:type="gramEnd"/>
            <w:r w:rsidRPr="00567801">
              <w:rPr>
                <w:rFonts w:ascii="바탕" w:hAnsi="바탕" w:hint="eastAsia"/>
                <w:color w:val="auto"/>
                <w:sz w:val="20"/>
              </w:rPr>
              <w:t xml:space="preserve">  처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63E0D3C1" w14:textId="77777777" w:rsidR="00CC0303" w:rsidRPr="00567801" w:rsidRDefault="00CC0303" w:rsidP="00E52D3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43287113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</w:tr>
      <w:tr w:rsidR="00567801" w:rsidRPr="00567801" w14:paraId="196F3F29" w14:textId="77777777" w:rsidTr="00CC0303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282EFC71" w14:textId="77777777" w:rsidR="00CC0303" w:rsidRPr="00567801" w:rsidRDefault="00CC0303" w:rsidP="00E52D3D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(연구책임자)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2D973785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1D39BEB3" w14:textId="24A1C131" w:rsidR="00CC0303" w:rsidRPr="00567801" w:rsidRDefault="00E266DA" w:rsidP="00E52D3D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박진영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4B559EE6" w14:textId="77777777" w:rsidR="00CC0303" w:rsidRPr="00567801" w:rsidRDefault="00CC0303" w:rsidP="00E52D3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2EBDB2C9" w14:textId="267C265D" w:rsidR="00CC0303" w:rsidRPr="00567801" w:rsidRDefault="00E266DA" w:rsidP="00E52D3D">
            <w:pPr>
              <w:pStyle w:val="aa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한국건설생활환경시험연구원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</w:tcPr>
          <w:p w14:paraId="3E80A748" w14:textId="77777777" w:rsidR="00CC0303" w:rsidRPr="00567801" w:rsidRDefault="00CC0303" w:rsidP="00E52D3D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689E3BF6" w14:textId="5F7FCDC2" w:rsidR="00CC0303" w:rsidRPr="00567801" w:rsidRDefault="00A54056" w:rsidP="00E52D3D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책</w:t>
            </w:r>
            <w:r w:rsidR="00E266DA" w:rsidRPr="00567801">
              <w:rPr>
                <w:rFonts w:ascii="Arial" w:hAnsi="Arial" w:hint="eastAsia"/>
                <w:color w:val="auto"/>
                <w:sz w:val="20"/>
              </w:rPr>
              <w:t>임연구원</w:t>
            </w:r>
          </w:p>
        </w:tc>
      </w:tr>
      <w:tr w:rsidR="00567801" w:rsidRPr="00567801" w14:paraId="19726E70" w14:textId="77777777" w:rsidTr="00CC0303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5BD6C5DC" w14:textId="77777777" w:rsidR="00A56FAD" w:rsidRPr="00567801" w:rsidRDefault="00A56FAD" w:rsidP="00A56FAD">
            <w:pPr>
              <w:pStyle w:val="aa"/>
              <w:wordWrap/>
              <w:spacing w:after="40" w:line="280" w:lineRule="exact"/>
              <w:jc w:val="right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(참여연구원)</w:t>
            </w:r>
          </w:p>
        </w:tc>
        <w:tc>
          <w:tcPr>
            <w:tcW w:w="166" w:type="pct"/>
            <w:shd w:val="clear" w:color="auto" w:fill="auto"/>
            <w:vAlign w:val="center"/>
          </w:tcPr>
          <w:p w14:paraId="59716B14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6F25B627" w14:textId="01567CC5" w:rsidR="00A56FAD" w:rsidRPr="00567801" w:rsidRDefault="00E266DA" w:rsidP="00A56FAD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이봉춘</w:t>
            </w:r>
            <w:proofErr w:type="spellEnd"/>
          </w:p>
        </w:tc>
        <w:tc>
          <w:tcPr>
            <w:tcW w:w="134" w:type="pct"/>
            <w:shd w:val="clear" w:color="auto" w:fill="auto"/>
            <w:vAlign w:val="center"/>
          </w:tcPr>
          <w:p w14:paraId="14C9F8D9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235C47EB" w14:textId="46F34D74" w:rsidR="00A56FAD" w:rsidRPr="00567801" w:rsidRDefault="00E266DA" w:rsidP="00A56FAD">
            <w:pPr>
              <w:pStyle w:val="aa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한국건설생활환경시험연구원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</w:tcPr>
          <w:p w14:paraId="263FC6DC" w14:textId="77777777" w:rsidR="00A56FAD" w:rsidRPr="00567801" w:rsidRDefault="00A56FAD" w:rsidP="00A56FAD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77BC9A25" w14:textId="450586E2" w:rsidR="00A56FAD" w:rsidRPr="00567801" w:rsidRDefault="00A54056" w:rsidP="00A56FAD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auto"/>
                <w:sz w:val="20"/>
              </w:rPr>
              <w:t>수석</w:t>
            </w:r>
            <w:r w:rsidR="00E266DA" w:rsidRPr="00567801">
              <w:rPr>
                <w:rFonts w:ascii="Arial" w:hAnsi="Arial" w:hint="eastAsia"/>
                <w:color w:val="auto"/>
                <w:sz w:val="20"/>
              </w:rPr>
              <w:t>연구원</w:t>
            </w:r>
          </w:p>
        </w:tc>
      </w:tr>
      <w:tr w:rsidR="00567801" w:rsidRPr="00567801" w14:paraId="60C1C83C" w14:textId="77777777" w:rsidTr="00CC0303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56036EDE" w14:textId="77777777" w:rsidR="00A56FAD" w:rsidRPr="00567801" w:rsidRDefault="00A56FAD" w:rsidP="00A56FA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5CC10C9E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750DFEA9" w14:textId="7C3C9A65" w:rsidR="00A56FAD" w:rsidRPr="00567801" w:rsidRDefault="00E266DA" w:rsidP="00A56FAD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이종석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34EF7D80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62AE64C0" w14:textId="25182BA3" w:rsidR="00A56FAD" w:rsidRPr="00567801" w:rsidRDefault="00E266DA" w:rsidP="00A56FAD">
            <w:pPr>
              <w:pStyle w:val="aa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한국건설생활환경시험연구원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</w:tcPr>
          <w:p w14:paraId="575BFE01" w14:textId="77777777" w:rsidR="00A56FAD" w:rsidRPr="00567801" w:rsidRDefault="00A56FAD" w:rsidP="00A56FAD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7F2C478C" w14:textId="3B0E4FE5" w:rsidR="00A56FAD" w:rsidRPr="00567801" w:rsidRDefault="00C34ED9" w:rsidP="00A56FAD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Arial" w:hAnsi="Arial" w:hint="eastAsia"/>
                <w:color w:val="auto"/>
                <w:sz w:val="20"/>
              </w:rPr>
              <w:t>선</w:t>
            </w:r>
            <w:r w:rsidR="00E266DA" w:rsidRPr="00567801">
              <w:rPr>
                <w:rFonts w:ascii="Arial" w:hAnsi="Arial" w:hint="eastAsia"/>
                <w:color w:val="auto"/>
                <w:sz w:val="20"/>
              </w:rPr>
              <w:t>임연구원</w:t>
            </w:r>
          </w:p>
        </w:tc>
      </w:tr>
      <w:tr w:rsidR="000B20AA" w:rsidRPr="00567801" w14:paraId="5F090432" w14:textId="77777777" w:rsidTr="00CC0303">
        <w:trPr>
          <w:trHeight w:val="345"/>
          <w:jc w:val="center"/>
        </w:trPr>
        <w:tc>
          <w:tcPr>
            <w:tcW w:w="831" w:type="pct"/>
            <w:shd w:val="clear" w:color="auto" w:fill="auto"/>
            <w:vAlign w:val="center"/>
          </w:tcPr>
          <w:p w14:paraId="052B81BD" w14:textId="77777777" w:rsidR="00A56FAD" w:rsidRPr="00567801" w:rsidRDefault="00A56FAD" w:rsidP="00A56FAD">
            <w:pPr>
              <w:pStyle w:val="aa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66" w:type="pct"/>
            <w:shd w:val="clear" w:color="auto" w:fill="auto"/>
            <w:vAlign w:val="center"/>
          </w:tcPr>
          <w:p w14:paraId="711CDE43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7B87AFCA" w14:textId="4C6E32E4" w:rsidR="00A56FAD" w:rsidRPr="00567801" w:rsidRDefault="00E266DA" w:rsidP="00A56FAD">
            <w:pPr>
              <w:pStyle w:val="aa"/>
              <w:wordWrap/>
              <w:spacing w:after="40" w:line="28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567801">
              <w:rPr>
                <w:rFonts w:ascii="바탕" w:hAnsi="바탕" w:hint="eastAsia"/>
                <w:color w:val="auto"/>
                <w:sz w:val="20"/>
              </w:rPr>
              <w:t>정태준</w:t>
            </w:r>
          </w:p>
        </w:tc>
        <w:tc>
          <w:tcPr>
            <w:tcW w:w="134" w:type="pct"/>
            <w:shd w:val="clear" w:color="auto" w:fill="auto"/>
            <w:vAlign w:val="center"/>
          </w:tcPr>
          <w:p w14:paraId="1F6FD78A" w14:textId="77777777" w:rsidR="00A56FAD" w:rsidRPr="00567801" w:rsidRDefault="00A56FAD" w:rsidP="00A56FAD">
            <w:pPr>
              <w:pStyle w:val="aa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275" w:type="pct"/>
            <w:shd w:val="clear" w:color="auto" w:fill="auto"/>
            <w:vAlign w:val="center"/>
          </w:tcPr>
          <w:p w14:paraId="20AC860D" w14:textId="25C4B124" w:rsidR="00A56FAD" w:rsidRPr="00567801" w:rsidRDefault="00E266DA" w:rsidP="00A56FAD">
            <w:pPr>
              <w:pStyle w:val="aa"/>
              <w:wordWrap/>
              <w:spacing w:after="40" w:line="280" w:lineRule="exact"/>
              <w:rPr>
                <w:rFonts w:ascii="바탕" w:hAnsi="바탕"/>
                <w:color w:val="auto"/>
                <w:sz w:val="20"/>
              </w:rPr>
            </w:pPr>
            <w:proofErr w:type="spellStart"/>
            <w:r w:rsidRPr="00567801">
              <w:rPr>
                <w:rFonts w:ascii="바탕" w:hAnsi="바탕" w:hint="eastAsia"/>
                <w:color w:val="auto"/>
                <w:sz w:val="20"/>
              </w:rPr>
              <w:t>한국건설생활환경시험연구원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</w:tcPr>
          <w:p w14:paraId="159F6E0D" w14:textId="77777777" w:rsidR="00A56FAD" w:rsidRPr="00567801" w:rsidRDefault="00A56FAD" w:rsidP="00A56FAD">
            <w:pPr>
              <w:pStyle w:val="aa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89" w:type="pct"/>
            <w:shd w:val="clear" w:color="auto" w:fill="auto"/>
            <w:vAlign w:val="center"/>
          </w:tcPr>
          <w:p w14:paraId="204DAD96" w14:textId="019296CD" w:rsidR="00A56FAD" w:rsidRPr="00567801" w:rsidRDefault="00E266DA" w:rsidP="00A56FAD">
            <w:pPr>
              <w:pStyle w:val="aa"/>
              <w:jc w:val="distribute"/>
              <w:rPr>
                <w:rFonts w:ascii="Arial" w:hAnsi="Arial"/>
                <w:color w:val="auto"/>
                <w:sz w:val="20"/>
              </w:rPr>
            </w:pPr>
            <w:r w:rsidRPr="00567801">
              <w:rPr>
                <w:rFonts w:ascii="Arial" w:hAnsi="Arial" w:hint="eastAsia"/>
                <w:color w:val="auto"/>
                <w:sz w:val="20"/>
              </w:rPr>
              <w:t>연구원</w:t>
            </w:r>
          </w:p>
        </w:tc>
      </w:tr>
    </w:tbl>
    <w:p w14:paraId="6E1868A1" w14:textId="77777777" w:rsidR="00CC0303" w:rsidRDefault="00CC0303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6B0A4AE6" w14:textId="77777777" w:rsidR="00EF5B19" w:rsidRDefault="00EF5B19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5E66D4A4" w14:textId="77777777" w:rsidR="00EF5B19" w:rsidRDefault="00EF5B19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3AD08B4B" w14:textId="77777777" w:rsidR="00EF5B19" w:rsidRDefault="00EF5B19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39CED4A6" w14:textId="77777777" w:rsidR="00EF5B19" w:rsidRPr="00567801" w:rsidRDefault="00EF5B19" w:rsidP="00E947E5">
      <w:pPr>
        <w:pStyle w:val="aa"/>
        <w:jc w:val="center"/>
        <w:rPr>
          <w:rFonts w:ascii="돋움" w:eastAsia="돋움" w:hAnsi="돋움"/>
          <w:b/>
          <w:color w:val="auto"/>
          <w:sz w:val="16"/>
          <w:szCs w:val="16"/>
          <w:lang w:val="en-GB"/>
        </w:rPr>
      </w:pPr>
    </w:p>
    <w:p w14:paraId="3972DDD4" w14:textId="77777777" w:rsidR="006002F6" w:rsidRPr="00567801" w:rsidRDefault="006002F6" w:rsidP="00EF5B19">
      <w:pPr>
        <w:framePr w:w="9034" w:h="3506" w:hRule="exact" w:hSpace="180" w:wrap="around" w:vAnchor="page" w:hAnchor="page" w:x="1439" w:y="11616"/>
        <w:spacing w:line="320" w:lineRule="exact"/>
        <w:jc w:val="center"/>
        <w:rPr>
          <w:rFonts w:ascii="바탕" w:hAnsi="바탕"/>
        </w:rPr>
      </w:pPr>
      <w:proofErr w:type="gramStart"/>
      <w:r w:rsidRPr="00567801">
        <w:rPr>
          <w:rFonts w:ascii="바탕" w:hAnsi="바탕" w:hint="eastAsia"/>
        </w:rPr>
        <w:t>표준열람 :</w:t>
      </w:r>
      <w:proofErr w:type="gramEnd"/>
      <w:r w:rsidRPr="00567801">
        <w:rPr>
          <w:rFonts w:ascii="바탕" w:hAnsi="바탕" w:hint="eastAsia"/>
        </w:rPr>
        <w:t xml:space="preserve"> </w:t>
      </w:r>
      <w:r w:rsidR="00BC78D2" w:rsidRPr="00567801">
        <w:rPr>
          <w:rFonts w:ascii="바탕" w:hAnsi="바탕" w:hint="eastAsia"/>
        </w:rPr>
        <w:t>e나라 표준인증</w:t>
      </w:r>
      <w:r w:rsidR="0079416D" w:rsidRPr="00567801">
        <w:rPr>
          <w:rFonts w:ascii="바탕" w:hAnsi="바탕" w:hint="eastAsia"/>
        </w:rPr>
        <w:t>(</w:t>
      </w:r>
      <w:r w:rsidRPr="00567801">
        <w:rPr>
          <w:rFonts w:ascii="바탕" w:hAnsi="바탕" w:hint="eastAsia"/>
        </w:rPr>
        <w:t>http://www.standard.go.kr)</w:t>
      </w:r>
    </w:p>
    <w:p w14:paraId="06B4D2E1" w14:textId="77777777" w:rsidR="006002F6" w:rsidRPr="00567801" w:rsidRDefault="006002F6" w:rsidP="00EF5B19">
      <w:pPr>
        <w:framePr w:w="9034" w:h="3506" w:hRule="exact" w:hSpace="180" w:wrap="around" w:vAnchor="page" w:hAnchor="page" w:x="1439" w:y="11616"/>
        <w:spacing w:line="312" w:lineRule="auto"/>
        <w:jc w:val="center"/>
        <w:rPr>
          <w:rFonts w:ascii="바탕" w:hAnsi="바탕"/>
        </w:rPr>
      </w:pPr>
      <w:r w:rsidRPr="00567801">
        <w:rPr>
          <w:rFonts w:ascii="바탕" w:hAnsi="바탕" w:hint="eastAsia"/>
        </w:rPr>
        <w:t>━━━━━━━━━━━━━━━━━━━━━━━━━━━━━━━━━</w:t>
      </w:r>
      <w:r w:rsidR="00573B9F" w:rsidRPr="00567801">
        <w:rPr>
          <w:rFonts w:ascii="바탕" w:hAnsi="바탕" w:hint="eastAsia"/>
        </w:rPr>
        <w:t>━━━━━━</w:t>
      </w:r>
    </w:p>
    <w:p w14:paraId="620AB271" w14:textId="05CB9EEA" w:rsidR="00573B9F" w:rsidRPr="00681AB6" w:rsidRDefault="006002F6" w:rsidP="00EF5B19">
      <w:pPr>
        <w:framePr w:w="9034" w:h="3506" w:hRule="exact" w:hSpace="180" w:wrap="around" w:vAnchor="page" w:hAnchor="page" w:x="1439" w:y="11616"/>
        <w:spacing w:line="312" w:lineRule="auto"/>
        <w:ind w:firstLineChars="444" w:firstLine="799"/>
        <w:rPr>
          <w:rFonts w:ascii="바탕" w:hAnsi="바탕"/>
          <w:sz w:val="18"/>
          <w:szCs w:val="18"/>
        </w:rPr>
      </w:pPr>
      <w:proofErr w:type="spellStart"/>
      <w:r w:rsidRPr="00681AB6">
        <w:rPr>
          <w:rFonts w:ascii="바탕" w:hAnsi="바탕" w:hint="eastAsia"/>
          <w:sz w:val="18"/>
          <w:szCs w:val="18"/>
        </w:rPr>
        <w:t>제</w:t>
      </w:r>
      <w:r w:rsidR="00E266DA" w:rsidRPr="00681AB6">
        <w:rPr>
          <w:rFonts w:ascii="바탕" w:hAnsi="바탕" w:hint="eastAsia"/>
          <w:sz w:val="18"/>
          <w:szCs w:val="18"/>
        </w:rPr>
        <w:t>정</w:t>
      </w:r>
      <w:r w:rsidR="00EF5B19" w:rsidRPr="00681AB6">
        <w:rPr>
          <w:rFonts w:ascii="바탕" w:hAnsi="바탕" w:hint="eastAsia"/>
          <w:sz w:val="18"/>
          <w:szCs w:val="18"/>
        </w:rPr>
        <w:t>단체</w:t>
      </w:r>
      <w:r w:rsidRPr="00681AB6">
        <w:rPr>
          <w:rFonts w:ascii="바탕" w:hAnsi="바탕"/>
          <w:sz w:val="18"/>
          <w:szCs w:val="18"/>
        </w:rPr>
        <w:t>：</w:t>
      </w:r>
      <w:r w:rsidR="00E266DA" w:rsidRPr="00681AB6">
        <w:rPr>
          <w:rFonts w:ascii="바탕" w:hAnsi="바탕" w:hint="eastAsia"/>
          <w:sz w:val="18"/>
          <w:szCs w:val="18"/>
        </w:rPr>
        <w:t>국토교통연구인프라운영원</w:t>
      </w:r>
      <w:proofErr w:type="spellEnd"/>
      <w:r w:rsidR="00E266DA" w:rsidRPr="00681AB6">
        <w:rPr>
          <w:rFonts w:ascii="바탕" w:hAnsi="바탕" w:hint="eastAsia"/>
          <w:sz w:val="18"/>
          <w:szCs w:val="18"/>
        </w:rPr>
        <w:t xml:space="preserve">   </w:t>
      </w:r>
      <w:r w:rsidR="00EF5B19" w:rsidRPr="00681AB6">
        <w:rPr>
          <w:rFonts w:ascii="바탕" w:hAnsi="바탕"/>
          <w:sz w:val="18"/>
          <w:szCs w:val="18"/>
        </w:rPr>
        <w:tab/>
      </w:r>
      <w:r w:rsidR="00EF5B19" w:rsidRPr="00681AB6">
        <w:rPr>
          <w:rFonts w:ascii="바탕" w:hAnsi="바탕"/>
          <w:sz w:val="18"/>
          <w:szCs w:val="18"/>
        </w:rPr>
        <w:tab/>
      </w:r>
    </w:p>
    <w:p w14:paraId="4F6C7570" w14:textId="0FFC4718" w:rsidR="000B5F73" w:rsidRPr="00681AB6" w:rsidRDefault="006002F6" w:rsidP="00EF5B19">
      <w:pPr>
        <w:framePr w:w="9034" w:h="3506" w:hRule="exact" w:hSpace="180" w:wrap="around" w:vAnchor="page" w:hAnchor="page" w:x="1439" w:y="11616"/>
        <w:spacing w:line="312" w:lineRule="auto"/>
        <w:ind w:firstLine="799"/>
        <w:rPr>
          <w:rFonts w:ascii="바탕" w:hAnsi="바탕"/>
          <w:sz w:val="18"/>
          <w:szCs w:val="18"/>
        </w:rPr>
      </w:pP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IF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DOCPROPERTY "</w:instrText>
      </w:r>
      <w:r w:rsidRPr="00681AB6">
        <w:rPr>
          <w:rFonts w:ascii="바탕" w:hAnsi="바탕" w:hint="eastAsia"/>
          <w:sz w:val="18"/>
          <w:szCs w:val="18"/>
        </w:rPr>
        <w:instrText>NCKnd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2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= 2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>QUOTE "제    정 : "</w:instrText>
      </w:r>
      <w:r w:rsidRPr="00681AB6">
        <w:rPr>
          <w:rFonts w:ascii="바탕" w:hAnsi="바탕"/>
          <w:sz w:val="18"/>
          <w:szCs w:val="18"/>
        </w:rPr>
        <w:instrText xml:space="preserve">  \* </w:instrText>
      </w:r>
      <w:r w:rsidRPr="00681AB6">
        <w:rPr>
          <w:rFonts w:ascii="바탕" w:hAnsi="바탕" w:hint="eastAsia"/>
          <w:sz w:val="18"/>
          <w:szCs w:val="18"/>
        </w:rPr>
        <w:instrText>MERGEFORMAT</w:instrText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sz w:val="18"/>
          <w:szCs w:val="18"/>
        </w:rPr>
        <w:instrText xml:space="preserve">제    정 : 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noProof/>
          <w:sz w:val="18"/>
          <w:szCs w:val="18"/>
        </w:rPr>
        <w:t xml:space="preserve">제    정 : </w:t>
      </w:r>
      <w:r w:rsidRPr="00681AB6">
        <w:rPr>
          <w:rFonts w:ascii="바탕" w:hAnsi="바탕"/>
          <w:sz w:val="18"/>
          <w:szCs w:val="18"/>
        </w:rPr>
        <w:fldChar w:fldCharType="end"/>
      </w:r>
      <w:r w:rsidR="00A656D0" w:rsidRPr="00681AB6">
        <w:rPr>
          <w:rFonts w:ascii="바탕" w:hAnsi="바탕"/>
          <w:sz w:val="18"/>
          <w:szCs w:val="18"/>
        </w:rPr>
        <w:t>20</w:t>
      </w:r>
      <w:r w:rsidR="001F0B0E" w:rsidRPr="00681AB6">
        <w:rPr>
          <w:rFonts w:ascii="바탕" w:hAnsi="바탕"/>
          <w:sz w:val="18"/>
          <w:szCs w:val="18"/>
        </w:rPr>
        <w:t>20</w: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IF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DOCPROPERTY "</w:instrText>
      </w:r>
      <w:r w:rsidRPr="00681AB6">
        <w:rPr>
          <w:rFonts w:ascii="바탕" w:hAnsi="바탕" w:hint="eastAsia"/>
          <w:sz w:val="18"/>
          <w:szCs w:val="18"/>
        </w:rPr>
        <w:instrText>NCKnd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2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= 2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>QUOTE "년 "</w:instrText>
      </w:r>
      <w:r w:rsidRPr="00681AB6">
        <w:rPr>
          <w:rFonts w:ascii="바탕" w:hAnsi="바탕"/>
          <w:sz w:val="18"/>
          <w:szCs w:val="18"/>
        </w:rPr>
        <w:instrText xml:space="preserve">  \* </w:instrText>
      </w:r>
      <w:r w:rsidRPr="00681AB6">
        <w:rPr>
          <w:rFonts w:ascii="바탕" w:hAnsi="바탕" w:hint="eastAsia"/>
          <w:sz w:val="18"/>
          <w:szCs w:val="18"/>
        </w:rPr>
        <w:instrText>MERGEFORMAT</w:instrText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sz w:val="18"/>
          <w:szCs w:val="18"/>
        </w:rPr>
        <w:instrText xml:space="preserve">년 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 w:hint="eastAsia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noProof/>
          <w:sz w:val="18"/>
          <w:szCs w:val="18"/>
        </w:rPr>
        <w:t xml:space="preserve">년 </w:t>
      </w:r>
      <w:r w:rsidRPr="00681AB6">
        <w:rPr>
          <w:rFonts w:ascii="바탕" w:hAnsi="바탕"/>
          <w:sz w:val="18"/>
          <w:szCs w:val="18"/>
        </w:rPr>
        <w:fldChar w:fldCharType="end"/>
      </w:r>
      <w:r w:rsidR="003B1B67" w:rsidRPr="00681AB6">
        <w:rPr>
          <w:rFonts w:ascii="바탕" w:hAnsi="바탕"/>
          <w:sz w:val="18"/>
          <w:szCs w:val="18"/>
        </w:rPr>
        <w:t>6</w: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IF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DOCPROPERTY "</w:instrText>
      </w:r>
      <w:r w:rsidRPr="00681AB6">
        <w:rPr>
          <w:rFonts w:ascii="바탕" w:hAnsi="바탕" w:hint="eastAsia"/>
          <w:sz w:val="18"/>
          <w:szCs w:val="18"/>
        </w:rPr>
        <w:instrText>NCKnd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2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= 2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>QUOTE  "월 "</w:instrText>
      </w:r>
      <w:r w:rsidRPr="00681AB6">
        <w:rPr>
          <w:rFonts w:ascii="바탕" w:hAnsi="바탕"/>
          <w:sz w:val="18"/>
          <w:szCs w:val="18"/>
        </w:rPr>
        <w:instrText xml:space="preserve">  \* </w:instrText>
      </w:r>
      <w:r w:rsidRPr="00681AB6">
        <w:rPr>
          <w:rFonts w:ascii="바탕" w:hAnsi="바탕" w:hint="eastAsia"/>
          <w:sz w:val="18"/>
          <w:szCs w:val="18"/>
        </w:rPr>
        <w:instrText>MERGEFORMAT</w:instrText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sz w:val="18"/>
          <w:szCs w:val="18"/>
        </w:rPr>
        <w:instrText xml:space="preserve">월 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 w:hint="eastAsia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noProof/>
          <w:sz w:val="18"/>
          <w:szCs w:val="18"/>
        </w:rPr>
        <w:t xml:space="preserve">월 </w:t>
      </w:r>
      <w:r w:rsidRPr="00681AB6">
        <w:rPr>
          <w:rFonts w:ascii="바탕" w:hAnsi="바탕"/>
          <w:sz w:val="18"/>
          <w:szCs w:val="18"/>
        </w:rPr>
        <w:fldChar w:fldCharType="end"/>
      </w:r>
      <w:r w:rsidR="003B1B67" w:rsidRPr="00681AB6">
        <w:rPr>
          <w:rFonts w:ascii="바탕" w:hAnsi="바탕"/>
          <w:sz w:val="18"/>
          <w:szCs w:val="18"/>
        </w:rPr>
        <w:t>2</w: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IF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DOCPROPERTY "</w:instrText>
      </w:r>
      <w:r w:rsidRPr="00681AB6">
        <w:rPr>
          <w:rFonts w:ascii="바탕" w:hAnsi="바탕" w:hint="eastAsia"/>
          <w:sz w:val="18"/>
          <w:szCs w:val="18"/>
        </w:rPr>
        <w:instrText>NCKnd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2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= 2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>QUOTE  "일"</w:instrText>
      </w:r>
      <w:r w:rsidRPr="00681AB6">
        <w:rPr>
          <w:rFonts w:ascii="바탕" w:hAnsi="바탕"/>
          <w:sz w:val="18"/>
          <w:szCs w:val="18"/>
        </w:rPr>
        <w:instrText xml:space="preserve">  \* </w:instrText>
      </w:r>
      <w:r w:rsidRPr="00681AB6">
        <w:rPr>
          <w:rFonts w:ascii="바탕" w:hAnsi="바탕" w:hint="eastAsia"/>
          <w:sz w:val="18"/>
          <w:szCs w:val="18"/>
        </w:rPr>
        <w:instrText>MERGEFORMAT</w:instrText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sz w:val="18"/>
          <w:szCs w:val="18"/>
        </w:rPr>
        <w:instrText>일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 w:hint="eastAsia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 w:hint="eastAsia"/>
          <w:noProof/>
          <w:sz w:val="18"/>
          <w:szCs w:val="18"/>
        </w:rPr>
        <w:t>일</w:t>
      </w:r>
      <w:r w:rsidRPr="00681AB6">
        <w:rPr>
          <w:rFonts w:ascii="바탕" w:hAnsi="바탕"/>
          <w:sz w:val="18"/>
          <w:szCs w:val="18"/>
        </w:rPr>
        <w:fldChar w:fldCharType="end"/>
      </w:r>
      <w:r w:rsidR="00573B9F" w:rsidRPr="00681AB6">
        <w:rPr>
          <w:rFonts w:ascii="바탕" w:hAnsi="바탕" w:hint="eastAsia"/>
          <w:sz w:val="18"/>
          <w:szCs w:val="18"/>
        </w:rPr>
        <w:t xml:space="preserve">  </w:t>
      </w:r>
      <w:r w:rsidR="00573B9F" w:rsidRPr="00681AB6">
        <w:rPr>
          <w:rFonts w:ascii="바탕" w:hAnsi="바탕" w:hint="eastAsia"/>
          <w:sz w:val="18"/>
          <w:szCs w:val="18"/>
        </w:rPr>
        <w:tab/>
      </w:r>
      <w:r w:rsidR="00573B9F" w:rsidRPr="00681AB6">
        <w:rPr>
          <w:rFonts w:ascii="바탕" w:hAnsi="바탕" w:hint="eastAsia"/>
          <w:sz w:val="18"/>
          <w:szCs w:val="18"/>
        </w:rPr>
        <w:tab/>
      </w:r>
      <w:r w:rsidR="00D15A68" w:rsidRPr="00681AB6">
        <w:rPr>
          <w:rFonts w:ascii="바탕" w:hAnsi="바탕" w:hint="eastAsia"/>
          <w:sz w:val="18"/>
          <w:szCs w:val="18"/>
        </w:rPr>
        <w:t xml:space="preserve"> </w:t>
      </w:r>
    </w:p>
    <w:p w14:paraId="0EE2221B" w14:textId="6E564EAE" w:rsidR="006002F6" w:rsidRPr="00681AB6" w:rsidRDefault="006002F6" w:rsidP="00EF5B19">
      <w:pPr>
        <w:framePr w:w="9034" w:h="3506" w:hRule="exact" w:hSpace="180" w:wrap="around" w:vAnchor="page" w:hAnchor="page" w:x="1439" w:y="11616"/>
        <w:spacing w:line="312" w:lineRule="auto"/>
        <w:ind w:firstLine="799"/>
        <w:rPr>
          <w:rFonts w:ascii="바탕" w:hAnsi="바탕"/>
          <w:sz w:val="18"/>
          <w:szCs w:val="18"/>
        </w:rPr>
      </w:pP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IF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DOCPROPERTY "</w:instrText>
      </w:r>
      <w:r w:rsidRPr="00681AB6">
        <w:rPr>
          <w:rFonts w:ascii="바탕" w:hAnsi="바탕" w:hint="eastAsia"/>
          <w:sz w:val="18"/>
          <w:szCs w:val="18"/>
        </w:rPr>
        <w:instrText>NCKnd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2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 w:hint="eastAsia"/>
          <w:sz w:val="18"/>
          <w:szCs w:val="18"/>
        </w:rPr>
        <w:instrText xml:space="preserve">= 1 </w:instrText>
      </w:r>
      <w:r w:rsidRPr="00681AB6">
        <w:rPr>
          <w:rFonts w:ascii="바탕" w:hAnsi="바탕"/>
          <w:sz w:val="18"/>
          <w:szCs w:val="18"/>
        </w:rPr>
        <w:fldChar w:fldCharType="begin"/>
      </w:r>
      <w:r w:rsidRPr="00681AB6">
        <w:rPr>
          <w:rFonts w:ascii="바탕" w:hAnsi="바탕"/>
          <w:sz w:val="18"/>
          <w:szCs w:val="18"/>
        </w:rPr>
        <w:instrText xml:space="preserve"> QUOTE  "제    정</w:instrText>
      </w:r>
      <w:r w:rsidRPr="00681AB6">
        <w:rPr>
          <w:rFonts w:ascii="바탕" w:hAnsi="바탕" w:hint="eastAsia"/>
          <w:sz w:val="18"/>
          <w:szCs w:val="18"/>
        </w:rPr>
        <w:instrText xml:space="preserve"> : </w:instrText>
      </w:r>
      <w:r w:rsidRPr="00681AB6">
        <w:rPr>
          <w:rFonts w:ascii="바탕" w:hAnsi="바탕"/>
          <w:sz w:val="18"/>
          <w:szCs w:val="18"/>
        </w:rPr>
        <w:instrText xml:space="preserve">"  \* MERGEFORMAT </w:instrText>
      </w:r>
      <w:r w:rsidRPr="00681AB6">
        <w:rPr>
          <w:rFonts w:ascii="바탕" w:hAnsi="바탕"/>
          <w:sz w:val="18"/>
          <w:szCs w:val="18"/>
        </w:rPr>
        <w:fldChar w:fldCharType="separate"/>
      </w:r>
      <w:r w:rsidRPr="00681AB6">
        <w:rPr>
          <w:rFonts w:ascii="바탕" w:hAnsi="바탕"/>
          <w:sz w:val="18"/>
          <w:szCs w:val="18"/>
        </w:rPr>
        <w:instrText>제   정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instrText xml:space="preserve"> </w:instrText>
      </w:r>
      <w:r w:rsidRPr="00681AB6">
        <w:rPr>
          <w:rFonts w:ascii="바탕" w:hAnsi="바탕"/>
          <w:sz w:val="18"/>
          <w:szCs w:val="18"/>
        </w:rPr>
        <w:fldChar w:fldCharType="end"/>
      </w:r>
      <w:r w:rsidRPr="00681AB6">
        <w:rPr>
          <w:rFonts w:ascii="바탕" w:hAnsi="바탕"/>
          <w:sz w:val="18"/>
          <w:szCs w:val="18"/>
        </w:rPr>
        <w:tab/>
      </w:r>
      <w:proofErr w:type="gramStart"/>
      <w:r w:rsidRPr="00681AB6">
        <w:rPr>
          <w:rFonts w:ascii="바탕" w:hAnsi="바탕" w:hint="eastAsia"/>
          <w:sz w:val="18"/>
          <w:szCs w:val="18"/>
        </w:rPr>
        <w:t xml:space="preserve">심    </w:t>
      </w:r>
      <w:proofErr w:type="spellStart"/>
      <w:r w:rsidRPr="00681AB6">
        <w:rPr>
          <w:rFonts w:ascii="바탕" w:hAnsi="바탕" w:hint="eastAsia"/>
          <w:sz w:val="18"/>
          <w:szCs w:val="18"/>
        </w:rPr>
        <w:t>의</w:t>
      </w:r>
      <w:proofErr w:type="gramEnd"/>
      <w:r w:rsidRPr="00681AB6">
        <w:rPr>
          <w:rFonts w:ascii="바탕" w:hAnsi="바탕" w:hint="eastAsia"/>
          <w:sz w:val="18"/>
          <w:szCs w:val="18"/>
        </w:rPr>
        <w:t>：</w:t>
      </w:r>
      <w:r w:rsidR="00E266DA" w:rsidRPr="00681AB6">
        <w:rPr>
          <w:rFonts w:ascii="바탕" w:hAnsi="바탕" w:hint="eastAsia"/>
          <w:sz w:val="18"/>
          <w:szCs w:val="18"/>
        </w:rPr>
        <w:t>국토교통연구인프라운영원</w:t>
      </w:r>
      <w:proofErr w:type="spellEnd"/>
      <w:r w:rsidR="00E266DA" w:rsidRPr="00681AB6">
        <w:rPr>
          <w:rFonts w:ascii="바탕" w:hAnsi="바탕" w:hint="eastAsia"/>
          <w:sz w:val="18"/>
          <w:szCs w:val="18"/>
        </w:rPr>
        <w:t xml:space="preserve"> 단체표준심사위원회</w:t>
      </w:r>
    </w:p>
    <w:p w14:paraId="1443262D" w14:textId="31F0749E" w:rsidR="006002F6" w:rsidRPr="00681AB6" w:rsidRDefault="006002F6" w:rsidP="00EF5B19">
      <w:pPr>
        <w:framePr w:w="9034" w:h="3506" w:hRule="exact" w:hSpace="180" w:wrap="around" w:vAnchor="page" w:hAnchor="page" w:x="1439" w:y="11616"/>
        <w:spacing w:line="312" w:lineRule="auto"/>
        <w:ind w:firstLine="799"/>
        <w:rPr>
          <w:rFonts w:ascii="바탕" w:hAnsi="바탕"/>
          <w:sz w:val="18"/>
          <w:szCs w:val="18"/>
        </w:rPr>
      </w:pPr>
      <w:proofErr w:type="spellStart"/>
      <w:r w:rsidRPr="00681AB6">
        <w:rPr>
          <w:rFonts w:ascii="바탕" w:hAnsi="바탕" w:hint="eastAsia"/>
          <w:sz w:val="18"/>
          <w:szCs w:val="18"/>
        </w:rPr>
        <w:t>원안작성협력：</w:t>
      </w:r>
      <w:r w:rsidR="00E266DA" w:rsidRPr="00681AB6">
        <w:rPr>
          <w:rFonts w:ascii="바탕" w:hAnsi="바탕" w:hint="eastAsia"/>
          <w:sz w:val="18"/>
          <w:szCs w:val="18"/>
        </w:rPr>
        <w:t>한국건설생활환경시험연구원</w:t>
      </w:r>
      <w:proofErr w:type="spellEnd"/>
    </w:p>
    <w:p w14:paraId="6F1C40F2" w14:textId="77777777" w:rsidR="006002F6" w:rsidRPr="00681AB6" w:rsidRDefault="006002F6" w:rsidP="00EF5B19">
      <w:pPr>
        <w:framePr w:w="9034" w:h="3506" w:hRule="exact" w:hSpace="180" w:wrap="around" w:vAnchor="page" w:hAnchor="page" w:x="1439" w:y="11616"/>
        <w:spacing w:line="312" w:lineRule="auto"/>
        <w:jc w:val="center"/>
        <w:rPr>
          <w:rFonts w:ascii="바탕" w:hAnsi="바탕"/>
          <w:szCs w:val="18"/>
        </w:rPr>
      </w:pPr>
      <w:r w:rsidRPr="00681AB6">
        <w:rPr>
          <w:rFonts w:ascii="바탕" w:hAnsi="바탕" w:hint="eastAsia"/>
        </w:rPr>
        <w:t>━━━━━━━━━━━━━━━━━━━━━━━━━━━━━━━━━</w:t>
      </w:r>
      <w:r w:rsidR="00573B9F" w:rsidRPr="00681AB6">
        <w:rPr>
          <w:rFonts w:ascii="바탕" w:hAnsi="바탕" w:hint="eastAsia"/>
        </w:rPr>
        <w:t>━━━━━━</w:t>
      </w:r>
    </w:p>
    <w:p w14:paraId="30DFB902" w14:textId="77777777" w:rsidR="00EF5B19" w:rsidRPr="00681AB6" w:rsidRDefault="00EF5B19" w:rsidP="00EF5B19">
      <w:pPr>
        <w:framePr w:w="9034" w:h="3506" w:hRule="exact" w:hSpace="180" w:wrap="around" w:vAnchor="page" w:hAnchor="page" w:x="1439" w:y="11616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 w:rsidRPr="00681AB6">
        <w:rPr>
          <w:rFonts w:ascii="바탕" w:hAnsi="바탕" w:hint="eastAsia"/>
          <w:sz w:val="18"/>
          <w:szCs w:val="18"/>
        </w:rPr>
        <w:t>이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표준에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대한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문의사항이 있을 시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e나라 표준인증 웹사이트에 등록된 표준담당자에게 연락 바랍니다.</w:t>
      </w:r>
    </w:p>
    <w:p w14:paraId="11C961A3" w14:textId="77777777" w:rsidR="00EF5B19" w:rsidRPr="00681AB6" w:rsidRDefault="00EF5B19" w:rsidP="00EF5B19">
      <w:pPr>
        <w:framePr w:w="9034" w:h="3506" w:hRule="exact" w:hSpace="180" w:wrap="around" w:vAnchor="page" w:hAnchor="page" w:x="1439" w:y="11616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sz w:val="6"/>
          <w:szCs w:val="18"/>
        </w:rPr>
      </w:pPr>
    </w:p>
    <w:p w14:paraId="75B370DF" w14:textId="77777777" w:rsidR="00EF5B19" w:rsidRPr="00681AB6" w:rsidRDefault="00EF5B19" w:rsidP="00EF5B19">
      <w:pPr>
        <w:framePr w:w="9034" w:h="3506" w:hRule="exact" w:hSpace="180" w:wrap="around" w:vAnchor="page" w:hAnchor="page" w:x="1439" w:y="11616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ascii="바탕" w:hAnsi="바탕"/>
          <w:sz w:val="18"/>
          <w:szCs w:val="18"/>
        </w:rPr>
      </w:pPr>
      <w:r w:rsidRPr="00681AB6">
        <w:rPr>
          <w:rFonts w:ascii="바탕" w:hAnsi="바탕" w:hint="eastAsia"/>
          <w:sz w:val="18"/>
          <w:szCs w:val="18"/>
        </w:rPr>
        <w:t>이 표준은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산업표준화법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시행규칙 제1</w:t>
      </w:r>
      <w:r w:rsidRPr="00681AB6">
        <w:rPr>
          <w:rFonts w:ascii="바탕" w:hAnsi="바탕"/>
          <w:sz w:val="18"/>
          <w:szCs w:val="18"/>
        </w:rPr>
        <w:t>9</w:t>
      </w:r>
      <w:r w:rsidRPr="00681AB6">
        <w:rPr>
          <w:rFonts w:ascii="바탕" w:hAnsi="바탕" w:hint="eastAsia"/>
          <w:sz w:val="18"/>
          <w:szCs w:val="18"/>
        </w:rPr>
        <w:t>조 및 단체표준 지원 및 촉진운영 요령 제1</w:t>
      </w:r>
      <w:r w:rsidRPr="00681AB6">
        <w:rPr>
          <w:rFonts w:ascii="바탕" w:hAnsi="바탕"/>
          <w:sz w:val="18"/>
          <w:szCs w:val="18"/>
        </w:rPr>
        <w:t>1</w:t>
      </w:r>
      <w:r w:rsidRPr="00681AB6">
        <w:rPr>
          <w:rFonts w:ascii="바탕" w:hAnsi="바탕" w:hint="eastAsia"/>
          <w:sz w:val="18"/>
          <w:szCs w:val="18"/>
        </w:rPr>
        <w:t>조의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규정에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따라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 xml:space="preserve">매 </w:t>
      </w:r>
      <w:r w:rsidRPr="00681AB6">
        <w:rPr>
          <w:rFonts w:ascii="바탕" w:hAnsi="바탕"/>
          <w:sz w:val="18"/>
          <w:szCs w:val="18"/>
        </w:rPr>
        <w:t>3</w:t>
      </w:r>
      <w:r w:rsidRPr="00681AB6">
        <w:rPr>
          <w:rFonts w:ascii="바탕" w:hAnsi="바탕" w:hint="eastAsia"/>
          <w:sz w:val="18"/>
          <w:szCs w:val="18"/>
        </w:rPr>
        <w:t>년마다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확인</w:t>
      </w:r>
      <w:r w:rsidRPr="00681AB6">
        <w:rPr>
          <w:rFonts w:ascii="바탕" w:hAnsi="바탕"/>
          <w:sz w:val="18"/>
          <w:szCs w:val="18"/>
        </w:rPr>
        <w:t xml:space="preserve">, </w:t>
      </w:r>
      <w:r w:rsidRPr="00681AB6">
        <w:rPr>
          <w:rFonts w:ascii="바탕" w:hAnsi="바탕" w:hint="eastAsia"/>
          <w:sz w:val="18"/>
          <w:szCs w:val="18"/>
        </w:rPr>
        <w:t>개정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또는</w:t>
      </w:r>
      <w:r w:rsidRPr="00681AB6">
        <w:rPr>
          <w:rFonts w:ascii="바탕" w:hAnsi="바탕"/>
          <w:sz w:val="18"/>
          <w:szCs w:val="18"/>
        </w:rPr>
        <w:t xml:space="preserve"> </w:t>
      </w:r>
      <w:r w:rsidRPr="00681AB6">
        <w:rPr>
          <w:rFonts w:ascii="바탕" w:hAnsi="바탕" w:hint="eastAsia"/>
          <w:sz w:val="18"/>
          <w:szCs w:val="18"/>
        </w:rPr>
        <w:t>폐지됩니다</w:t>
      </w:r>
      <w:r w:rsidRPr="00681AB6">
        <w:rPr>
          <w:rFonts w:ascii="바탕" w:hAnsi="바탕"/>
          <w:sz w:val="18"/>
          <w:szCs w:val="18"/>
        </w:rPr>
        <w:t>.</w:t>
      </w:r>
    </w:p>
    <w:p w14:paraId="31A55763" w14:textId="77777777" w:rsidR="006002F6" w:rsidRPr="00EF5B19" w:rsidRDefault="006002F6">
      <w:pPr>
        <w:sectPr w:rsidR="006002F6" w:rsidRPr="00EF5B19">
          <w:headerReference w:type="first" r:id="rId13"/>
          <w:footerReference w:type="first" r:id="rId14"/>
          <w:type w:val="even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</w:p>
    <w:p w14:paraId="2F163B25" w14:textId="77777777" w:rsidR="00827788" w:rsidRPr="00567801" w:rsidRDefault="00827788">
      <w:pPr>
        <w:pStyle w:val="KSDTf4"/>
        <w:rPr>
          <w:color w:val="auto"/>
          <w:sz w:val="4"/>
          <w:szCs w:val="16"/>
        </w:rPr>
      </w:pPr>
    </w:p>
    <w:p w14:paraId="02E7CD8A" w14:textId="77777777" w:rsidR="006002F6" w:rsidRPr="00567801" w:rsidRDefault="006002F6">
      <w:pPr>
        <w:pStyle w:val="KSDTf4"/>
        <w:rPr>
          <w:color w:val="auto"/>
        </w:rPr>
      </w:pPr>
      <w:r w:rsidRPr="00567801">
        <w:rPr>
          <w:rFonts w:hint="eastAsia"/>
          <w:color w:val="auto"/>
        </w:rPr>
        <w:t>목</w:t>
      </w:r>
      <w:r w:rsidRPr="00567801">
        <w:rPr>
          <w:rFonts w:hint="eastAsia"/>
          <w:color w:val="auto"/>
        </w:rPr>
        <w:t xml:space="preserve">    </w:t>
      </w:r>
      <w:r w:rsidRPr="00567801">
        <w:rPr>
          <w:rFonts w:hint="eastAsia"/>
          <w:color w:val="auto"/>
        </w:rPr>
        <w:t>차</w:t>
      </w:r>
    </w:p>
    <w:sdt>
      <w:sdtPr>
        <w:rPr>
          <w:rFonts w:ascii="Arial" w:eastAsia="바탕" w:hAnsi="Arial" w:cs="Times New Roman"/>
          <w:color w:val="auto"/>
          <w:sz w:val="20"/>
          <w:szCs w:val="20"/>
          <w:lang w:val="ko-KR"/>
        </w:rPr>
        <w:id w:val="-10373276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1223DF3" w14:textId="5002E973" w:rsidR="009D3141" w:rsidRPr="00567801" w:rsidRDefault="009D3141">
          <w:pPr>
            <w:pStyle w:val="TOC"/>
            <w:rPr>
              <w:color w:val="auto"/>
            </w:rPr>
          </w:pPr>
        </w:p>
        <w:p w14:paraId="6A97B6B5" w14:textId="0771E959" w:rsidR="00EF5B19" w:rsidRDefault="00EF5B19">
          <w:pPr>
            <w:pStyle w:val="16"/>
          </w:pPr>
          <w:r>
            <w:rPr>
              <w:rFonts w:hint="eastAsia"/>
            </w:rPr>
            <w:t>머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리</w:t>
          </w:r>
          <w:r>
            <w:rPr>
              <w:rFonts w:hint="eastAsia"/>
            </w:rPr>
            <w:t xml:space="preserve"> </w:t>
          </w:r>
          <w:r>
            <w:rPr>
              <w:rFonts w:hint="eastAsia"/>
            </w:rPr>
            <w:t>말</w:t>
          </w:r>
          <w:r>
            <w:rPr>
              <w:rFonts w:hint="eastAsia"/>
            </w:rPr>
            <w:t xml:space="preserve"> </w:t>
          </w:r>
          <w:r>
            <w:tab/>
          </w:r>
          <w:r>
            <w:rPr>
              <w:rFonts w:hint="eastAsia"/>
            </w:rPr>
            <w:t>i</w:t>
          </w:r>
          <w:r>
            <w:t>i</w:t>
          </w:r>
        </w:p>
        <w:p w14:paraId="1B0D136F" w14:textId="23435EC7" w:rsidR="00E42A9B" w:rsidRDefault="000956D2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r w:rsidRPr="00567801">
            <w:fldChar w:fldCharType="begin"/>
          </w:r>
          <w:r w:rsidRPr="00567801">
            <w:instrText xml:space="preserve"> TOC \o "1-2" \h \z \u </w:instrText>
          </w:r>
          <w:r w:rsidRPr="00567801">
            <w:fldChar w:fldCharType="separate"/>
          </w:r>
          <w:hyperlink w:anchor="_Toc44071601" w:history="1">
            <w:r w:rsidR="00E42A9B" w:rsidRPr="0061374F">
              <w:rPr>
                <w:rStyle w:val="af5"/>
                <w:noProof/>
              </w:rPr>
              <w:t>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적용범위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_Toc44071601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1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5FAF3E12" w14:textId="31C547E3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02" w:history="1">
            <w:r w:rsidR="00E42A9B" w:rsidRPr="0061374F">
              <w:rPr>
                <w:rStyle w:val="af5"/>
                <w:noProof/>
              </w:rPr>
              <w:t>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인용표준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_Toc44071602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1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60ED33F2" w14:textId="512D222A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03" w:history="1">
            <w:r w:rsidR="00E42A9B" w:rsidRPr="0061374F">
              <w:rPr>
                <w:rStyle w:val="af5"/>
                <w:noProof/>
              </w:rPr>
              <w:t>3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용어와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정의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및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기호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_Toc44071603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1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06EEAAFA" w14:textId="5D857F53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04" w:history="1">
            <w:r w:rsidR="00E42A9B" w:rsidRPr="0061374F">
              <w:rPr>
                <w:rStyle w:val="af5"/>
                <w:noProof/>
              </w:rPr>
              <w:t>3.1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용어와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정의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_Toc44071604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1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315ABB06" w14:textId="5DA718DB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2" w:history="1">
            <w:r w:rsidR="00E42A9B" w:rsidRPr="0061374F">
              <w:rPr>
                <w:rStyle w:val="af5"/>
                <w:noProof/>
              </w:rPr>
              <w:t>3.2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기호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_Toc44071612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2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00C5AA61" w14:textId="0FAA3811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3" w:history="1">
            <w:r w:rsidR="00E42A9B" w:rsidRPr="0061374F">
              <w:rPr>
                <w:rStyle w:val="af5"/>
                <w:noProof/>
              </w:rPr>
              <w:t>4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주의사항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_Toc44071613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3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3A25EC82" w14:textId="4D2D5C0D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4" w:history="1">
            <w:r w:rsidR="00E42A9B" w:rsidRPr="0061374F">
              <w:rPr>
                <w:rStyle w:val="af5"/>
                <w:noProof/>
              </w:rPr>
              <w:t>5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시험장비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_Toc44071614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3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5BEF0394" w14:textId="32839D9C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5" w:history="1">
            <w:r w:rsidR="00E42A9B" w:rsidRPr="0061374F">
              <w:rPr>
                <w:rStyle w:val="af5"/>
                <w:noProof/>
              </w:rPr>
              <w:t>5.1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요구조건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_Toc44071615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3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7B692D96" w14:textId="535719AB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6" w:history="1">
            <w:r w:rsidR="00E42A9B" w:rsidRPr="0061374F">
              <w:rPr>
                <w:rStyle w:val="af5"/>
                <w:noProof/>
              </w:rPr>
              <w:t>5.2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시험기의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구성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_Toc44071616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4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0D06D81E" w14:textId="33106DB5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7" w:history="1">
            <w:r w:rsidR="00E42A9B" w:rsidRPr="0061374F">
              <w:rPr>
                <w:rStyle w:val="af5"/>
                <w:noProof/>
              </w:rPr>
              <w:t>6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시험체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_Toc44071617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4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5A9DBDDB" w14:textId="5B4F8649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8" w:history="1">
            <w:r w:rsidR="00E42A9B" w:rsidRPr="0061374F">
              <w:rPr>
                <w:rStyle w:val="af5"/>
                <w:noProof/>
              </w:rPr>
              <w:t>6.1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시험편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_Toc44071618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4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708954EB" w14:textId="1B5AD79C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19" w:history="1">
            <w:r w:rsidR="00E42A9B" w:rsidRPr="0061374F">
              <w:rPr>
                <w:rStyle w:val="af5"/>
                <w:noProof/>
              </w:rPr>
              <w:t>6.2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시험체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제작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_Toc44071619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4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5F8BBDD2" w14:textId="05FF500E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0" w:history="1">
            <w:r w:rsidR="00E42A9B" w:rsidRPr="0061374F">
              <w:rPr>
                <w:rStyle w:val="af5"/>
                <w:rFonts w:eastAsia="Yu Mincho"/>
                <w:noProof/>
              </w:rPr>
              <w:t>7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시험방법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_Toc44071620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5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0EFE0446" w14:textId="0837A5C3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1" w:history="1">
            <w:r w:rsidR="00E42A9B" w:rsidRPr="0061374F">
              <w:rPr>
                <w:rStyle w:val="af5"/>
                <w:noProof/>
              </w:rPr>
              <w:t>7.1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단기마찰성능시험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_Toc44071621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5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41F6A2E2" w14:textId="2B55EA53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2" w:history="1">
            <w:r w:rsidR="00E42A9B" w:rsidRPr="0061374F">
              <w:rPr>
                <w:rStyle w:val="af5"/>
                <w:noProof/>
              </w:rPr>
              <w:t>7.2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온도환경시험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_Toc44071622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6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2DD38D72" w14:textId="5443E090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3" w:history="1">
            <w:r w:rsidR="00E42A9B" w:rsidRPr="0061374F">
              <w:rPr>
                <w:rStyle w:val="af5"/>
                <w:noProof/>
              </w:rPr>
              <w:t>7.3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장기마찰성능시험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_Toc44071623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6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27E623FC" w14:textId="4D408B7B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4" w:history="1">
            <w:r w:rsidR="00E42A9B" w:rsidRPr="0061374F">
              <w:rPr>
                <w:rStyle w:val="af5"/>
                <w:rFonts w:eastAsia="Yu Mincho"/>
                <w:noProof/>
              </w:rPr>
              <w:t>8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결과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계산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_Toc44071624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8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42FF3EA8" w14:textId="617CA86D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5" w:history="1">
            <w:r w:rsidR="00E42A9B" w:rsidRPr="0061374F">
              <w:rPr>
                <w:rStyle w:val="af5"/>
                <w:noProof/>
              </w:rPr>
              <w:t>8.1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일반사항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_Toc44071625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8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55139124" w14:textId="34D82367" w:rsidR="00E42A9B" w:rsidRDefault="00000000">
          <w:pPr>
            <w:pStyle w:val="2d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6" w:history="1">
            <w:r w:rsidR="00E42A9B" w:rsidRPr="0061374F">
              <w:rPr>
                <w:rStyle w:val="af5"/>
                <w:noProof/>
              </w:rPr>
              <w:t>8.2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마찰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계수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계산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_Toc44071626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8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6AB3F14F" w14:textId="02A1FEA4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7" w:history="1">
            <w:r w:rsidR="00E42A9B" w:rsidRPr="0061374F">
              <w:rPr>
                <w:rStyle w:val="af5"/>
                <w:noProof/>
              </w:rPr>
              <w:t>9</w:t>
            </w:r>
            <w:r w:rsidR="00E42A9B">
              <w:rPr>
                <w:rFonts w:asciiTheme="minorHAnsi" w:eastAsiaTheme="minorEastAsia" w:hAnsiTheme="minorHAnsi" w:cstheme="minorBidi"/>
                <w:noProof/>
                <w:kern w:val="2"/>
                <w:szCs w:val="22"/>
                <w:lang w:val="en-US"/>
              </w:rPr>
              <w:tab/>
            </w:r>
            <w:r w:rsidR="00E42A9B" w:rsidRPr="0061374F">
              <w:rPr>
                <w:rStyle w:val="af5"/>
                <w:noProof/>
              </w:rPr>
              <w:t>시험</w:t>
            </w:r>
            <w:r w:rsidR="00E42A9B" w:rsidRPr="0061374F">
              <w:rPr>
                <w:rStyle w:val="af5"/>
                <w:noProof/>
              </w:rPr>
              <w:t xml:space="preserve"> </w:t>
            </w:r>
            <w:r w:rsidR="00E42A9B" w:rsidRPr="0061374F">
              <w:rPr>
                <w:rStyle w:val="af5"/>
                <w:noProof/>
              </w:rPr>
              <w:t>보고</w:t>
            </w:r>
            <w:r w:rsidR="00E42A9B">
              <w:rPr>
                <w:noProof/>
                <w:webHidden/>
              </w:rPr>
              <w:tab/>
            </w:r>
            <w:r w:rsidR="00E42A9B">
              <w:rPr>
                <w:noProof/>
                <w:webHidden/>
              </w:rPr>
              <w:fldChar w:fldCharType="begin"/>
            </w:r>
            <w:r w:rsidR="00E42A9B">
              <w:rPr>
                <w:noProof/>
                <w:webHidden/>
              </w:rPr>
              <w:instrText xml:space="preserve"> PAGEREF _Toc44071627 \h </w:instrText>
            </w:r>
            <w:r w:rsidR="00E42A9B">
              <w:rPr>
                <w:noProof/>
                <w:webHidden/>
              </w:rPr>
            </w:r>
            <w:r w:rsidR="00E42A9B">
              <w:rPr>
                <w:noProof/>
                <w:webHidden/>
              </w:rPr>
              <w:fldChar w:fldCharType="separate"/>
            </w:r>
            <w:r w:rsidR="00E42A9B">
              <w:rPr>
                <w:noProof/>
                <w:webHidden/>
              </w:rPr>
              <w:t>8</w:t>
            </w:r>
            <w:r w:rsidR="00E42A9B">
              <w:rPr>
                <w:noProof/>
                <w:webHidden/>
              </w:rPr>
              <w:fldChar w:fldCharType="end"/>
            </w:r>
          </w:hyperlink>
        </w:p>
        <w:p w14:paraId="143D5EBC" w14:textId="73557DFC" w:rsidR="00E42A9B" w:rsidRDefault="00000000">
          <w:pPr>
            <w:pStyle w:val="16"/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n-US"/>
            </w:rPr>
          </w:pPr>
          <w:hyperlink w:anchor="_Toc44071628" w:history="1">
            <w:r w:rsidR="00E42A9B">
              <w:rPr>
                <w:rStyle w:val="af5"/>
                <w:noProof/>
              </w:rPr>
              <w:t>S</w:t>
            </w:r>
            <w:r w:rsidR="00E42A9B" w:rsidRPr="00E42A9B">
              <w:rPr>
                <w:rStyle w:val="af5"/>
                <w:noProof/>
              </w:rPr>
              <w:t>PS-F KOCED 0012-</w:t>
            </w:r>
            <w:r w:rsidR="00111900">
              <w:rPr>
                <w:rStyle w:val="af5"/>
                <w:noProof/>
              </w:rPr>
              <w:t>7400</w:t>
            </w:r>
            <w:r w:rsidR="00E42A9B" w:rsidRPr="00E42A9B">
              <w:rPr>
                <w:rStyle w:val="af5"/>
                <w:rFonts w:hint="eastAsia"/>
                <w:noProof/>
              </w:rPr>
              <w:t>:20</w:t>
            </w:r>
            <w:r w:rsidR="00E42A9B" w:rsidRPr="00E42A9B">
              <w:rPr>
                <w:rStyle w:val="af5"/>
                <w:noProof/>
              </w:rPr>
              <w:t>20</w:t>
            </w:r>
            <w:r w:rsidR="00E42A9B" w:rsidRPr="00E42A9B">
              <w:rPr>
                <w:rStyle w:val="af5"/>
                <w:rFonts w:hint="eastAsia"/>
                <w:noProof/>
              </w:rPr>
              <w:t xml:space="preserve"> </w:t>
            </w:r>
            <w:r w:rsidR="00E42A9B" w:rsidRPr="00E42A9B">
              <w:rPr>
                <w:rStyle w:val="af5"/>
                <w:rFonts w:hint="eastAsia"/>
                <w:noProof/>
              </w:rPr>
              <w:t>해</w:t>
            </w:r>
            <w:r w:rsidR="00E42A9B" w:rsidRPr="00E42A9B">
              <w:rPr>
                <w:rStyle w:val="af5"/>
                <w:rFonts w:hint="eastAsia"/>
                <w:noProof/>
              </w:rPr>
              <w:t xml:space="preserve"> </w:t>
            </w:r>
            <w:r w:rsidR="00E42A9B" w:rsidRPr="00E42A9B">
              <w:rPr>
                <w:rStyle w:val="af5"/>
                <w:rFonts w:hint="eastAsia"/>
                <w:noProof/>
              </w:rPr>
              <w:t>설</w:t>
            </w:r>
            <w:r w:rsidR="00E42A9B">
              <w:rPr>
                <w:noProof/>
                <w:webHidden/>
              </w:rPr>
              <w:tab/>
            </w:r>
            <w:r w:rsidR="002A6E83" w:rsidRPr="00681AB6">
              <w:rPr>
                <w:noProof/>
                <w:webHidden/>
              </w:rPr>
              <w:t>10</w:t>
            </w:r>
          </w:hyperlink>
        </w:p>
        <w:p w14:paraId="79AF792D" w14:textId="0D99D668" w:rsidR="009D3141" w:rsidRPr="00567801" w:rsidRDefault="000956D2">
          <w:r w:rsidRPr="00567801">
            <w:rPr>
              <w:rFonts w:eastAsia="돋움"/>
            </w:rPr>
            <w:fldChar w:fldCharType="end"/>
          </w:r>
        </w:p>
      </w:sdtContent>
    </w:sdt>
    <w:p w14:paraId="11C4EB78" w14:textId="73A7A96F" w:rsidR="001263AD" w:rsidRPr="00567801" w:rsidRDefault="001263AD" w:rsidP="001263AD"/>
    <w:p w14:paraId="021BF540" w14:textId="6869C851" w:rsidR="00965152" w:rsidRPr="00567801" w:rsidRDefault="00965152" w:rsidP="001263AD"/>
    <w:p w14:paraId="3D36B872" w14:textId="3ED65D02" w:rsidR="00965152" w:rsidRPr="00567801" w:rsidRDefault="00965152" w:rsidP="001263AD"/>
    <w:p w14:paraId="40BAF02B" w14:textId="4456E779" w:rsidR="00965152" w:rsidRPr="00567801" w:rsidRDefault="00965152" w:rsidP="001263AD"/>
    <w:p w14:paraId="54FAEB24" w14:textId="7683F65D" w:rsidR="00965152" w:rsidRPr="00567801" w:rsidRDefault="00965152" w:rsidP="001263AD"/>
    <w:p w14:paraId="3F8F5807" w14:textId="2DC5A9D3" w:rsidR="00965152" w:rsidRPr="00567801" w:rsidRDefault="00965152" w:rsidP="001263AD"/>
    <w:p w14:paraId="1310BE19" w14:textId="709EE5B3" w:rsidR="00965152" w:rsidRPr="00567801" w:rsidRDefault="00965152" w:rsidP="001263AD"/>
    <w:p w14:paraId="1ADF0A27" w14:textId="32B63461" w:rsidR="00965152" w:rsidRPr="00567801" w:rsidRDefault="00965152" w:rsidP="001263AD"/>
    <w:p w14:paraId="13044AAD" w14:textId="1E40F104" w:rsidR="00965152" w:rsidRPr="00567801" w:rsidRDefault="00965152" w:rsidP="001263AD"/>
    <w:p w14:paraId="3C6AEB17" w14:textId="4F0D957F" w:rsidR="00965152" w:rsidRPr="00567801" w:rsidRDefault="00965152" w:rsidP="001263AD"/>
    <w:p w14:paraId="572D0CB7" w14:textId="0C93110C" w:rsidR="00965152" w:rsidRPr="00567801" w:rsidRDefault="00965152" w:rsidP="001263AD"/>
    <w:p w14:paraId="15A074FE" w14:textId="77777777" w:rsidR="00965152" w:rsidRPr="00567801" w:rsidRDefault="00965152" w:rsidP="001263AD"/>
    <w:p w14:paraId="523320AD" w14:textId="08444E56" w:rsidR="00220B40" w:rsidRPr="00567801" w:rsidRDefault="00220B40">
      <w:pPr>
        <w:pStyle w:val="KSDT1"/>
        <w:widowControl w:val="0"/>
        <w:numPr>
          <w:ilvl w:val="0"/>
          <w:numId w:val="0"/>
        </w:numPr>
        <w:tabs>
          <w:tab w:val="clear" w:pos="660"/>
          <w:tab w:val="right" w:leader="dot" w:pos="9344"/>
        </w:tabs>
        <w:spacing w:after="0" w:line="264" w:lineRule="auto"/>
        <w:rPr>
          <w:sz w:val="8"/>
          <w:lang w:val="en-GB" w:eastAsia="ko-KR"/>
        </w:rPr>
      </w:pPr>
    </w:p>
    <w:p w14:paraId="3F7DFC14" w14:textId="5ADED9BC" w:rsidR="000956D2" w:rsidRPr="00567801" w:rsidRDefault="000956D2" w:rsidP="000956D2"/>
    <w:p w14:paraId="0A45A1B9" w14:textId="77777777" w:rsidR="000956D2" w:rsidRPr="00567801" w:rsidRDefault="000956D2" w:rsidP="000956D2"/>
    <w:p w14:paraId="0E7971C8" w14:textId="77777777" w:rsidR="001263AD" w:rsidRPr="00567801" w:rsidRDefault="00220B40" w:rsidP="001263AD">
      <w:pPr>
        <w:pStyle w:val="KSDTff0"/>
      </w:pPr>
      <w:r w:rsidRPr="00567801">
        <w:br w:type="page"/>
      </w:r>
      <w:bookmarkStart w:id="1" w:name="_Toc430085792"/>
      <w:proofErr w:type="gramStart"/>
      <w:r w:rsidR="001263AD" w:rsidRPr="00567801">
        <w:rPr>
          <w:rFonts w:hint="eastAsia"/>
        </w:rPr>
        <w:lastRenderedPageBreak/>
        <w:t>머</w:t>
      </w:r>
      <w:r w:rsidR="001263AD" w:rsidRPr="00567801">
        <w:rPr>
          <w:rFonts w:hint="eastAsia"/>
        </w:rPr>
        <w:t xml:space="preserve">  </w:t>
      </w:r>
      <w:r w:rsidR="001263AD" w:rsidRPr="00567801">
        <w:rPr>
          <w:rFonts w:hint="eastAsia"/>
        </w:rPr>
        <w:t>리</w:t>
      </w:r>
      <w:proofErr w:type="gramEnd"/>
      <w:r w:rsidR="001263AD" w:rsidRPr="00567801">
        <w:rPr>
          <w:rFonts w:hint="eastAsia"/>
        </w:rPr>
        <w:t xml:space="preserve">  </w:t>
      </w:r>
      <w:r w:rsidR="001263AD" w:rsidRPr="00567801">
        <w:rPr>
          <w:rFonts w:hint="eastAsia"/>
        </w:rPr>
        <w:t>말</w:t>
      </w:r>
      <w:bookmarkEnd w:id="1"/>
    </w:p>
    <w:p w14:paraId="640EAC78" w14:textId="77777777" w:rsidR="006002F6" w:rsidRPr="00567801" w:rsidRDefault="006002F6"/>
    <w:p w14:paraId="21FB54E2" w14:textId="77777777" w:rsidR="006002F6" w:rsidRPr="00681AB6" w:rsidRDefault="006002F6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lang w:val="en-GB" w:eastAsia="ko-KR"/>
        </w:rPr>
      </w:pPr>
    </w:p>
    <w:p w14:paraId="2EED70A2" w14:textId="77777777" w:rsidR="00EF5B19" w:rsidRPr="00681AB6" w:rsidRDefault="00EF5B19" w:rsidP="00EF5B19">
      <w:pPr>
        <w:rPr>
          <w:rFonts w:cs="Arial"/>
        </w:rPr>
      </w:pPr>
      <w:r w:rsidRPr="00681AB6">
        <w:rPr>
          <w:rFonts w:cs="Arial" w:hint="eastAsia"/>
        </w:rPr>
        <w:t>이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표준은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산업표준화법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관련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규정에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따라</w:t>
      </w:r>
      <w:r w:rsidRPr="00681AB6">
        <w:rPr>
          <w:rFonts w:cs="Arial" w:hint="eastAsia"/>
        </w:rPr>
        <w:t xml:space="preserve"> </w:t>
      </w:r>
      <w:proofErr w:type="spellStart"/>
      <w:r w:rsidRPr="00681AB6">
        <w:rPr>
          <w:rFonts w:cs="Arial" w:hint="eastAsia"/>
        </w:rPr>
        <w:t>국토교통연구인프라운영원</w:t>
      </w:r>
      <w:proofErr w:type="spellEnd"/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단체표준심사위원회의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심의를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거쳐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제정된</w:t>
      </w:r>
      <w:r w:rsidRPr="00681AB6">
        <w:rPr>
          <w:rFonts w:cs="Arial" w:hint="eastAsia"/>
        </w:rPr>
        <w:t xml:space="preserve"> </w:t>
      </w:r>
      <w:r w:rsidRPr="00681AB6">
        <w:rPr>
          <w:rFonts w:cs="Arial" w:hint="eastAsia"/>
        </w:rPr>
        <w:t>단체표준이다</w:t>
      </w:r>
      <w:r w:rsidRPr="00681AB6">
        <w:rPr>
          <w:rFonts w:cs="Arial" w:hint="eastAsia"/>
        </w:rPr>
        <w:t>.</w:t>
      </w:r>
    </w:p>
    <w:p w14:paraId="6606CA18" w14:textId="77777777" w:rsidR="00EF5B19" w:rsidRPr="00681AB6" w:rsidRDefault="00EF5B19" w:rsidP="00EF5B19"/>
    <w:p w14:paraId="2D83F35B" w14:textId="77777777" w:rsidR="00EF5B19" w:rsidRPr="00681AB6" w:rsidRDefault="00EF5B19" w:rsidP="00EF5B19">
      <w:r w:rsidRPr="00681AB6">
        <w:rPr>
          <w:rFonts w:hint="eastAsia"/>
        </w:rPr>
        <w:t>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표준의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내용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일부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또는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전부는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저작권법에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따른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보호대상이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되는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저작물이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될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있다</w:t>
      </w:r>
      <w:r w:rsidRPr="00681AB6">
        <w:rPr>
          <w:rFonts w:hint="eastAsia"/>
        </w:rPr>
        <w:t>.</w:t>
      </w:r>
    </w:p>
    <w:p w14:paraId="3A1BAE78" w14:textId="77777777" w:rsidR="00EF5B19" w:rsidRPr="00681AB6" w:rsidRDefault="00EF5B19" w:rsidP="00EF5B19"/>
    <w:p w14:paraId="53010536" w14:textId="77777777" w:rsidR="00EF5B19" w:rsidRPr="00681AB6" w:rsidRDefault="00EF5B19" w:rsidP="00EF5B19">
      <w:r w:rsidRPr="00681AB6">
        <w:rPr>
          <w:rFonts w:hint="eastAsia"/>
        </w:rPr>
        <w:t>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표준의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내용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일부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또는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전부가</w:t>
      </w:r>
      <w:r w:rsidRPr="00681AB6">
        <w:rPr>
          <w:rFonts w:hint="eastAsia"/>
        </w:rPr>
        <w:t xml:space="preserve"> ISO</w:t>
      </w:r>
      <w:r w:rsidRPr="00681AB6">
        <w:rPr>
          <w:rFonts w:hint="eastAsia"/>
        </w:rPr>
        <w:t>·</w:t>
      </w:r>
      <w:r w:rsidRPr="00681AB6">
        <w:rPr>
          <w:rFonts w:hint="eastAsia"/>
        </w:rPr>
        <w:t xml:space="preserve">IEC </w:t>
      </w:r>
      <w:r w:rsidRPr="00681AB6">
        <w:rPr>
          <w:rFonts w:hint="eastAsia"/>
        </w:rPr>
        <w:t>등에서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제정한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표준을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참고하여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제정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또는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개정된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경우</w:t>
      </w:r>
      <w:r w:rsidRPr="00681AB6">
        <w:rPr>
          <w:rFonts w:hint="eastAsia"/>
        </w:rPr>
        <w:t xml:space="preserve">, </w:t>
      </w:r>
      <w:r w:rsidRPr="00681AB6">
        <w:rPr>
          <w:rFonts w:hint="eastAsia"/>
        </w:rPr>
        <w:t>해당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표준의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저작권을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보유하고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있는</w:t>
      </w:r>
      <w:r w:rsidRPr="00681AB6">
        <w:rPr>
          <w:rFonts w:hint="eastAsia"/>
        </w:rPr>
        <w:t xml:space="preserve"> ISO</w:t>
      </w:r>
      <w:r w:rsidRPr="00681AB6">
        <w:rPr>
          <w:rFonts w:hint="eastAsia"/>
        </w:rPr>
        <w:t>·</w:t>
      </w:r>
      <w:r w:rsidRPr="00681AB6">
        <w:rPr>
          <w:rFonts w:hint="eastAsia"/>
        </w:rPr>
        <w:t xml:space="preserve">IEC </w:t>
      </w:r>
      <w:r w:rsidRPr="00681AB6">
        <w:rPr>
          <w:rFonts w:hint="eastAsia"/>
        </w:rPr>
        <w:t>등의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저작권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보호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규정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등에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따라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보호되어야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한다</w:t>
      </w:r>
      <w:r w:rsidRPr="00681AB6">
        <w:rPr>
          <w:rFonts w:hint="eastAsia"/>
        </w:rPr>
        <w:t>.</w:t>
      </w:r>
    </w:p>
    <w:p w14:paraId="6931DDBA" w14:textId="77777777" w:rsidR="00EF5B19" w:rsidRPr="00681AB6" w:rsidRDefault="00EF5B19" w:rsidP="00EF5B19">
      <w:pPr>
        <w:jc w:val="center"/>
      </w:pPr>
    </w:p>
    <w:p w14:paraId="3914251A" w14:textId="77777777" w:rsidR="00EF5B19" w:rsidRPr="00681AB6" w:rsidRDefault="00EF5B19" w:rsidP="00EF5B19">
      <w:r w:rsidRPr="00681AB6">
        <w:rPr>
          <w:rFonts w:hint="eastAsia"/>
        </w:rPr>
        <w:t>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표준의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일부가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기술적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성질을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가진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특허권</w:t>
      </w:r>
      <w:r w:rsidRPr="00681AB6">
        <w:rPr>
          <w:rFonts w:hint="eastAsia"/>
        </w:rPr>
        <w:t xml:space="preserve">, </w:t>
      </w:r>
      <w:r w:rsidRPr="00681AB6">
        <w:rPr>
          <w:rFonts w:hint="eastAsia"/>
        </w:rPr>
        <w:t>출원공개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이후의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특허출원</w:t>
      </w:r>
      <w:r w:rsidRPr="00681AB6">
        <w:rPr>
          <w:rFonts w:hint="eastAsia"/>
        </w:rPr>
        <w:t xml:space="preserve">, </w:t>
      </w:r>
      <w:r w:rsidRPr="00681AB6">
        <w:rPr>
          <w:rFonts w:hint="eastAsia"/>
        </w:rPr>
        <w:t>실용신안권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또는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출원공개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후의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실용신안등록출원에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저촉될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가능성이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있다는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것에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주의를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환기한다</w:t>
      </w:r>
      <w:r w:rsidRPr="00681AB6">
        <w:rPr>
          <w:rFonts w:hint="eastAsia"/>
        </w:rPr>
        <w:t xml:space="preserve">. </w:t>
      </w:r>
      <w:proofErr w:type="spellStart"/>
      <w:r w:rsidRPr="00681AB6">
        <w:rPr>
          <w:rFonts w:hint="eastAsia"/>
        </w:rPr>
        <w:t>국토교통연구인프라운영원의</w:t>
      </w:r>
      <w:proofErr w:type="spellEnd"/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장과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단체표준심사위원회는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이러한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기술적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성질을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가진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특허권</w:t>
      </w:r>
      <w:r w:rsidRPr="00681AB6">
        <w:rPr>
          <w:rFonts w:hint="eastAsia"/>
        </w:rPr>
        <w:t xml:space="preserve">, </w:t>
      </w:r>
      <w:r w:rsidRPr="00681AB6">
        <w:rPr>
          <w:rFonts w:hint="eastAsia"/>
        </w:rPr>
        <w:t>출원공개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이후의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특허출원</w:t>
      </w:r>
      <w:r w:rsidRPr="00681AB6">
        <w:rPr>
          <w:rFonts w:hint="eastAsia"/>
        </w:rPr>
        <w:t xml:space="preserve">, </w:t>
      </w:r>
      <w:r w:rsidRPr="00681AB6">
        <w:rPr>
          <w:rFonts w:hint="eastAsia"/>
        </w:rPr>
        <w:t>실용신안권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또는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출원공개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후의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실용신안등록출원에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관계되는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확인에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대하여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책임을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지지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않는다</w:t>
      </w:r>
      <w:r w:rsidRPr="00681AB6">
        <w:rPr>
          <w:rFonts w:hint="eastAsia"/>
        </w:rPr>
        <w:t>.</w:t>
      </w:r>
    </w:p>
    <w:p w14:paraId="3CEB57D2" w14:textId="23F952E2" w:rsidR="001F0B0E" w:rsidRPr="00EF5B19" w:rsidRDefault="001F0B0E" w:rsidP="001F0B0E"/>
    <w:p w14:paraId="49592D3B" w14:textId="7415DB62" w:rsidR="0002280B" w:rsidRPr="001F0B0E" w:rsidRDefault="0002280B" w:rsidP="005B41D1"/>
    <w:p w14:paraId="058E3CB6" w14:textId="45D5C6B0" w:rsidR="00C13904" w:rsidRPr="00567801" w:rsidRDefault="00C13904" w:rsidP="005B41D1"/>
    <w:p w14:paraId="3534260E" w14:textId="086F150B" w:rsidR="00C13904" w:rsidRPr="00567801" w:rsidRDefault="00C13904" w:rsidP="005B41D1"/>
    <w:p w14:paraId="288702F1" w14:textId="63E25319" w:rsidR="00C13904" w:rsidRPr="00567801" w:rsidRDefault="00C13904" w:rsidP="005B41D1"/>
    <w:p w14:paraId="7C9AC5B0" w14:textId="3B36D636" w:rsidR="00C13904" w:rsidRPr="00567801" w:rsidRDefault="00C13904" w:rsidP="005B41D1"/>
    <w:p w14:paraId="41C49E86" w14:textId="6F78856B" w:rsidR="00C13904" w:rsidRPr="00567801" w:rsidRDefault="00C13904" w:rsidP="005B41D1"/>
    <w:p w14:paraId="3C137F5A" w14:textId="71967847" w:rsidR="00C13904" w:rsidRPr="00567801" w:rsidRDefault="00C13904" w:rsidP="005B41D1"/>
    <w:p w14:paraId="34911EA0" w14:textId="7CE84953" w:rsidR="00C13904" w:rsidRPr="00567801" w:rsidRDefault="00C13904" w:rsidP="005B41D1"/>
    <w:p w14:paraId="765202C4" w14:textId="3AC50583" w:rsidR="006506FF" w:rsidRPr="00567801" w:rsidRDefault="006506FF" w:rsidP="005B41D1"/>
    <w:p w14:paraId="337133C7" w14:textId="4360E149" w:rsidR="006506FF" w:rsidRPr="00567801" w:rsidRDefault="006506FF" w:rsidP="005B41D1"/>
    <w:p w14:paraId="4B1EAD72" w14:textId="77777777" w:rsidR="006506FF" w:rsidRPr="00567801" w:rsidRDefault="006506FF" w:rsidP="005B41D1"/>
    <w:p w14:paraId="68585387" w14:textId="12AEAE2F" w:rsidR="00C13904" w:rsidRPr="00567801" w:rsidRDefault="00C13904" w:rsidP="005B41D1"/>
    <w:p w14:paraId="525CFF7D" w14:textId="2AB8F174" w:rsidR="00C13904" w:rsidRPr="00567801" w:rsidRDefault="00C13904" w:rsidP="005B41D1"/>
    <w:p w14:paraId="1413BD38" w14:textId="77777777" w:rsidR="00C13904" w:rsidRPr="00567801" w:rsidRDefault="00C13904" w:rsidP="005B41D1"/>
    <w:p w14:paraId="3AD8D5B5" w14:textId="142E43D8" w:rsidR="00C13904" w:rsidRPr="00567801" w:rsidRDefault="00C13904" w:rsidP="005B41D1"/>
    <w:p w14:paraId="4DED60ED" w14:textId="77777777" w:rsidR="00C13904" w:rsidRPr="00567801" w:rsidRDefault="00C13904" w:rsidP="005B41D1"/>
    <w:p w14:paraId="0E81C635" w14:textId="2330AD00" w:rsidR="0002280B" w:rsidRPr="00567801" w:rsidRDefault="0002280B" w:rsidP="005B41D1"/>
    <w:p w14:paraId="1C725CED" w14:textId="77777777" w:rsidR="00A123C5" w:rsidRPr="00567801" w:rsidRDefault="00A123C5">
      <w:pPr>
        <w:rPr>
          <w:strike/>
        </w:rPr>
      </w:pPr>
    </w:p>
    <w:p w14:paraId="71486F05" w14:textId="77777777" w:rsidR="006002F6" w:rsidRPr="00567801" w:rsidRDefault="006002F6">
      <w:pPr>
        <w:sectPr w:rsidR="006002F6" w:rsidRPr="00567801"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p w14:paraId="02D8060F" w14:textId="4F3687AB" w:rsidR="006002F6" w:rsidRPr="00681AB6" w:rsidRDefault="00242E23">
      <w:pPr>
        <w:pStyle w:val="9"/>
        <w:ind w:leftChars="0" w:left="550" w:hanging="550"/>
        <w:jc w:val="center"/>
        <w:rPr>
          <w:rFonts w:ascii="돋움" w:eastAsia="돋움" w:hAnsi="돋움"/>
          <w:b/>
          <w:sz w:val="28"/>
        </w:rPr>
      </w:pPr>
      <w:r w:rsidRPr="00681AB6">
        <w:rPr>
          <w:rFonts w:ascii="돋움" w:eastAsia="돋움" w:hAnsi="돋움" w:hint="eastAsia"/>
          <w:b/>
          <w:sz w:val="28"/>
        </w:rPr>
        <w:lastRenderedPageBreak/>
        <w:t>단체표준</w:t>
      </w:r>
      <w:bookmarkStart w:id="2" w:name="본문시작"/>
      <w:bookmarkEnd w:id="2"/>
    </w:p>
    <w:p w14:paraId="5D378509" w14:textId="77777777" w:rsidR="002A6E83" w:rsidRPr="002A6E83" w:rsidRDefault="002A6E83" w:rsidP="002A6E83">
      <w:pPr>
        <w:rPr>
          <w:sz w:val="28"/>
          <w:szCs w:val="28"/>
        </w:rPr>
      </w:pPr>
    </w:p>
    <w:p w14:paraId="346D2F03" w14:textId="7463DE32" w:rsidR="006002F6" w:rsidRPr="002A6E83" w:rsidRDefault="006002F6">
      <w:pPr>
        <w:pStyle w:val="9"/>
        <w:adjustRightInd w:val="0"/>
        <w:ind w:leftChars="0" w:left="0" w:firstLineChars="0" w:firstLine="0"/>
        <w:jc w:val="right"/>
        <w:rPr>
          <w:rFonts w:eastAsia="돋움"/>
          <w:b/>
          <w:sz w:val="28"/>
          <w:szCs w:val="32"/>
        </w:rPr>
      </w:pPr>
      <w:r w:rsidRPr="002A6E83">
        <w:rPr>
          <w:rFonts w:eastAsia="돋움" w:cs="Arial"/>
          <w:b/>
          <w:sz w:val="28"/>
          <w:szCs w:val="32"/>
        </w:rPr>
        <w:fldChar w:fldCharType="begin"/>
      </w:r>
      <w:r w:rsidRPr="002A6E83">
        <w:rPr>
          <w:rFonts w:eastAsia="돋움" w:cs="Arial"/>
          <w:b/>
          <w:sz w:val="28"/>
          <w:szCs w:val="32"/>
        </w:rPr>
        <w:instrText xml:space="preserve"> DOCPROPERTY "DocKnd"  \* MERGEFORMAT </w:instrText>
      </w:r>
      <w:r w:rsidRPr="002A6E83">
        <w:rPr>
          <w:rFonts w:eastAsia="돋움" w:cs="Arial"/>
          <w:b/>
          <w:sz w:val="28"/>
          <w:szCs w:val="32"/>
        </w:rPr>
        <w:fldChar w:fldCharType="separate"/>
      </w:r>
      <w:r w:rsidR="006268AA" w:rsidRPr="002A6E83">
        <w:rPr>
          <w:rFonts w:eastAsia="돋움" w:cs="Arial" w:hint="eastAsia"/>
          <w:b/>
          <w:sz w:val="28"/>
          <w:szCs w:val="32"/>
        </w:rPr>
        <w:t>S</w:t>
      </w:r>
      <w:r w:rsidR="006268AA" w:rsidRPr="002A6E83">
        <w:rPr>
          <w:rFonts w:eastAsia="돋움" w:cs="Arial"/>
          <w:b/>
          <w:sz w:val="28"/>
          <w:szCs w:val="32"/>
        </w:rPr>
        <w:t>PS</w:t>
      </w:r>
      <w:r w:rsidRPr="002A6E83">
        <w:rPr>
          <w:rFonts w:eastAsia="돋움" w:cs="Arial"/>
          <w:b/>
          <w:sz w:val="28"/>
          <w:szCs w:val="32"/>
        </w:rPr>
        <w:fldChar w:fldCharType="end"/>
      </w:r>
      <w:r w:rsidR="006268AA" w:rsidRPr="002A6E83">
        <w:rPr>
          <w:rFonts w:eastAsia="돋움" w:cs="Arial"/>
          <w:b/>
          <w:sz w:val="28"/>
          <w:szCs w:val="32"/>
        </w:rPr>
        <w:t>-</w:t>
      </w:r>
      <w:r w:rsidR="00A02677" w:rsidRPr="002A6E83">
        <w:rPr>
          <w:rFonts w:eastAsia="돋움" w:cs="Arial"/>
          <w:b/>
          <w:sz w:val="28"/>
          <w:szCs w:val="32"/>
        </w:rPr>
        <w:t>F</w:t>
      </w:r>
      <w:r w:rsidRPr="002A6E83">
        <w:rPr>
          <w:rFonts w:eastAsia="돋움" w:cs="Arial" w:hint="eastAsia"/>
          <w:b/>
          <w:sz w:val="28"/>
          <w:szCs w:val="32"/>
        </w:rPr>
        <w:t xml:space="preserve"> </w:t>
      </w:r>
      <w:r w:rsidR="006268AA" w:rsidRPr="002A6E83">
        <w:rPr>
          <w:rFonts w:eastAsia="돋움" w:cs="Arial"/>
          <w:b/>
          <w:sz w:val="28"/>
          <w:szCs w:val="32"/>
        </w:rPr>
        <w:t>K</w:t>
      </w:r>
      <w:r w:rsidR="00A02677" w:rsidRPr="002A6E83">
        <w:rPr>
          <w:rFonts w:eastAsia="돋움" w:cs="Arial"/>
          <w:b/>
          <w:sz w:val="28"/>
          <w:szCs w:val="32"/>
        </w:rPr>
        <w:t>OCED</w:t>
      </w:r>
      <w:r w:rsidR="006268AA" w:rsidRPr="002A6E83">
        <w:rPr>
          <w:rFonts w:eastAsia="돋움" w:cs="Arial"/>
          <w:b/>
          <w:sz w:val="28"/>
          <w:szCs w:val="32"/>
        </w:rPr>
        <w:t xml:space="preserve"> </w:t>
      </w:r>
      <w:r w:rsidRPr="002A6E83">
        <w:rPr>
          <w:rFonts w:eastAsia="돋움" w:cs="Arial"/>
          <w:b/>
          <w:sz w:val="28"/>
          <w:szCs w:val="32"/>
        </w:rPr>
        <w:fldChar w:fldCharType="begin"/>
      </w:r>
      <w:r w:rsidRPr="002A6E83">
        <w:rPr>
          <w:rFonts w:eastAsia="돋움" w:cs="Arial"/>
          <w:b/>
          <w:sz w:val="28"/>
          <w:szCs w:val="32"/>
        </w:rPr>
        <w:instrText xml:space="preserve"> DOCPROPERTY "DocNoPart"  \* MERGEFORMAT </w:instrText>
      </w:r>
      <w:r w:rsidRPr="002A6E83">
        <w:rPr>
          <w:rFonts w:eastAsia="돋움" w:cs="Arial"/>
          <w:b/>
          <w:sz w:val="28"/>
          <w:szCs w:val="32"/>
        </w:rPr>
        <w:fldChar w:fldCharType="separate"/>
      </w:r>
      <w:r w:rsidRPr="002A6E83">
        <w:rPr>
          <w:rFonts w:eastAsia="돋움" w:cs="Arial"/>
          <w:b/>
          <w:sz w:val="28"/>
          <w:szCs w:val="32"/>
        </w:rPr>
        <w:t>00</w:t>
      </w:r>
      <w:r w:rsidR="00A02677" w:rsidRPr="002A6E83">
        <w:rPr>
          <w:rFonts w:eastAsia="돋움" w:cs="Arial"/>
          <w:b/>
          <w:sz w:val="28"/>
          <w:szCs w:val="32"/>
        </w:rPr>
        <w:t>12</w:t>
      </w:r>
      <w:r w:rsidRPr="002A6E83">
        <w:rPr>
          <w:rFonts w:eastAsia="돋움" w:cs="Arial"/>
          <w:b/>
          <w:sz w:val="28"/>
          <w:szCs w:val="32"/>
        </w:rPr>
        <w:fldChar w:fldCharType="end"/>
      </w:r>
      <w:r w:rsidR="006268AA" w:rsidRPr="002A6E83">
        <w:rPr>
          <w:rFonts w:eastAsia="돋움" w:cs="Arial"/>
          <w:b/>
          <w:sz w:val="28"/>
          <w:szCs w:val="32"/>
        </w:rPr>
        <w:t>-</w:t>
      </w:r>
      <w:r w:rsidR="00136688" w:rsidRPr="002A6E83">
        <w:rPr>
          <w:rFonts w:eastAsia="돋움" w:cs="Arial"/>
          <w:b/>
          <w:sz w:val="28"/>
          <w:szCs w:val="32"/>
        </w:rPr>
        <w:t>7400</w:t>
      </w:r>
      <w:r w:rsidRPr="002A6E83">
        <w:rPr>
          <w:rFonts w:eastAsia="돋움" w:hint="eastAsia"/>
          <w:b/>
          <w:sz w:val="28"/>
          <w:szCs w:val="32"/>
        </w:rPr>
        <w:t>:</w:t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 xml:space="preserve">IF </w:instrText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>DOCPROPERTY "NCKnd" \* MERGEFORMAT</w:instrText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separate"/>
      </w:r>
      <w:r w:rsidRPr="002A6E83">
        <w:rPr>
          <w:rFonts w:eastAsia="돋움"/>
          <w:b/>
          <w:sz w:val="28"/>
          <w:szCs w:val="32"/>
        </w:rPr>
        <w:instrText>2</w:instrText>
      </w:r>
      <w:r w:rsidRPr="002A6E83">
        <w:rPr>
          <w:rFonts w:eastAsia="돋움"/>
          <w:b/>
          <w:sz w:val="28"/>
          <w:szCs w:val="32"/>
        </w:rPr>
        <w:fldChar w:fldCharType="end"/>
      </w:r>
      <w:r w:rsidRPr="002A6E83">
        <w:rPr>
          <w:rFonts w:eastAsia="돋움" w:hint="eastAsia"/>
          <w:b/>
          <w:sz w:val="28"/>
          <w:szCs w:val="32"/>
        </w:rPr>
        <w:instrText xml:space="preserve"> = 1 </w:instrText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>DOCPROPERTY "NewYear" \* MERGEFORMAT</w:instrText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end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end"/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 xml:space="preserve">IF </w:instrText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>DOCPROPERTY "NCKnd" \* MERGEFORMAT</w:instrText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separate"/>
      </w:r>
      <w:r w:rsidRPr="002A6E83">
        <w:rPr>
          <w:rFonts w:eastAsia="돋움"/>
          <w:b/>
          <w:sz w:val="28"/>
          <w:szCs w:val="32"/>
        </w:rPr>
        <w:instrText>2</w:instrText>
      </w:r>
      <w:r w:rsidRPr="002A6E83">
        <w:rPr>
          <w:rFonts w:eastAsia="돋움"/>
          <w:b/>
          <w:sz w:val="28"/>
          <w:szCs w:val="32"/>
        </w:rPr>
        <w:fldChar w:fldCharType="end"/>
      </w:r>
      <w:r w:rsidRPr="002A6E83">
        <w:rPr>
          <w:rFonts w:eastAsia="돋움" w:hint="eastAsia"/>
          <w:b/>
          <w:sz w:val="28"/>
          <w:szCs w:val="32"/>
        </w:rPr>
        <w:instrText xml:space="preserve"> = 2 </w:instrText>
      </w:r>
      <w:r w:rsidRPr="002A6E83">
        <w:rPr>
          <w:rFonts w:eastAsia="돋움"/>
          <w:b/>
          <w:sz w:val="28"/>
          <w:szCs w:val="32"/>
        </w:rPr>
        <w:fldChar w:fldCharType="begin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 w:hint="eastAsia"/>
          <w:b/>
          <w:sz w:val="28"/>
          <w:szCs w:val="32"/>
        </w:rPr>
        <w:instrText>DOCPROPERTY "ChgYear" \* MERGEFORMAT</w:instrText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separate"/>
      </w:r>
      <w:r w:rsidRPr="002A6E83">
        <w:rPr>
          <w:rFonts w:eastAsia="돋움"/>
          <w:b/>
          <w:sz w:val="28"/>
          <w:szCs w:val="32"/>
        </w:rPr>
        <w:instrText>2008</w:instrText>
      </w:r>
      <w:r w:rsidRPr="002A6E83">
        <w:rPr>
          <w:rFonts w:eastAsia="돋움"/>
          <w:b/>
          <w:sz w:val="28"/>
          <w:szCs w:val="32"/>
        </w:rPr>
        <w:fldChar w:fldCharType="end"/>
      </w:r>
      <w:r w:rsidRPr="002A6E83">
        <w:rPr>
          <w:rFonts w:eastAsia="돋움"/>
          <w:b/>
          <w:sz w:val="28"/>
          <w:szCs w:val="32"/>
        </w:rPr>
        <w:instrText xml:space="preserve"> </w:instrText>
      </w:r>
      <w:r w:rsidRPr="002A6E83">
        <w:rPr>
          <w:rFonts w:eastAsia="돋움"/>
          <w:b/>
          <w:sz w:val="28"/>
          <w:szCs w:val="32"/>
        </w:rPr>
        <w:fldChar w:fldCharType="separate"/>
      </w:r>
      <w:r w:rsidRPr="002A6E83">
        <w:rPr>
          <w:rFonts w:eastAsia="돋움"/>
          <w:b/>
          <w:noProof/>
          <w:sz w:val="28"/>
          <w:szCs w:val="32"/>
        </w:rPr>
        <w:t>20</w:t>
      </w:r>
      <w:r w:rsidR="00CA3A37" w:rsidRPr="002A6E83">
        <w:rPr>
          <w:rFonts w:eastAsia="돋움"/>
          <w:b/>
          <w:noProof/>
          <w:sz w:val="28"/>
          <w:szCs w:val="32"/>
        </w:rPr>
        <w:t>20</w:t>
      </w:r>
      <w:r w:rsidRPr="002A6E83">
        <w:rPr>
          <w:rFonts w:eastAsia="돋움"/>
          <w:b/>
          <w:sz w:val="28"/>
          <w:szCs w:val="32"/>
        </w:rPr>
        <w:fldChar w:fldCharType="end"/>
      </w:r>
    </w:p>
    <w:p w14:paraId="5BB15D75" w14:textId="611BE081" w:rsidR="00AA75B1" w:rsidRPr="00681AB6" w:rsidRDefault="00EF5B19" w:rsidP="00AA75B1">
      <w:pPr>
        <w:jc w:val="right"/>
        <w:rPr>
          <w:sz w:val="22"/>
          <w:szCs w:val="22"/>
        </w:rPr>
      </w:pPr>
      <w:r w:rsidRPr="00681AB6">
        <w:rPr>
          <w:rFonts w:hint="eastAsia"/>
          <w:sz w:val="22"/>
          <w:szCs w:val="22"/>
        </w:rPr>
        <w:t>(</w:t>
      </w:r>
      <w:r w:rsidRPr="00681AB6">
        <w:rPr>
          <w:sz w:val="22"/>
          <w:szCs w:val="22"/>
        </w:rPr>
        <w:t>202</w:t>
      </w:r>
      <w:r w:rsidR="00681AB6" w:rsidRPr="00681AB6">
        <w:rPr>
          <w:sz w:val="22"/>
          <w:szCs w:val="22"/>
        </w:rPr>
        <w:t>3</w:t>
      </w:r>
      <w:r w:rsidRPr="00681AB6">
        <w:rPr>
          <w:sz w:val="22"/>
          <w:szCs w:val="22"/>
        </w:rPr>
        <w:t xml:space="preserve"> </w:t>
      </w:r>
      <w:r w:rsidRPr="00681AB6">
        <w:rPr>
          <w:rFonts w:ascii="돋움" w:eastAsia="돋움" w:hAnsi="돋움" w:hint="eastAsia"/>
          <w:sz w:val="22"/>
          <w:szCs w:val="22"/>
        </w:rPr>
        <w:t>확인</w:t>
      </w:r>
      <w:r w:rsidRPr="00681AB6">
        <w:rPr>
          <w:rFonts w:hint="eastAsia"/>
          <w:sz w:val="22"/>
          <w:szCs w:val="22"/>
        </w:rPr>
        <w:t>)</w:t>
      </w:r>
    </w:p>
    <w:p w14:paraId="3670E207" w14:textId="77777777" w:rsidR="00EF5B19" w:rsidRDefault="00EF5B19" w:rsidP="00AA75B1">
      <w:pPr>
        <w:jc w:val="right"/>
        <w:rPr>
          <w:sz w:val="18"/>
          <w:szCs w:val="18"/>
        </w:rPr>
      </w:pPr>
    </w:p>
    <w:p w14:paraId="56663F08" w14:textId="77777777" w:rsidR="002A6E83" w:rsidRPr="002A6E83" w:rsidRDefault="002A6E83" w:rsidP="00AA75B1">
      <w:pPr>
        <w:jc w:val="right"/>
        <w:rPr>
          <w:sz w:val="18"/>
          <w:szCs w:val="1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545"/>
      </w:tblGrid>
      <w:tr w:rsidR="006002F6" w:rsidRPr="00567801" w14:paraId="3E5AB0FE" w14:textId="77777777" w:rsidTr="000E1E7D">
        <w:trPr>
          <w:trHeight w:val="456"/>
          <w:jc w:val="center"/>
        </w:trPr>
        <w:tc>
          <w:tcPr>
            <w:tcW w:w="8545" w:type="dxa"/>
          </w:tcPr>
          <w:p w14:paraId="4CDC66A5" w14:textId="4BC72C6C" w:rsidR="006002F6" w:rsidRPr="00567801" w:rsidRDefault="00A02677" w:rsidP="00DA7A92">
            <w:pPr>
              <w:adjustRightInd w:val="0"/>
              <w:jc w:val="center"/>
              <w:rPr>
                <w:rFonts w:eastAsia="돋움"/>
                <w:b/>
                <w:w w:val="90"/>
                <w:sz w:val="40"/>
                <w:szCs w:val="40"/>
              </w:rPr>
            </w:pPr>
            <w:bookmarkStart w:id="3" w:name="부합화"/>
            <w:bookmarkEnd w:id="3"/>
            <w:proofErr w:type="spellStart"/>
            <w:r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>교량받침용</w:t>
            </w:r>
            <w:proofErr w:type="spellEnd"/>
            <w:r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 </w:t>
            </w:r>
            <w:r w:rsidR="001622D8"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>미끄럼재</w:t>
            </w:r>
            <w:r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>의</w:t>
            </w:r>
            <w:r w:rsidR="004E5F2B"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 </w:t>
            </w:r>
            <w:r w:rsidR="00D37EC0">
              <w:rPr>
                <w:rFonts w:eastAsia="돋움" w:hint="eastAsia"/>
                <w:b/>
                <w:w w:val="90"/>
                <w:sz w:val="40"/>
                <w:szCs w:val="40"/>
              </w:rPr>
              <w:t>정적</w:t>
            </w:r>
            <w:r w:rsidR="00D37EC0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 </w:t>
            </w:r>
            <w:r w:rsidR="009E6A2C">
              <w:rPr>
                <w:rFonts w:eastAsia="돋움" w:hint="eastAsia"/>
                <w:b/>
                <w:w w:val="90"/>
                <w:sz w:val="40"/>
                <w:szCs w:val="40"/>
              </w:rPr>
              <w:t>마찰</w:t>
            </w:r>
            <w:r w:rsidR="009E6A2C">
              <w:rPr>
                <w:rFonts w:eastAsia="돋움" w:hint="eastAsia"/>
                <w:b/>
                <w:w w:val="90"/>
                <w:sz w:val="40"/>
                <w:szCs w:val="40"/>
              </w:rPr>
              <w:t xml:space="preserve"> </w:t>
            </w:r>
            <w:r w:rsidRPr="00567801">
              <w:rPr>
                <w:rFonts w:eastAsia="돋움" w:hint="eastAsia"/>
                <w:b/>
                <w:w w:val="90"/>
                <w:sz w:val="40"/>
                <w:szCs w:val="40"/>
              </w:rPr>
              <w:t>시험방법</w:t>
            </w:r>
          </w:p>
        </w:tc>
      </w:tr>
    </w:tbl>
    <w:p w14:paraId="3844CD13" w14:textId="77777777" w:rsidR="006002F6" w:rsidRPr="00D37EC0" w:rsidRDefault="006002F6">
      <w:pPr>
        <w:adjustRightInd w:val="0"/>
        <w:jc w:val="center"/>
        <w:rPr>
          <w:rFonts w:eastAsia="돋움"/>
        </w:rPr>
      </w:pPr>
    </w:p>
    <w:tbl>
      <w:tblPr>
        <w:tblW w:w="8647" w:type="dxa"/>
        <w:jc w:val="center"/>
        <w:tblLook w:val="01E0" w:firstRow="1" w:lastRow="1" w:firstColumn="1" w:lastColumn="1" w:noHBand="0" w:noVBand="0"/>
      </w:tblPr>
      <w:tblGrid>
        <w:gridCol w:w="8647"/>
      </w:tblGrid>
      <w:tr w:rsidR="006002F6" w:rsidRPr="00567801" w14:paraId="31B23DAB" w14:textId="77777777" w:rsidTr="00076CA0">
        <w:trPr>
          <w:trHeight w:val="398"/>
          <w:jc w:val="center"/>
        </w:trPr>
        <w:tc>
          <w:tcPr>
            <w:tcW w:w="8647" w:type="dxa"/>
          </w:tcPr>
          <w:p w14:paraId="427C32B6" w14:textId="7D37C2BD" w:rsidR="006002F6" w:rsidRPr="00567801" w:rsidRDefault="00CF1D59" w:rsidP="0037549C">
            <w:pPr>
              <w:adjustRightInd w:val="0"/>
              <w:jc w:val="center"/>
              <w:rPr>
                <w:rFonts w:eastAsia="돋움"/>
              </w:rPr>
            </w:pPr>
            <w:r>
              <w:rPr>
                <w:rFonts w:eastAsia="한컴돋움"/>
                <w:sz w:val="24"/>
                <w:szCs w:val="24"/>
              </w:rPr>
              <w:t>M</w:t>
            </w:r>
            <w:r w:rsidRPr="00CF1D59">
              <w:rPr>
                <w:rFonts w:eastAsia="한컴돋움"/>
                <w:sz w:val="24"/>
                <w:szCs w:val="24"/>
              </w:rPr>
              <w:t xml:space="preserve">ethod </w:t>
            </w:r>
            <w:r>
              <w:rPr>
                <w:rFonts w:eastAsia="한컴돋움"/>
                <w:sz w:val="24"/>
                <w:szCs w:val="24"/>
              </w:rPr>
              <w:t xml:space="preserve">of </w:t>
            </w:r>
            <w:r w:rsidR="00D37EC0">
              <w:rPr>
                <w:rFonts w:eastAsia="한컴돋움"/>
                <w:sz w:val="24"/>
                <w:szCs w:val="24"/>
              </w:rPr>
              <w:t>s</w:t>
            </w:r>
            <w:r w:rsidR="00D37EC0" w:rsidRPr="00567801">
              <w:rPr>
                <w:rFonts w:eastAsia="한컴돋움" w:hint="eastAsia"/>
                <w:sz w:val="24"/>
                <w:szCs w:val="24"/>
              </w:rPr>
              <w:t>tatic</w:t>
            </w:r>
            <w:r w:rsidR="00D37EC0">
              <w:rPr>
                <w:rFonts w:eastAsia="한컴돋움"/>
                <w:sz w:val="24"/>
                <w:szCs w:val="24"/>
              </w:rPr>
              <w:t xml:space="preserve"> </w:t>
            </w:r>
            <w:r>
              <w:rPr>
                <w:rFonts w:eastAsia="한컴돋움"/>
                <w:sz w:val="24"/>
                <w:szCs w:val="24"/>
              </w:rPr>
              <w:t xml:space="preserve">friction test </w:t>
            </w:r>
            <w:r w:rsidRPr="00CF1D59">
              <w:rPr>
                <w:rFonts w:eastAsia="한컴돋움"/>
                <w:sz w:val="24"/>
                <w:szCs w:val="24"/>
              </w:rPr>
              <w:t>for sliding materials of bridge bearings</w:t>
            </w:r>
          </w:p>
        </w:tc>
      </w:tr>
    </w:tbl>
    <w:p w14:paraId="1DF4A2E3" w14:textId="77777777" w:rsidR="006002F6" w:rsidRPr="00567801" w:rsidRDefault="006002F6"/>
    <w:p w14:paraId="4D19A92B" w14:textId="77777777" w:rsidR="00EA749C" w:rsidRPr="00567801" w:rsidRDefault="00EA749C"/>
    <w:p w14:paraId="6C7BB421" w14:textId="77777777" w:rsidR="006002F6" w:rsidRPr="00567801" w:rsidRDefault="006002F6">
      <w:pPr>
        <w:pStyle w:val="13"/>
        <w:tabs>
          <w:tab w:val="num" w:pos="360"/>
        </w:tabs>
        <w:spacing w:line="240" w:lineRule="auto"/>
      </w:pPr>
      <w:bookmarkStart w:id="4" w:name="_Toc161136371"/>
      <w:bookmarkStart w:id="5" w:name="_Toc430085794"/>
      <w:bookmarkStart w:id="6" w:name="_Toc44071601"/>
      <w:r w:rsidRPr="00567801">
        <w:rPr>
          <w:rFonts w:hint="eastAsia"/>
        </w:rPr>
        <w:t>적용범위</w:t>
      </w:r>
      <w:bookmarkEnd w:id="4"/>
      <w:bookmarkEnd w:id="5"/>
      <w:bookmarkEnd w:id="6"/>
    </w:p>
    <w:p w14:paraId="60BA4A33" w14:textId="77777777" w:rsidR="006002F6" w:rsidRPr="00567801" w:rsidRDefault="006002F6"/>
    <w:p w14:paraId="65BD7C3D" w14:textId="18F2C30D" w:rsidR="00776C32" w:rsidRPr="00567801" w:rsidRDefault="006002F6" w:rsidP="00776C32">
      <w:r w:rsidRPr="00567801">
        <w:rPr>
          <w:rFonts w:hint="eastAsia"/>
        </w:rPr>
        <w:t>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표준은</w:t>
      </w:r>
      <w:r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교량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상판의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변형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또는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외력에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의해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발생하는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변위를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수용하는</w:t>
      </w:r>
      <w:r w:rsidR="000E1E7D" w:rsidRPr="00567801">
        <w:rPr>
          <w:rFonts w:hint="eastAsia"/>
        </w:rPr>
        <w:t xml:space="preserve"> </w:t>
      </w:r>
      <w:proofErr w:type="spellStart"/>
      <w:r w:rsidR="000E1E7D" w:rsidRPr="00567801">
        <w:rPr>
          <w:rFonts w:hint="eastAsia"/>
        </w:rPr>
        <w:t>교량받침용</w:t>
      </w:r>
      <w:proofErr w:type="spellEnd"/>
      <w:r w:rsidR="000E1E7D" w:rsidRPr="00567801">
        <w:rPr>
          <w:rFonts w:hint="eastAsia"/>
        </w:rPr>
        <w:t xml:space="preserve"> </w:t>
      </w:r>
      <w:r w:rsidR="002A30F7" w:rsidRPr="00567801">
        <w:rPr>
          <w:rFonts w:hint="eastAsia"/>
        </w:rPr>
        <w:t>미끄럼재에</w:t>
      </w:r>
      <w:r w:rsidR="002A30F7" w:rsidRPr="00567801">
        <w:rPr>
          <w:rFonts w:hint="eastAsia"/>
        </w:rPr>
        <w:t xml:space="preserve"> </w:t>
      </w:r>
      <w:r w:rsidR="002A30F7" w:rsidRPr="00567801">
        <w:rPr>
          <w:rFonts w:hint="eastAsia"/>
        </w:rPr>
        <w:t>대</w:t>
      </w:r>
      <w:r w:rsidR="001F0B0E">
        <w:rPr>
          <w:rFonts w:hint="eastAsia"/>
        </w:rPr>
        <w:t>한</w:t>
      </w:r>
      <w:r w:rsidR="002A30F7" w:rsidRPr="00567801">
        <w:rPr>
          <w:rFonts w:hint="eastAsia"/>
        </w:rPr>
        <w:t xml:space="preserve"> </w:t>
      </w:r>
      <w:r w:rsidR="002A30F7" w:rsidRPr="00567801">
        <w:rPr>
          <w:rFonts w:hint="eastAsia"/>
        </w:rPr>
        <w:t>정적</w:t>
      </w:r>
      <w:r w:rsidR="00F246F2">
        <w:rPr>
          <w:rFonts w:hint="eastAsia"/>
        </w:rPr>
        <w:t xml:space="preserve"> </w:t>
      </w:r>
      <w:r w:rsidR="002A30F7" w:rsidRPr="00567801">
        <w:rPr>
          <w:rFonts w:hint="eastAsia"/>
        </w:rPr>
        <w:t>마찰</w:t>
      </w:r>
      <w:r w:rsidR="0088634B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시험방법</w:t>
      </w:r>
      <w:r w:rsidR="002A2239">
        <w:rPr>
          <w:rFonts w:hint="eastAsia"/>
        </w:rPr>
        <w:t>에</w:t>
      </w:r>
      <w:r w:rsidR="002A2239">
        <w:rPr>
          <w:rFonts w:hint="eastAsia"/>
        </w:rPr>
        <w:t xml:space="preserve"> </w:t>
      </w:r>
      <w:r w:rsidR="002A2239">
        <w:rPr>
          <w:rFonts w:hint="eastAsia"/>
        </w:rPr>
        <w:t>대하여</w:t>
      </w:r>
      <w:r w:rsidR="000E1E7D" w:rsidRPr="00567801">
        <w:rPr>
          <w:rFonts w:hint="eastAsia"/>
        </w:rPr>
        <w:t xml:space="preserve"> </w:t>
      </w:r>
      <w:r w:rsidR="002A2239">
        <w:rPr>
          <w:rFonts w:hint="eastAsia"/>
        </w:rPr>
        <w:t>규정</w:t>
      </w:r>
      <w:r w:rsidR="000E1E7D" w:rsidRPr="00567801">
        <w:rPr>
          <w:rFonts w:hint="eastAsia"/>
        </w:rPr>
        <w:t>하며</w:t>
      </w:r>
      <w:r w:rsidR="000E1E7D" w:rsidRPr="00567801">
        <w:rPr>
          <w:rFonts w:hint="eastAsia"/>
        </w:rPr>
        <w:t>,</w:t>
      </w:r>
      <w:r w:rsidR="000E1E7D" w:rsidRPr="00567801">
        <w:t xml:space="preserve"> </w:t>
      </w:r>
      <w:r w:rsidR="00BF72FB" w:rsidRPr="00567801">
        <w:rPr>
          <w:rFonts w:hint="eastAsia"/>
        </w:rPr>
        <w:t>재질</w:t>
      </w:r>
      <w:r w:rsidR="000E1E7D" w:rsidRPr="00567801">
        <w:rPr>
          <w:rFonts w:hint="eastAsia"/>
        </w:rPr>
        <w:t>의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종류를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제한하지</w:t>
      </w:r>
      <w:r w:rsidR="000E1E7D" w:rsidRPr="00567801">
        <w:rPr>
          <w:rFonts w:hint="eastAsia"/>
        </w:rPr>
        <w:t xml:space="preserve"> </w:t>
      </w:r>
      <w:r w:rsidR="000E1E7D" w:rsidRPr="00567801">
        <w:rPr>
          <w:rFonts w:hint="eastAsia"/>
        </w:rPr>
        <w:t>않는다</w:t>
      </w:r>
      <w:r w:rsidR="00776C32" w:rsidRPr="00567801">
        <w:rPr>
          <w:rFonts w:hint="eastAsia"/>
        </w:rPr>
        <w:t>.</w:t>
      </w:r>
    </w:p>
    <w:p w14:paraId="4A5265A2" w14:textId="098FF8EF" w:rsidR="00AD1542" w:rsidRDefault="00AD1542"/>
    <w:p w14:paraId="734DA67D" w14:textId="77777777" w:rsidR="001F0B0E" w:rsidRPr="00567801" w:rsidRDefault="001F0B0E"/>
    <w:p w14:paraId="021E7C02" w14:textId="58B47F79" w:rsidR="006002F6" w:rsidRPr="00567801" w:rsidRDefault="006002F6">
      <w:pPr>
        <w:pStyle w:val="13"/>
        <w:rPr>
          <w:lang w:eastAsia="ko-KR"/>
        </w:rPr>
      </w:pPr>
      <w:bookmarkStart w:id="7" w:name="_Toc430085795"/>
      <w:bookmarkStart w:id="8" w:name="_Toc44071602"/>
      <w:r w:rsidRPr="00567801">
        <w:rPr>
          <w:rFonts w:hint="eastAsia"/>
          <w:lang w:eastAsia="ko-KR"/>
        </w:rPr>
        <w:t>인용표준</w:t>
      </w:r>
      <w:bookmarkEnd w:id="7"/>
      <w:bookmarkEnd w:id="8"/>
      <w:r w:rsidR="00E7757A" w:rsidRPr="00567801">
        <w:rPr>
          <w:rFonts w:hint="eastAsia"/>
          <w:lang w:eastAsia="ko-KR"/>
        </w:rPr>
        <w:t xml:space="preserve"> </w:t>
      </w:r>
    </w:p>
    <w:p w14:paraId="668818DD" w14:textId="77777777" w:rsidR="006002F6" w:rsidRPr="00567801" w:rsidRDefault="006002F6"/>
    <w:p w14:paraId="0E2EC2B6" w14:textId="763F2B17" w:rsidR="006002F6" w:rsidRPr="00567801" w:rsidRDefault="006002F6">
      <w:r w:rsidRPr="00567801">
        <w:rPr>
          <w:rFonts w:hint="eastAsia"/>
        </w:rPr>
        <w:t>다음의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인용표준은</w:t>
      </w:r>
      <w:r w:rsidRPr="00567801">
        <w:rPr>
          <w:rFonts w:hint="eastAsia"/>
        </w:rPr>
        <w:t xml:space="preserve"> </w:t>
      </w:r>
      <w:r w:rsidR="00D15A68" w:rsidRPr="00567801">
        <w:rPr>
          <w:rFonts w:hint="eastAsia"/>
        </w:rPr>
        <w:t>전체</w:t>
      </w:r>
      <w:r w:rsidR="00D15A68" w:rsidRPr="00567801">
        <w:rPr>
          <w:rFonts w:hint="eastAsia"/>
        </w:rPr>
        <w:t xml:space="preserve"> </w:t>
      </w:r>
      <w:r w:rsidR="00D15A68" w:rsidRPr="00567801">
        <w:rPr>
          <w:rFonts w:hint="eastAsia"/>
        </w:rPr>
        <w:t>또는</w:t>
      </w:r>
      <w:r w:rsidR="00D15A68" w:rsidRPr="00567801">
        <w:rPr>
          <w:rFonts w:hint="eastAsia"/>
        </w:rPr>
        <w:t xml:space="preserve"> </w:t>
      </w:r>
      <w:r w:rsidR="00D15A68" w:rsidRPr="00567801">
        <w:rPr>
          <w:rFonts w:hint="eastAsia"/>
        </w:rPr>
        <w:t>부분적으로</w:t>
      </w:r>
      <w:r w:rsidR="00D15A68" w:rsidRPr="00567801">
        <w:rPr>
          <w:rFonts w:hint="eastAsia"/>
        </w:rPr>
        <w:t xml:space="preserve"> </w:t>
      </w:r>
      <w:r w:rsidRPr="00567801">
        <w:rPr>
          <w:rFonts w:hint="eastAsia"/>
        </w:rPr>
        <w:t>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표준의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위해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필수적이다</w:t>
      </w:r>
      <w:r w:rsidRPr="00567801">
        <w:rPr>
          <w:rFonts w:hint="eastAsia"/>
        </w:rPr>
        <w:t xml:space="preserve">. </w:t>
      </w:r>
      <w:r w:rsidRPr="00567801">
        <w:rPr>
          <w:rFonts w:hint="eastAsia"/>
        </w:rPr>
        <w:t>발행연도가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표기된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인용표준은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인용된</w:t>
      </w:r>
      <w:r w:rsidRPr="00567801">
        <w:rPr>
          <w:rFonts w:hint="eastAsia"/>
        </w:rPr>
        <w:t xml:space="preserve"> </w:t>
      </w:r>
      <w:proofErr w:type="spellStart"/>
      <w:r w:rsidRPr="00567801">
        <w:rPr>
          <w:rFonts w:hint="eastAsia"/>
        </w:rPr>
        <w:t>판만을</w:t>
      </w:r>
      <w:proofErr w:type="spell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적용한다</w:t>
      </w:r>
      <w:r w:rsidRPr="00567801">
        <w:rPr>
          <w:rFonts w:hint="eastAsia"/>
        </w:rPr>
        <w:t xml:space="preserve">. </w:t>
      </w:r>
      <w:r w:rsidRPr="00567801">
        <w:rPr>
          <w:rFonts w:hint="eastAsia"/>
        </w:rPr>
        <w:t>발행연도가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표기되지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인용표준은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최신판</w:t>
      </w:r>
      <w:r w:rsidRPr="00567801">
        <w:rPr>
          <w:rFonts w:hint="eastAsia"/>
        </w:rPr>
        <w:t>(</w:t>
      </w:r>
      <w:r w:rsidRPr="00567801">
        <w:rPr>
          <w:rFonts w:hint="eastAsia"/>
        </w:rPr>
        <w:t>모든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추록을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포함</w:t>
      </w:r>
      <w:r w:rsidRPr="00567801">
        <w:rPr>
          <w:rFonts w:hint="eastAsia"/>
        </w:rPr>
        <w:t>)</w:t>
      </w:r>
      <w:r w:rsidRPr="00567801">
        <w:rPr>
          <w:rFonts w:hint="eastAsia"/>
        </w:rPr>
        <w:t>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적용한다</w:t>
      </w:r>
      <w:r w:rsidRPr="00567801">
        <w:rPr>
          <w:rFonts w:hint="eastAsia"/>
        </w:rPr>
        <w:t>.</w:t>
      </w:r>
    </w:p>
    <w:p w14:paraId="32F0843A" w14:textId="77777777" w:rsidR="006002F6" w:rsidRPr="00567801" w:rsidRDefault="006002F6"/>
    <w:p w14:paraId="0B6FF524" w14:textId="77777777" w:rsidR="00DB2992" w:rsidRDefault="00DB2992" w:rsidP="00DB2992">
      <w:pPr>
        <w:rPr>
          <w:color w:val="000000" w:themeColor="text1"/>
        </w:rPr>
      </w:pPr>
      <w:r w:rsidRPr="008921A8">
        <w:rPr>
          <w:rFonts w:hint="eastAsia"/>
          <w:color w:val="000000" w:themeColor="text1"/>
        </w:rPr>
        <w:t>KS B 0811,</w:t>
      </w:r>
      <w:r w:rsidRPr="008921A8">
        <w:rPr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금속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재료의</w:t>
      </w:r>
      <w:r w:rsidRPr="008921A8">
        <w:rPr>
          <w:rFonts w:hint="eastAsia"/>
          <w:color w:val="000000" w:themeColor="text1"/>
        </w:rPr>
        <w:t xml:space="preserve"> </w:t>
      </w:r>
      <w:proofErr w:type="spellStart"/>
      <w:r w:rsidRPr="008921A8">
        <w:rPr>
          <w:rFonts w:hint="eastAsia"/>
          <w:color w:val="000000" w:themeColor="text1"/>
        </w:rPr>
        <w:t>비커스</w:t>
      </w:r>
      <w:proofErr w:type="spellEnd"/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경도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시험방법</w:t>
      </w:r>
    </w:p>
    <w:p w14:paraId="611C2A7C" w14:textId="77777777" w:rsidR="00DB2992" w:rsidRDefault="00DB2992" w:rsidP="00DB2992">
      <w:pPr>
        <w:wordWrap/>
        <w:spacing w:afterLines="20" w:after="48"/>
      </w:pPr>
      <w:r w:rsidRPr="00567801">
        <w:t>KS</w:t>
      </w:r>
      <w:r w:rsidRPr="00567801">
        <w:rPr>
          <w:rFonts w:hint="eastAsia"/>
        </w:rPr>
        <w:t xml:space="preserve"> </w:t>
      </w:r>
      <w:r w:rsidRPr="00567801">
        <w:t>B</w:t>
      </w:r>
      <w:r w:rsidRPr="00567801">
        <w:rPr>
          <w:rFonts w:hint="eastAsia"/>
        </w:rPr>
        <w:t xml:space="preserve"> </w:t>
      </w:r>
      <w:r w:rsidRPr="00567801">
        <w:t xml:space="preserve">ISO 4287, </w:t>
      </w:r>
      <w:r w:rsidRPr="00567801">
        <w:rPr>
          <w:rFonts w:hint="eastAsia"/>
        </w:rPr>
        <w:t>제품의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형상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명세</w:t>
      </w:r>
      <w:r w:rsidRPr="00567801">
        <w:rPr>
          <w:rFonts w:hint="eastAsia"/>
        </w:rPr>
        <w:t>(</w:t>
      </w:r>
      <w:r w:rsidRPr="00567801">
        <w:t xml:space="preserve">GPS) </w:t>
      </w:r>
      <w:r w:rsidRPr="00567801">
        <w:rPr>
          <w:rFonts w:ascii="바탕" w:hAnsi="바탕" w:hint="eastAsia"/>
        </w:rPr>
        <w:t>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조직</w:t>
      </w:r>
      <w:r w:rsidRPr="00567801">
        <w:rPr>
          <w:rFonts w:hint="eastAsia"/>
        </w:rPr>
        <w:t xml:space="preserve"> </w:t>
      </w:r>
      <w:r w:rsidRPr="00567801">
        <w:t xml:space="preserve">– </w:t>
      </w:r>
      <w:r w:rsidRPr="00567801">
        <w:rPr>
          <w:rFonts w:hint="eastAsia"/>
        </w:rPr>
        <w:t>프로파일법</w:t>
      </w:r>
      <w:r w:rsidRPr="00567801">
        <w:rPr>
          <w:rFonts w:hint="eastAsia"/>
        </w:rPr>
        <w:t>:</w:t>
      </w:r>
      <w:r w:rsidRPr="00567801">
        <w:t xml:space="preserve"> </w:t>
      </w:r>
      <w:r w:rsidRPr="00567801">
        <w:rPr>
          <w:rFonts w:hint="eastAsia"/>
        </w:rPr>
        <w:t>용어</w:t>
      </w:r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정의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및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조직의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파라미터</w:t>
      </w:r>
    </w:p>
    <w:p w14:paraId="1096D109" w14:textId="77777777" w:rsidR="00DB2992" w:rsidRPr="001F1FAF" w:rsidRDefault="00DB2992" w:rsidP="00DB2992">
      <w:pPr>
        <w:wordWrap/>
        <w:spacing w:after="48"/>
        <w:rPr>
          <w:color w:val="000000" w:themeColor="text1"/>
        </w:rPr>
      </w:pPr>
      <w:r w:rsidRPr="008921A8">
        <w:rPr>
          <w:rFonts w:hint="eastAsia"/>
          <w:color w:val="000000" w:themeColor="text1"/>
        </w:rPr>
        <w:t xml:space="preserve">KDS 24 </w:t>
      </w:r>
      <w:r w:rsidRPr="008921A8">
        <w:rPr>
          <w:color w:val="000000" w:themeColor="text1"/>
        </w:rPr>
        <w:t>9</w:t>
      </w:r>
      <w:r w:rsidRPr="008921A8">
        <w:rPr>
          <w:rFonts w:hint="eastAsia"/>
          <w:color w:val="000000" w:themeColor="text1"/>
        </w:rPr>
        <w:t xml:space="preserve">0 </w:t>
      </w:r>
      <w:r w:rsidRPr="008921A8">
        <w:rPr>
          <w:color w:val="000000" w:themeColor="text1"/>
        </w:rPr>
        <w:t>11</w:t>
      </w:r>
      <w:r w:rsidRPr="008921A8">
        <w:rPr>
          <w:rFonts w:hint="eastAsia"/>
          <w:color w:val="000000" w:themeColor="text1"/>
        </w:rPr>
        <w:t xml:space="preserve"> </w:t>
      </w:r>
      <w:proofErr w:type="spellStart"/>
      <w:r w:rsidRPr="008921A8">
        <w:rPr>
          <w:rFonts w:hint="eastAsia"/>
          <w:color w:val="000000" w:themeColor="text1"/>
        </w:rPr>
        <w:t>교량기타시설설계기준</w:t>
      </w:r>
      <w:proofErr w:type="spellEnd"/>
      <w:r w:rsidRPr="008921A8">
        <w:rPr>
          <w:rFonts w:hint="eastAsia"/>
          <w:color w:val="000000" w:themeColor="text1"/>
        </w:rPr>
        <w:t>(</w:t>
      </w:r>
      <w:r w:rsidRPr="008921A8">
        <w:rPr>
          <w:rFonts w:hint="eastAsia"/>
          <w:color w:val="000000" w:themeColor="text1"/>
        </w:rPr>
        <w:t>한계상태설계법</w:t>
      </w:r>
      <w:r w:rsidRPr="008921A8">
        <w:rPr>
          <w:rFonts w:hint="eastAsia"/>
          <w:color w:val="000000" w:themeColor="text1"/>
        </w:rPr>
        <w:t>)</w:t>
      </w:r>
    </w:p>
    <w:p w14:paraId="04DDEEA9" w14:textId="77777777" w:rsidR="00DB2992" w:rsidRPr="00567801" w:rsidRDefault="00DB2992" w:rsidP="00DB2992">
      <w:pPr>
        <w:wordWrap/>
        <w:spacing w:afterLines="20" w:after="48"/>
      </w:pPr>
      <w:r w:rsidRPr="00567801">
        <w:rPr>
          <w:rFonts w:hint="eastAsia"/>
        </w:rPr>
        <w:t>AASHTO LRFD Bridge construction Specification 4</w:t>
      </w:r>
      <w:r w:rsidRPr="00567801">
        <w:rPr>
          <w:rFonts w:hint="eastAsia"/>
          <w:vertAlign w:val="superscript"/>
        </w:rPr>
        <w:t>th</w:t>
      </w:r>
      <w:r w:rsidRPr="00567801">
        <w:rPr>
          <w:rFonts w:hint="eastAsia"/>
        </w:rPr>
        <w:t xml:space="preserve"> Edition</w:t>
      </w:r>
    </w:p>
    <w:p w14:paraId="51197933" w14:textId="77777777" w:rsidR="00DB2992" w:rsidRPr="00567801" w:rsidRDefault="00DB2992" w:rsidP="00DB2992">
      <w:pPr>
        <w:wordWrap/>
        <w:spacing w:afterLines="20" w:after="48"/>
        <w:jc w:val="left"/>
      </w:pPr>
      <w:r w:rsidRPr="00567801">
        <w:rPr>
          <w:rFonts w:hint="eastAsia"/>
        </w:rPr>
        <w:t>EAD</w:t>
      </w:r>
      <w:r w:rsidRPr="00567801">
        <w:t xml:space="preserve"> 050004-00-0301, </w:t>
      </w:r>
      <w:r w:rsidRPr="00567801">
        <w:rPr>
          <w:rFonts w:hint="eastAsia"/>
        </w:rPr>
        <w:t>S</w:t>
      </w:r>
      <w:r w:rsidRPr="00567801">
        <w:t>pherical and cylindrical bearing with special sliding material made of UHMWPE</w:t>
      </w:r>
    </w:p>
    <w:p w14:paraId="594B6F05" w14:textId="77777777" w:rsidR="00DB2992" w:rsidRPr="00567801" w:rsidRDefault="00DB2992" w:rsidP="00DB2992">
      <w:pPr>
        <w:wordWrap/>
        <w:spacing w:after="48"/>
      </w:pPr>
      <w:r w:rsidRPr="00567801">
        <w:rPr>
          <w:rFonts w:hint="eastAsia"/>
        </w:rPr>
        <w:t>EAD 050013-00-0301, Spherical and</w:t>
      </w:r>
      <w:r w:rsidRPr="00567801">
        <w:t xml:space="preserve"> cylindrical bearing with special sliding material made of filled PT</w:t>
      </w:r>
      <w:r>
        <w:rPr>
          <w:rFonts w:hint="eastAsia"/>
        </w:rPr>
        <w:t>F</w:t>
      </w:r>
      <w:r w:rsidRPr="00567801">
        <w:t>E with solid lubricant and reinforcing fibres</w:t>
      </w:r>
    </w:p>
    <w:p w14:paraId="66978153" w14:textId="4CA7850A" w:rsidR="004C7620" w:rsidRPr="00DB2992" w:rsidRDefault="00DB2992" w:rsidP="007D70D3">
      <w:pPr>
        <w:wordWrap/>
        <w:spacing w:after="48"/>
      </w:pPr>
      <w:r w:rsidRPr="00567801">
        <w:rPr>
          <w:rFonts w:hint="eastAsia"/>
        </w:rPr>
        <w:t>E</w:t>
      </w:r>
      <w:r w:rsidRPr="00567801">
        <w:t xml:space="preserve">N 1337-2, Structural bearings </w:t>
      </w:r>
      <w:r w:rsidRPr="00567801">
        <w:rPr>
          <w:rFonts w:ascii="바탕" w:hAnsi="바탕" w:hint="eastAsia"/>
        </w:rPr>
        <w:t>—</w:t>
      </w:r>
      <w:r w:rsidRPr="00567801">
        <w:t xml:space="preserve"> Part 2: Sliding elements</w:t>
      </w:r>
    </w:p>
    <w:p w14:paraId="5C3A12C2" w14:textId="04F8F60F" w:rsidR="004C7620" w:rsidRDefault="004C7620" w:rsidP="0038049D">
      <w:pPr>
        <w:pStyle w:val="Default"/>
        <w:rPr>
          <w:color w:val="auto"/>
          <w:sz w:val="20"/>
          <w:szCs w:val="20"/>
          <w:lang w:val="de-DE"/>
        </w:rPr>
      </w:pPr>
    </w:p>
    <w:p w14:paraId="5E045F9C" w14:textId="77777777" w:rsidR="001F0B0E" w:rsidRPr="004C7620" w:rsidRDefault="001F0B0E" w:rsidP="0038049D">
      <w:pPr>
        <w:pStyle w:val="Default"/>
        <w:rPr>
          <w:color w:val="auto"/>
          <w:sz w:val="20"/>
          <w:szCs w:val="20"/>
          <w:lang w:val="de-DE"/>
        </w:rPr>
      </w:pPr>
    </w:p>
    <w:p w14:paraId="456A9FF1" w14:textId="7D24102D" w:rsidR="006002F6" w:rsidRPr="00567801" w:rsidRDefault="006002F6">
      <w:pPr>
        <w:pStyle w:val="13"/>
      </w:pPr>
      <w:bookmarkStart w:id="9" w:name="_Toc430085796"/>
      <w:bookmarkStart w:id="10" w:name="_Toc44071603"/>
      <w:r w:rsidRPr="00567801">
        <w:rPr>
          <w:rFonts w:hint="eastAsia"/>
        </w:rPr>
        <w:t>용어와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정의</w:t>
      </w:r>
      <w:bookmarkEnd w:id="9"/>
      <w:r w:rsidR="0088634B" w:rsidRPr="00567801">
        <w:rPr>
          <w:rFonts w:hint="eastAsia"/>
          <w:lang w:eastAsia="ko-KR"/>
        </w:rPr>
        <w:t xml:space="preserve"> </w:t>
      </w:r>
      <w:r w:rsidR="0088634B" w:rsidRPr="00567801">
        <w:rPr>
          <w:rFonts w:hint="eastAsia"/>
          <w:lang w:eastAsia="ko-KR"/>
        </w:rPr>
        <w:t>및</w:t>
      </w:r>
      <w:r w:rsidR="0088634B" w:rsidRPr="00567801">
        <w:rPr>
          <w:rFonts w:hint="eastAsia"/>
          <w:lang w:eastAsia="ko-KR"/>
        </w:rPr>
        <w:t xml:space="preserve"> </w:t>
      </w:r>
      <w:r w:rsidR="0088634B" w:rsidRPr="00567801">
        <w:rPr>
          <w:rFonts w:hint="eastAsia"/>
          <w:lang w:eastAsia="ko-KR"/>
        </w:rPr>
        <w:t>기호</w:t>
      </w:r>
      <w:bookmarkEnd w:id="10"/>
    </w:p>
    <w:p w14:paraId="7A3C9D94" w14:textId="77777777" w:rsidR="00CB6874" w:rsidRPr="00567801" w:rsidRDefault="00CB6874">
      <w:pPr>
        <w:rPr>
          <w:lang w:val="de-DE"/>
        </w:rPr>
      </w:pPr>
    </w:p>
    <w:p w14:paraId="18FFC7A2" w14:textId="7960CD71" w:rsidR="006002F6" w:rsidRPr="00567801" w:rsidRDefault="006002F6">
      <w:r w:rsidRPr="00567801">
        <w:rPr>
          <w:rFonts w:hint="eastAsia"/>
        </w:rPr>
        <w:t>이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</w:rPr>
        <w:t>표준의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</w:rPr>
        <w:t>목적을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위하여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다음의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용어와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정의</w:t>
      </w:r>
      <w:r w:rsidR="0088634B" w:rsidRPr="00567801">
        <w:rPr>
          <w:rFonts w:hint="eastAsia"/>
        </w:rPr>
        <w:t xml:space="preserve"> </w:t>
      </w:r>
      <w:r w:rsidR="0088634B" w:rsidRPr="00567801">
        <w:rPr>
          <w:rFonts w:hint="eastAsia"/>
        </w:rPr>
        <w:t>및</w:t>
      </w:r>
      <w:r w:rsidR="0088634B" w:rsidRPr="00567801">
        <w:rPr>
          <w:rFonts w:hint="eastAsia"/>
        </w:rPr>
        <w:t xml:space="preserve"> </w:t>
      </w:r>
      <w:r w:rsidR="0088634B" w:rsidRPr="00567801">
        <w:rPr>
          <w:rFonts w:hint="eastAsia"/>
        </w:rPr>
        <w:t>기호</w:t>
      </w:r>
      <w:r w:rsidRPr="00567801">
        <w:rPr>
          <w:rFonts w:hint="eastAsia"/>
        </w:rPr>
        <w:t>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적용한다</w:t>
      </w:r>
      <w:r w:rsidRPr="00567801">
        <w:rPr>
          <w:rFonts w:hint="eastAsia"/>
        </w:rPr>
        <w:t>.</w:t>
      </w:r>
    </w:p>
    <w:p w14:paraId="11B67392" w14:textId="6EC5C2CA" w:rsidR="0088634B" w:rsidRPr="00567801" w:rsidRDefault="0088634B"/>
    <w:p w14:paraId="33CEA549" w14:textId="170FECEA" w:rsidR="0088634B" w:rsidRPr="008921A8" w:rsidRDefault="0088634B" w:rsidP="0088634B">
      <w:pPr>
        <w:pStyle w:val="24"/>
        <w:rPr>
          <w:color w:val="000000" w:themeColor="text1"/>
        </w:rPr>
      </w:pPr>
      <w:bookmarkStart w:id="11" w:name="_Toc44071604"/>
      <w:r w:rsidRPr="008921A8">
        <w:rPr>
          <w:rFonts w:hint="eastAsia"/>
          <w:color w:val="000000" w:themeColor="text1"/>
          <w:lang w:eastAsia="ko-KR"/>
        </w:rPr>
        <w:t>용어</w:t>
      </w:r>
      <w:r w:rsidR="003E4835" w:rsidRPr="008921A8">
        <w:rPr>
          <w:rFonts w:hint="eastAsia"/>
          <w:color w:val="000000" w:themeColor="text1"/>
          <w:lang w:eastAsia="ko-KR"/>
        </w:rPr>
        <w:t>와</w:t>
      </w:r>
      <w:r w:rsidRPr="008921A8">
        <w:rPr>
          <w:rFonts w:hint="eastAsia"/>
          <w:color w:val="000000" w:themeColor="text1"/>
          <w:lang w:eastAsia="ko-KR"/>
        </w:rPr>
        <w:t xml:space="preserve"> </w:t>
      </w:r>
      <w:r w:rsidRPr="008921A8">
        <w:rPr>
          <w:rFonts w:hint="eastAsia"/>
          <w:color w:val="000000" w:themeColor="text1"/>
          <w:lang w:eastAsia="ko-KR"/>
        </w:rPr>
        <w:t>정의</w:t>
      </w:r>
      <w:bookmarkEnd w:id="11"/>
    </w:p>
    <w:p w14:paraId="3C3F432D" w14:textId="77777777" w:rsidR="004E5F2B" w:rsidRPr="00567801" w:rsidRDefault="004E5F2B"/>
    <w:p w14:paraId="7F9E7999" w14:textId="77777777" w:rsidR="00674E29" w:rsidRPr="00567801" w:rsidRDefault="00674E29" w:rsidP="0088634B">
      <w:pPr>
        <w:pStyle w:val="34"/>
      </w:pPr>
    </w:p>
    <w:p w14:paraId="7DABF091" w14:textId="77777777" w:rsidR="00674E29" w:rsidRPr="00567801" w:rsidRDefault="00674E29" w:rsidP="00674E29">
      <w:pPr>
        <w:pStyle w:val="24"/>
        <w:numPr>
          <w:ilvl w:val="0"/>
          <w:numId w:val="0"/>
        </w:numPr>
        <w:rPr>
          <w:rFonts w:eastAsia="Yu Mincho"/>
          <w:b w:val="0"/>
        </w:rPr>
      </w:pPr>
      <w:bookmarkStart w:id="12" w:name="_Toc19001623"/>
      <w:bookmarkStart w:id="13" w:name="_Toc20916985"/>
      <w:bookmarkStart w:id="14" w:name="_Toc28333614"/>
      <w:bookmarkStart w:id="15" w:name="_Toc41896774"/>
      <w:bookmarkStart w:id="16" w:name="_Toc44071605"/>
      <w:r w:rsidRPr="00567801">
        <w:rPr>
          <w:rFonts w:ascii="돋움" w:hAnsi="돋움" w:cs="바탕체" w:hint="eastAsia"/>
          <w:lang w:eastAsia="ko-KR"/>
        </w:rPr>
        <w:t>마찰</w:t>
      </w:r>
      <w:r w:rsidRPr="008921A8">
        <w:rPr>
          <w:rFonts w:eastAsia="바탕체" w:cs="Arial"/>
          <w:b w:val="0"/>
          <w:lang w:eastAsia="ko-KR"/>
        </w:rPr>
        <w:t>(friction)</w:t>
      </w:r>
      <w:bookmarkEnd w:id="12"/>
      <w:bookmarkEnd w:id="13"/>
      <w:bookmarkEnd w:id="14"/>
      <w:bookmarkEnd w:id="15"/>
      <w:bookmarkEnd w:id="16"/>
    </w:p>
    <w:p w14:paraId="50D6FF03" w14:textId="77777777" w:rsidR="0058259C" w:rsidRPr="00567801" w:rsidRDefault="00674E29" w:rsidP="00674E29">
      <w:pPr>
        <w:rPr>
          <w:rFonts w:ascii="바탕" w:eastAsia="Yu Mincho" w:hAnsi="바탕" w:cs="맑은 고딕"/>
          <w:lang w:val="de-DE" w:eastAsia="ja-JP"/>
        </w:rPr>
      </w:pPr>
      <w:r w:rsidRPr="00567801">
        <w:rPr>
          <w:rFonts w:ascii="바탕" w:hAnsi="바탕" w:cs="맑은 고딕" w:hint="eastAsia"/>
          <w:lang w:val="de-DE" w:eastAsia="ja-JP"/>
        </w:rPr>
        <w:t>서로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접촉한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두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표면의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미끄러짐에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대한</w:t>
      </w:r>
      <w:r w:rsidRPr="00567801">
        <w:rPr>
          <w:rFonts w:ascii="바탕" w:hAnsi="바탕" w:hint="eastAsia"/>
          <w:lang w:val="de-DE" w:eastAsia="ja-JP"/>
        </w:rPr>
        <w:t xml:space="preserve"> </w:t>
      </w:r>
      <w:r w:rsidRPr="00567801">
        <w:rPr>
          <w:rFonts w:ascii="바탕" w:hAnsi="바탕" w:cs="맑은 고딕" w:hint="eastAsia"/>
          <w:lang w:val="de-DE" w:eastAsia="ja-JP"/>
        </w:rPr>
        <w:t>저항</w:t>
      </w:r>
    </w:p>
    <w:p w14:paraId="3A4B6701" w14:textId="77777777" w:rsidR="00637577" w:rsidRPr="00567801" w:rsidRDefault="00637577" w:rsidP="00674E29">
      <w:pPr>
        <w:rPr>
          <w:rFonts w:ascii="바탕" w:hAnsi="바탕"/>
          <w:lang w:val="de-DE"/>
        </w:rPr>
      </w:pPr>
    </w:p>
    <w:p w14:paraId="25DBA73D" w14:textId="77777777" w:rsidR="00637577" w:rsidRPr="00567801" w:rsidRDefault="00637577" w:rsidP="0088634B">
      <w:pPr>
        <w:pStyle w:val="34"/>
      </w:pPr>
    </w:p>
    <w:p w14:paraId="76AB8D0C" w14:textId="7CF1EF39" w:rsidR="00637577" w:rsidRPr="00567801" w:rsidRDefault="00637577" w:rsidP="00637577">
      <w:pPr>
        <w:pStyle w:val="24"/>
        <w:numPr>
          <w:ilvl w:val="0"/>
          <w:numId w:val="0"/>
        </w:numPr>
        <w:rPr>
          <w:b w:val="0"/>
        </w:rPr>
      </w:pPr>
      <w:bookmarkStart w:id="17" w:name="_Toc19001624"/>
      <w:bookmarkStart w:id="18" w:name="_Toc20916986"/>
      <w:bookmarkStart w:id="19" w:name="_Toc28333615"/>
      <w:bookmarkStart w:id="20" w:name="_Toc41896775"/>
      <w:bookmarkStart w:id="21" w:name="_Toc44071606"/>
      <w:proofErr w:type="spellStart"/>
      <w:r w:rsidRPr="00567801">
        <w:rPr>
          <w:rFonts w:hint="eastAsia"/>
          <w:lang w:eastAsia="ko-KR"/>
        </w:rPr>
        <w:t>정마찰</w:t>
      </w:r>
      <w:proofErr w:type="spellEnd"/>
      <w:r w:rsidRPr="008921A8">
        <w:rPr>
          <w:rFonts w:cs="Arial"/>
          <w:b w:val="0"/>
        </w:rPr>
        <w:t>(static</w:t>
      </w:r>
      <w:r w:rsidR="00D63EE1">
        <w:rPr>
          <w:rFonts w:cs="Arial"/>
          <w:b w:val="0"/>
        </w:rPr>
        <w:t>al</w:t>
      </w:r>
      <w:r w:rsidRPr="008921A8">
        <w:rPr>
          <w:rFonts w:cs="Arial"/>
          <w:b w:val="0"/>
        </w:rPr>
        <w:t xml:space="preserve"> friction)</w:t>
      </w:r>
      <w:bookmarkEnd w:id="17"/>
      <w:bookmarkEnd w:id="18"/>
      <w:bookmarkEnd w:id="19"/>
      <w:bookmarkEnd w:id="20"/>
      <w:bookmarkEnd w:id="21"/>
    </w:p>
    <w:p w14:paraId="2E4F06E9" w14:textId="4D1D503F" w:rsidR="00637577" w:rsidRPr="00567801" w:rsidRDefault="00637577" w:rsidP="00637577">
      <w:pPr>
        <w:rPr>
          <w:rFonts w:ascii="바탕" w:hAnsi="바탕"/>
          <w:lang w:val="de-DE"/>
        </w:rPr>
      </w:pPr>
      <w:r w:rsidRPr="00567801">
        <w:rPr>
          <w:rFonts w:ascii="바탕" w:hAnsi="바탕" w:hint="eastAsia"/>
          <w:lang w:val="de-DE"/>
        </w:rPr>
        <w:lastRenderedPageBreak/>
        <w:t>미끄</w:t>
      </w:r>
      <w:r w:rsidR="00926953" w:rsidRPr="00567801">
        <w:rPr>
          <w:rFonts w:ascii="바탕" w:hAnsi="바탕" w:hint="eastAsia"/>
          <w:lang w:val="de-DE"/>
        </w:rPr>
        <w:t>럼</w:t>
      </w:r>
      <w:r w:rsidRPr="00567801">
        <w:rPr>
          <w:rFonts w:ascii="바탕" w:hAnsi="바탕" w:hint="eastAsia"/>
          <w:lang w:val="de-DE"/>
        </w:rPr>
        <w:t xml:space="preserve"> 운동</w:t>
      </w:r>
      <w:r w:rsidR="00926953" w:rsidRPr="00567801">
        <w:rPr>
          <w:rFonts w:ascii="바탕" w:hAnsi="바탕" w:hint="eastAsia"/>
          <w:lang w:val="de-DE"/>
        </w:rPr>
        <w:t>을</w:t>
      </w:r>
      <w:r w:rsidRPr="00567801">
        <w:rPr>
          <w:rFonts w:ascii="바탕" w:hAnsi="바탕" w:hint="eastAsia"/>
          <w:lang w:val="de-DE"/>
        </w:rPr>
        <w:t xml:space="preserve"> 시작</w:t>
      </w:r>
      <w:r w:rsidR="00845D1E">
        <w:rPr>
          <w:rFonts w:ascii="바탕" w:hAnsi="바탕" w:hint="eastAsia"/>
          <w:lang w:val="de-DE"/>
        </w:rPr>
        <w:t>할 때</w:t>
      </w:r>
      <w:r w:rsidR="00926953" w:rsidRPr="00567801">
        <w:rPr>
          <w:rFonts w:ascii="바탕" w:hAnsi="바탕" w:hint="eastAsia"/>
          <w:lang w:val="de-DE"/>
        </w:rPr>
        <w:t xml:space="preserve"> </w:t>
      </w:r>
      <w:r w:rsidR="00845D1E">
        <w:rPr>
          <w:rFonts w:ascii="바탕" w:hAnsi="바탕" w:hint="eastAsia"/>
          <w:lang w:val="de-DE"/>
        </w:rPr>
        <w:t>발생하는</w:t>
      </w:r>
      <w:r w:rsidR="00926953" w:rsidRPr="00567801">
        <w:rPr>
          <w:rFonts w:ascii="바탕" w:hAnsi="바탕" w:hint="eastAsia"/>
          <w:lang w:val="de-DE"/>
        </w:rPr>
        <w:t xml:space="preserve"> 마찰</w:t>
      </w:r>
    </w:p>
    <w:p w14:paraId="28C8F4BC" w14:textId="20772539" w:rsidR="00637577" w:rsidRDefault="00637577" w:rsidP="00637577">
      <w:pPr>
        <w:rPr>
          <w:rFonts w:eastAsia="Yu Mincho"/>
          <w:lang w:val="de-DE" w:eastAsia="ja-JP"/>
        </w:rPr>
      </w:pPr>
    </w:p>
    <w:p w14:paraId="15DBC930" w14:textId="77777777" w:rsidR="008921A8" w:rsidRPr="00567801" w:rsidRDefault="008921A8" w:rsidP="00637577">
      <w:pPr>
        <w:rPr>
          <w:rFonts w:eastAsia="Yu Mincho"/>
          <w:lang w:val="de-DE" w:eastAsia="ja-JP"/>
        </w:rPr>
      </w:pPr>
    </w:p>
    <w:p w14:paraId="40618CD7" w14:textId="77777777" w:rsidR="00637577" w:rsidRPr="00567801" w:rsidRDefault="00637577" w:rsidP="0088634B">
      <w:pPr>
        <w:pStyle w:val="34"/>
      </w:pPr>
    </w:p>
    <w:p w14:paraId="7964E4F3" w14:textId="385480E9" w:rsidR="00637577" w:rsidRPr="00567801" w:rsidRDefault="00637577" w:rsidP="00637577">
      <w:pPr>
        <w:pStyle w:val="24"/>
        <w:numPr>
          <w:ilvl w:val="0"/>
          <w:numId w:val="0"/>
        </w:numPr>
        <w:rPr>
          <w:b w:val="0"/>
        </w:rPr>
      </w:pPr>
      <w:bookmarkStart w:id="22" w:name="_Toc19001625"/>
      <w:bookmarkStart w:id="23" w:name="_Toc20916987"/>
      <w:bookmarkStart w:id="24" w:name="_Toc28333616"/>
      <w:bookmarkStart w:id="25" w:name="_Toc41896776"/>
      <w:bookmarkStart w:id="26" w:name="_Toc44071607"/>
      <w:proofErr w:type="spellStart"/>
      <w:r w:rsidRPr="00567801">
        <w:rPr>
          <w:rFonts w:hint="eastAsia"/>
          <w:lang w:eastAsia="ko-KR"/>
        </w:rPr>
        <w:t>동마찰</w:t>
      </w:r>
      <w:proofErr w:type="spellEnd"/>
      <w:r w:rsidRPr="00567801">
        <w:rPr>
          <w:b w:val="0"/>
          <w:lang w:eastAsia="ko-KR"/>
        </w:rPr>
        <w:t>(</w:t>
      </w:r>
      <w:r w:rsidRPr="00567801">
        <w:rPr>
          <w:b w:val="0"/>
        </w:rPr>
        <w:t>dynamic</w:t>
      </w:r>
      <w:r w:rsidR="00D63EE1">
        <w:rPr>
          <w:b w:val="0"/>
        </w:rPr>
        <w:t>al</w:t>
      </w:r>
      <w:r w:rsidRPr="00567801">
        <w:rPr>
          <w:b w:val="0"/>
        </w:rPr>
        <w:t xml:space="preserve"> friction)</w:t>
      </w:r>
      <w:bookmarkEnd w:id="22"/>
      <w:bookmarkEnd w:id="23"/>
      <w:bookmarkEnd w:id="24"/>
      <w:bookmarkEnd w:id="25"/>
      <w:bookmarkEnd w:id="26"/>
    </w:p>
    <w:p w14:paraId="2EB03E1B" w14:textId="031766CA" w:rsidR="00637577" w:rsidRPr="00567801" w:rsidRDefault="00926953" w:rsidP="00637577">
      <w:pPr>
        <w:rPr>
          <w:rFonts w:ascii="바탕" w:hAnsi="바탕"/>
          <w:lang w:val="de-DE"/>
        </w:rPr>
      </w:pPr>
      <w:r w:rsidRPr="00567801">
        <w:rPr>
          <w:rFonts w:ascii="바탕" w:hAnsi="바탕" w:hint="eastAsia"/>
          <w:lang w:val="de-DE"/>
        </w:rPr>
        <w:t xml:space="preserve">미끄럼 </w:t>
      </w:r>
      <w:r w:rsidR="00845D1E">
        <w:rPr>
          <w:rFonts w:ascii="바탕" w:hAnsi="바탕" w:hint="eastAsia"/>
          <w:lang w:val="de-DE"/>
        </w:rPr>
        <w:t>운동</w:t>
      </w:r>
      <w:r w:rsidRPr="00567801">
        <w:rPr>
          <w:rFonts w:ascii="바탕" w:hAnsi="바탕" w:hint="eastAsia"/>
          <w:lang w:val="de-DE"/>
        </w:rPr>
        <w:t xml:space="preserve"> </w:t>
      </w:r>
      <w:r w:rsidR="00637577" w:rsidRPr="00567801">
        <w:rPr>
          <w:rFonts w:ascii="바탕" w:hAnsi="바탕" w:hint="eastAsia"/>
          <w:lang w:val="de-DE"/>
        </w:rPr>
        <w:t xml:space="preserve">중에 </w:t>
      </w:r>
      <w:r w:rsidR="00845D1E">
        <w:rPr>
          <w:rFonts w:ascii="바탕" w:hAnsi="바탕" w:hint="eastAsia"/>
          <w:lang w:val="de-DE"/>
        </w:rPr>
        <w:t>발생하</w:t>
      </w:r>
      <w:r w:rsidR="00637577" w:rsidRPr="00567801">
        <w:rPr>
          <w:rFonts w:ascii="바탕" w:hAnsi="바탕" w:hint="eastAsia"/>
          <w:lang w:val="de-DE"/>
        </w:rPr>
        <w:t>는 마찰</w:t>
      </w:r>
    </w:p>
    <w:p w14:paraId="20C4D9BC" w14:textId="77777777" w:rsidR="00637577" w:rsidRPr="00567801" w:rsidRDefault="00637577" w:rsidP="00674E29">
      <w:pPr>
        <w:rPr>
          <w:rFonts w:ascii="바탕" w:hAnsi="바탕"/>
          <w:lang w:val="de-DE"/>
        </w:rPr>
      </w:pPr>
    </w:p>
    <w:p w14:paraId="66C40878" w14:textId="77777777" w:rsidR="00637577" w:rsidRPr="00567801" w:rsidRDefault="00637577" w:rsidP="0088634B">
      <w:pPr>
        <w:pStyle w:val="34"/>
      </w:pPr>
    </w:p>
    <w:p w14:paraId="0985CA40" w14:textId="01EF6D0C" w:rsidR="00637577" w:rsidRPr="00567801" w:rsidRDefault="00637577" w:rsidP="00637577">
      <w:pPr>
        <w:pStyle w:val="24"/>
        <w:numPr>
          <w:ilvl w:val="0"/>
          <w:numId w:val="0"/>
        </w:numPr>
        <w:rPr>
          <w:b w:val="0"/>
        </w:rPr>
      </w:pPr>
      <w:bookmarkStart w:id="27" w:name="_Toc19001626"/>
      <w:bookmarkStart w:id="28" w:name="_Toc20916988"/>
      <w:bookmarkStart w:id="29" w:name="_Toc28333617"/>
      <w:bookmarkStart w:id="30" w:name="_Toc41896777"/>
      <w:bookmarkStart w:id="31" w:name="_Toc44071608"/>
      <w:r w:rsidRPr="00567801">
        <w:rPr>
          <w:rFonts w:hint="eastAsia"/>
        </w:rPr>
        <w:t>마찰</w:t>
      </w:r>
      <w:r w:rsidR="00F246F2">
        <w:rPr>
          <w:rFonts w:hint="eastAsia"/>
          <w:lang w:eastAsia="ko-KR"/>
        </w:rPr>
        <w:t xml:space="preserve"> </w:t>
      </w:r>
      <w:r w:rsidRPr="00567801">
        <w:rPr>
          <w:rFonts w:hint="eastAsia"/>
        </w:rPr>
        <w:t>계수</w:t>
      </w:r>
      <w:r w:rsidRPr="00567801">
        <w:rPr>
          <w:b w:val="0"/>
        </w:rPr>
        <w:t>(coefficient of friction)</w:t>
      </w:r>
      <w:bookmarkEnd w:id="27"/>
      <w:bookmarkEnd w:id="28"/>
      <w:bookmarkEnd w:id="29"/>
      <w:bookmarkEnd w:id="30"/>
      <w:bookmarkEnd w:id="31"/>
    </w:p>
    <w:p w14:paraId="6CACA6E1" w14:textId="3378154B" w:rsidR="00637577" w:rsidRPr="00567801" w:rsidRDefault="00637577" w:rsidP="00637577">
      <w:pPr>
        <w:rPr>
          <w:rFonts w:ascii="바탕" w:hAnsi="바탕"/>
          <w:lang w:val="de-DE"/>
        </w:rPr>
      </w:pPr>
      <w:r w:rsidRPr="00567801">
        <w:rPr>
          <w:rFonts w:ascii="바탕" w:hAnsi="바탕" w:hint="eastAsia"/>
          <w:lang w:val="de-DE"/>
        </w:rPr>
        <w:t xml:space="preserve">미끄럼재와 </w:t>
      </w:r>
      <w:proofErr w:type="spellStart"/>
      <w:r w:rsidRPr="00567801">
        <w:rPr>
          <w:rFonts w:ascii="바탕" w:hAnsi="바탕" w:hint="eastAsia"/>
          <w:lang w:val="de-DE"/>
        </w:rPr>
        <w:t>맞댐판의</w:t>
      </w:r>
      <w:proofErr w:type="spellEnd"/>
      <w:r w:rsidRPr="00567801">
        <w:rPr>
          <w:rFonts w:ascii="바탕" w:hAnsi="바탕" w:hint="eastAsia"/>
          <w:lang w:val="de-DE"/>
        </w:rPr>
        <w:t xml:space="preserve"> 접촉면에 수직으로 작용하는 </w:t>
      </w:r>
      <w:proofErr w:type="spellStart"/>
      <w:r w:rsidRPr="00567801">
        <w:rPr>
          <w:rFonts w:ascii="바탕" w:hAnsi="바탕" w:hint="eastAsia"/>
          <w:lang w:val="de-DE"/>
        </w:rPr>
        <w:t>수직력에</w:t>
      </w:r>
      <w:proofErr w:type="spellEnd"/>
      <w:r w:rsidRPr="00567801">
        <w:rPr>
          <w:rFonts w:ascii="바탕" w:hAnsi="바탕" w:hint="eastAsia"/>
          <w:lang w:val="de-DE"/>
        </w:rPr>
        <w:t xml:space="preserve"> 대한</w:t>
      </w:r>
      <w:r w:rsidR="001F0B0E">
        <w:rPr>
          <w:rFonts w:ascii="바탕" w:hAnsi="바탕" w:hint="eastAsia"/>
          <w:lang w:val="de-DE"/>
        </w:rPr>
        <w:t xml:space="preserve"> 마찰면에 작용하는</w:t>
      </w:r>
      <w:r w:rsidRPr="00567801">
        <w:rPr>
          <w:rFonts w:ascii="바탕" w:hAnsi="바탕" w:hint="eastAsia"/>
          <w:lang w:val="de-DE"/>
        </w:rPr>
        <w:t xml:space="preserve"> 마찰력의 비</w:t>
      </w:r>
      <w:r w:rsidR="00CB16A3" w:rsidRPr="00567801">
        <w:rPr>
          <w:rFonts w:ascii="바탕" w:hAnsi="바탕" w:hint="eastAsia"/>
          <w:lang w:val="de-DE"/>
        </w:rPr>
        <w:t>율</w:t>
      </w:r>
    </w:p>
    <w:p w14:paraId="79BB58FE" w14:textId="77777777" w:rsidR="00637577" w:rsidRPr="00567801" w:rsidRDefault="00637577" w:rsidP="00674E29">
      <w:pPr>
        <w:rPr>
          <w:rFonts w:ascii="바탕" w:hAnsi="바탕"/>
          <w:lang w:val="de-DE"/>
        </w:rPr>
      </w:pPr>
    </w:p>
    <w:p w14:paraId="5687DAA1" w14:textId="77777777" w:rsidR="00F6196F" w:rsidRPr="00567801" w:rsidRDefault="00F6196F" w:rsidP="0088634B">
      <w:pPr>
        <w:pStyle w:val="34"/>
      </w:pPr>
    </w:p>
    <w:p w14:paraId="34DB3E9C" w14:textId="77777777" w:rsidR="00F6196F" w:rsidRPr="00567801" w:rsidRDefault="00F6196F" w:rsidP="00F6196F">
      <w:pPr>
        <w:rPr>
          <w:b/>
        </w:rPr>
      </w:pPr>
      <w:r w:rsidRPr="00567801">
        <w:rPr>
          <w:rFonts w:eastAsia="돋움" w:hint="eastAsia"/>
          <w:b/>
          <w:lang w:val="de-DE" w:eastAsia="ja-JP"/>
        </w:rPr>
        <w:t>미끄럼재</w:t>
      </w:r>
      <w:r w:rsidRPr="00567801">
        <w:t>(sliding material)</w:t>
      </w:r>
    </w:p>
    <w:p w14:paraId="59FDC4A1" w14:textId="77777777" w:rsidR="00F6196F" w:rsidRPr="00567801" w:rsidRDefault="00F6196F" w:rsidP="00F6196F">
      <w:r w:rsidRPr="00567801">
        <w:rPr>
          <w:rFonts w:hint="eastAsia"/>
        </w:rPr>
        <w:t>미끄럼면을</w:t>
      </w:r>
      <w:r w:rsidRPr="00567801">
        <w:t xml:space="preserve"> </w:t>
      </w:r>
      <w:r w:rsidRPr="00567801">
        <w:rPr>
          <w:rFonts w:hint="eastAsia"/>
        </w:rPr>
        <w:t>형성하는</w:t>
      </w:r>
      <w:r w:rsidRPr="00567801">
        <w:t xml:space="preserve"> </w:t>
      </w:r>
      <w:r w:rsidRPr="00567801">
        <w:rPr>
          <w:rFonts w:hint="eastAsia"/>
        </w:rPr>
        <w:t>재료</w:t>
      </w:r>
    </w:p>
    <w:p w14:paraId="50380FA7" w14:textId="77777777" w:rsidR="004E18BE" w:rsidRPr="00567801" w:rsidRDefault="004E18BE" w:rsidP="00F6196F"/>
    <w:p w14:paraId="39D49F89" w14:textId="77777777" w:rsidR="004E18BE" w:rsidRPr="00567801" w:rsidRDefault="004E18BE" w:rsidP="0088634B">
      <w:pPr>
        <w:pStyle w:val="34"/>
      </w:pPr>
    </w:p>
    <w:p w14:paraId="2CF922D0" w14:textId="77777777" w:rsidR="004E18BE" w:rsidRPr="00567801" w:rsidRDefault="004E18BE" w:rsidP="004E18BE">
      <w:pPr>
        <w:pStyle w:val="24"/>
        <w:numPr>
          <w:ilvl w:val="0"/>
          <w:numId w:val="0"/>
        </w:numPr>
        <w:rPr>
          <w:b w:val="0"/>
        </w:rPr>
      </w:pPr>
      <w:bookmarkStart w:id="32" w:name="_Toc19001627"/>
      <w:bookmarkStart w:id="33" w:name="_Toc20916989"/>
      <w:bookmarkStart w:id="34" w:name="_Toc28333618"/>
      <w:bookmarkStart w:id="35" w:name="_Toc41896778"/>
      <w:bookmarkStart w:id="36" w:name="_Toc44071609"/>
      <w:r w:rsidRPr="00567801">
        <w:rPr>
          <w:rFonts w:hint="eastAsia"/>
        </w:rPr>
        <w:t>미끄럼면</w:t>
      </w:r>
      <w:r w:rsidRPr="00567801">
        <w:rPr>
          <w:b w:val="0"/>
        </w:rPr>
        <w:t>(sliding surface)</w:t>
      </w:r>
      <w:bookmarkEnd w:id="32"/>
      <w:bookmarkEnd w:id="33"/>
      <w:bookmarkEnd w:id="34"/>
      <w:bookmarkEnd w:id="35"/>
      <w:bookmarkEnd w:id="36"/>
    </w:p>
    <w:p w14:paraId="6CB94972" w14:textId="1F6B65E8" w:rsidR="004E18BE" w:rsidRPr="00567801" w:rsidRDefault="004E18BE" w:rsidP="004E18BE">
      <w:pPr>
        <w:rPr>
          <w:rFonts w:ascii="바탕" w:hAnsi="바탕"/>
          <w:lang w:val="de-DE"/>
        </w:rPr>
      </w:pPr>
      <w:r w:rsidRPr="00567801">
        <w:rPr>
          <w:rFonts w:ascii="바탕" w:hAnsi="바탕" w:hint="eastAsia"/>
          <w:lang w:val="de-DE"/>
        </w:rPr>
        <w:t>상대변위를 수용하기 위하여 이종 재료로 이루어진 한 쌍의 평면의 조합</w:t>
      </w:r>
    </w:p>
    <w:p w14:paraId="735D3B4C" w14:textId="77777777" w:rsidR="004E18BE" w:rsidRPr="00567801" w:rsidRDefault="004E18BE" w:rsidP="00F6196F">
      <w:pPr>
        <w:rPr>
          <w:lang w:val="de-DE"/>
        </w:rPr>
      </w:pPr>
    </w:p>
    <w:p w14:paraId="6255158E" w14:textId="77777777" w:rsidR="005D0951" w:rsidRPr="00567801" w:rsidRDefault="005D0951" w:rsidP="0088634B">
      <w:pPr>
        <w:pStyle w:val="34"/>
      </w:pPr>
    </w:p>
    <w:p w14:paraId="7528CC3D" w14:textId="345F3C2B" w:rsidR="005D0951" w:rsidRPr="00567801" w:rsidRDefault="00C65977" w:rsidP="005D0951">
      <w:r w:rsidRPr="00567801">
        <w:rPr>
          <w:rFonts w:ascii="돋움" w:eastAsia="돋움" w:hAnsi="돋움" w:hint="eastAsia"/>
          <w:b/>
        </w:rPr>
        <w:t>미끄럼</w:t>
      </w:r>
      <w:r w:rsidR="005D0951" w:rsidRPr="00567801">
        <w:rPr>
          <w:rFonts w:ascii="돋움" w:eastAsia="돋움" w:hAnsi="돋움" w:hint="eastAsia"/>
          <w:b/>
        </w:rPr>
        <w:t>판</w:t>
      </w:r>
      <w:r w:rsidR="005D0951" w:rsidRPr="00567801">
        <w:t>(</w:t>
      </w:r>
      <w:r w:rsidRPr="00567801">
        <w:rPr>
          <w:rFonts w:hint="eastAsia"/>
        </w:rPr>
        <w:t>sliding</w:t>
      </w:r>
      <w:r w:rsidR="005D0951" w:rsidRPr="00567801">
        <w:t xml:space="preserve"> plate)</w:t>
      </w:r>
    </w:p>
    <w:p w14:paraId="39303054" w14:textId="5BE432D3" w:rsidR="005D0951" w:rsidRPr="00567801" w:rsidRDefault="00C65977" w:rsidP="005D0951">
      <w:r w:rsidRPr="00567801">
        <w:rPr>
          <w:rFonts w:hint="eastAsia"/>
        </w:rPr>
        <w:t>미끄럼면과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접촉하는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금속판</w:t>
      </w:r>
    </w:p>
    <w:p w14:paraId="6CC090A0" w14:textId="77777777" w:rsidR="00EE437D" w:rsidRPr="00567801" w:rsidRDefault="00EE437D" w:rsidP="00EE437D">
      <w:pPr>
        <w:rPr>
          <w:rFonts w:ascii="바탕" w:hAnsi="바탕" w:cs="바탕체"/>
          <w:lang w:val="de-DE"/>
        </w:rPr>
      </w:pPr>
    </w:p>
    <w:p w14:paraId="327945D5" w14:textId="77777777" w:rsidR="00EE437D" w:rsidRPr="00567801" w:rsidRDefault="00EE437D" w:rsidP="0088634B">
      <w:pPr>
        <w:pStyle w:val="34"/>
      </w:pPr>
    </w:p>
    <w:p w14:paraId="7178D205" w14:textId="1876E176" w:rsidR="00EE437D" w:rsidRPr="00567801" w:rsidRDefault="00EE437D" w:rsidP="00EE437D">
      <w:pPr>
        <w:pStyle w:val="24"/>
        <w:numPr>
          <w:ilvl w:val="0"/>
          <w:numId w:val="0"/>
        </w:numPr>
        <w:rPr>
          <w:lang w:eastAsia="ko-KR"/>
        </w:rPr>
      </w:pPr>
      <w:bookmarkStart w:id="37" w:name="_Toc19001628"/>
      <w:bookmarkStart w:id="38" w:name="_Toc20916990"/>
      <w:bookmarkStart w:id="39" w:name="_Toc28333619"/>
      <w:bookmarkStart w:id="40" w:name="_Toc41896779"/>
      <w:bookmarkStart w:id="41" w:name="_Toc44071610"/>
      <w:r w:rsidRPr="00567801">
        <w:rPr>
          <w:rFonts w:hint="eastAsia"/>
        </w:rPr>
        <w:t>윤활제</w:t>
      </w:r>
      <w:r w:rsidR="00AF3FE5" w:rsidRPr="00567801">
        <w:rPr>
          <w:rFonts w:hint="eastAsia"/>
          <w:b w:val="0"/>
          <w:lang w:eastAsia="ko-KR"/>
        </w:rPr>
        <w:t>(</w:t>
      </w:r>
      <w:r w:rsidR="00AF3FE5" w:rsidRPr="00567801">
        <w:rPr>
          <w:b w:val="0"/>
        </w:rPr>
        <w:t>lubricant)</w:t>
      </w:r>
      <w:bookmarkEnd w:id="37"/>
      <w:bookmarkEnd w:id="38"/>
      <w:bookmarkEnd w:id="39"/>
      <w:bookmarkEnd w:id="40"/>
      <w:bookmarkEnd w:id="41"/>
    </w:p>
    <w:p w14:paraId="2902C3D1" w14:textId="4E913262" w:rsidR="009D1413" w:rsidRPr="00567801" w:rsidRDefault="009D1413" w:rsidP="009D1413">
      <w:r w:rsidRPr="00567801">
        <w:rPr>
          <w:rFonts w:hint="eastAsia"/>
          <w:lang w:val="de-DE"/>
        </w:rPr>
        <w:t>미끄럼</w:t>
      </w:r>
      <w:r w:rsidRPr="00567801">
        <w:rPr>
          <w:rFonts w:hint="eastAsia"/>
        </w:rPr>
        <w:t>면의</w:t>
      </w:r>
      <w:r w:rsidRPr="00567801">
        <w:t xml:space="preserve"> </w:t>
      </w:r>
      <w:r w:rsidRPr="00567801">
        <w:rPr>
          <w:rFonts w:hint="eastAsia"/>
        </w:rPr>
        <w:t>마찰</w:t>
      </w:r>
      <w:r w:rsidR="00F246F2">
        <w:rPr>
          <w:rFonts w:hint="eastAsia"/>
        </w:rPr>
        <w:t xml:space="preserve"> </w:t>
      </w:r>
      <w:r w:rsidRPr="00567801">
        <w:rPr>
          <w:rFonts w:hint="eastAsia"/>
        </w:rPr>
        <w:t>계수</w:t>
      </w:r>
      <w:r w:rsidRPr="00567801">
        <w:t xml:space="preserve"> </w:t>
      </w:r>
      <w:r w:rsidRPr="00567801">
        <w:rPr>
          <w:rFonts w:hint="eastAsia"/>
        </w:rPr>
        <w:t>및</w:t>
      </w:r>
      <w:r w:rsidRPr="00567801">
        <w:t xml:space="preserve"> </w:t>
      </w:r>
      <w:r w:rsidRPr="00567801">
        <w:rPr>
          <w:rFonts w:hint="eastAsia"/>
        </w:rPr>
        <w:t>마모를</w:t>
      </w:r>
      <w:r w:rsidRPr="00567801">
        <w:t xml:space="preserve"> </w:t>
      </w:r>
      <w:r w:rsidRPr="00567801">
        <w:rPr>
          <w:rFonts w:hint="eastAsia"/>
        </w:rPr>
        <w:t>줄이기</w:t>
      </w:r>
      <w:r w:rsidRPr="00567801">
        <w:t xml:space="preserve"> </w:t>
      </w:r>
      <w:r w:rsidRPr="00567801">
        <w:rPr>
          <w:rFonts w:hint="eastAsia"/>
        </w:rPr>
        <w:t>위하여</w:t>
      </w:r>
      <w:r w:rsidRPr="00567801">
        <w:t xml:space="preserve"> </w:t>
      </w:r>
      <w:r w:rsidRPr="00567801">
        <w:rPr>
          <w:rFonts w:hint="eastAsia"/>
        </w:rPr>
        <w:t>적용되는</w:t>
      </w:r>
      <w:r w:rsidR="001F0B0E">
        <w:rPr>
          <w:rFonts w:hint="eastAsia"/>
        </w:rPr>
        <w:t xml:space="preserve"> </w:t>
      </w:r>
      <w:r w:rsidR="001F0B0E">
        <w:rPr>
          <w:rFonts w:hint="eastAsia"/>
        </w:rPr>
        <w:t>재료</w:t>
      </w:r>
      <w:r w:rsidR="001F0B0E">
        <w:rPr>
          <w:rFonts w:hint="eastAsia"/>
        </w:rPr>
        <w:t>(</w:t>
      </w:r>
      <w:r w:rsidR="001F0B0E">
        <w:rPr>
          <w:rFonts w:hint="eastAsia"/>
        </w:rPr>
        <w:t>예</w:t>
      </w:r>
      <w:r w:rsidR="001F0B0E">
        <w:rPr>
          <w:rFonts w:hint="eastAsia"/>
        </w:rPr>
        <w:t>:</w:t>
      </w:r>
      <w:r w:rsidRPr="00567801">
        <w:t xml:space="preserve"> </w:t>
      </w:r>
      <w:r w:rsidRPr="00567801">
        <w:rPr>
          <w:rFonts w:hint="eastAsia"/>
        </w:rPr>
        <w:t>그리스</w:t>
      </w:r>
      <w:r w:rsidR="001F0B0E">
        <w:rPr>
          <w:rFonts w:hint="eastAsia"/>
        </w:rPr>
        <w:t>)</w:t>
      </w:r>
    </w:p>
    <w:p w14:paraId="08BADD36" w14:textId="77777777" w:rsidR="005D0951" w:rsidRPr="00567801" w:rsidRDefault="005D0951" w:rsidP="003D360F">
      <w:pPr>
        <w:pStyle w:val="24"/>
        <w:numPr>
          <w:ilvl w:val="0"/>
          <w:numId w:val="0"/>
        </w:numPr>
      </w:pPr>
    </w:p>
    <w:p w14:paraId="7E9119C4" w14:textId="77777777" w:rsidR="00EE437D" w:rsidRPr="00567801" w:rsidRDefault="00EE437D" w:rsidP="0088634B">
      <w:pPr>
        <w:pStyle w:val="34"/>
      </w:pPr>
    </w:p>
    <w:p w14:paraId="1F9665DF" w14:textId="1B896B8B" w:rsidR="00EE437D" w:rsidRPr="00567801" w:rsidRDefault="00EE437D" w:rsidP="00EE437D">
      <w:pPr>
        <w:pStyle w:val="24"/>
        <w:numPr>
          <w:ilvl w:val="0"/>
          <w:numId w:val="0"/>
        </w:numPr>
        <w:rPr>
          <w:b w:val="0"/>
        </w:rPr>
      </w:pPr>
      <w:bookmarkStart w:id="42" w:name="_Toc19001629"/>
      <w:bookmarkStart w:id="43" w:name="_Toc20916991"/>
      <w:bookmarkStart w:id="44" w:name="_Toc28333620"/>
      <w:bookmarkStart w:id="45" w:name="_Toc41896780"/>
      <w:bookmarkStart w:id="46" w:name="_Toc44071611"/>
      <w:r w:rsidRPr="00567801">
        <w:rPr>
          <w:rFonts w:hint="eastAsia"/>
          <w:lang w:eastAsia="ko-KR"/>
        </w:rPr>
        <w:t>스틱</w:t>
      </w:r>
      <w:r w:rsidR="00F246F2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슬립</w:t>
      </w:r>
      <w:r w:rsidRPr="00567801">
        <w:rPr>
          <w:b w:val="0"/>
        </w:rPr>
        <w:t>(</w:t>
      </w:r>
      <w:r w:rsidRPr="00567801">
        <w:rPr>
          <w:b w:val="0"/>
          <w:lang w:eastAsia="ko-KR"/>
        </w:rPr>
        <w:t>stick slip</w:t>
      </w:r>
      <w:r w:rsidRPr="00567801">
        <w:rPr>
          <w:b w:val="0"/>
        </w:rPr>
        <w:t>)</w:t>
      </w:r>
      <w:bookmarkEnd w:id="42"/>
      <w:bookmarkEnd w:id="43"/>
      <w:bookmarkEnd w:id="44"/>
      <w:bookmarkEnd w:id="45"/>
      <w:bookmarkEnd w:id="46"/>
    </w:p>
    <w:p w14:paraId="42C6619B" w14:textId="6B00C9D7" w:rsidR="009E432D" w:rsidRDefault="009E432D" w:rsidP="009E432D">
      <w:r w:rsidRPr="00567801">
        <w:rPr>
          <w:rFonts w:hint="eastAsia"/>
        </w:rPr>
        <w:t>미끄럼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거동</w:t>
      </w:r>
      <w:r w:rsidRPr="00567801">
        <w:t xml:space="preserve"> </w:t>
      </w:r>
      <w:r w:rsidRPr="00567801">
        <w:rPr>
          <w:rFonts w:hint="eastAsia"/>
        </w:rPr>
        <w:t>중</w:t>
      </w:r>
      <w:r w:rsidRPr="00567801">
        <w:t xml:space="preserve"> </w:t>
      </w:r>
      <w:r w:rsidRPr="00567801">
        <w:rPr>
          <w:rFonts w:hint="eastAsia"/>
        </w:rPr>
        <w:t>정마찰과</w:t>
      </w:r>
      <w:r w:rsidRPr="00567801">
        <w:t xml:space="preserve"> </w:t>
      </w:r>
      <w:r w:rsidRPr="00567801">
        <w:rPr>
          <w:rFonts w:hint="eastAsia"/>
        </w:rPr>
        <w:t>동마찰이</w:t>
      </w:r>
      <w:r w:rsidRPr="00567801">
        <w:t xml:space="preserve"> </w:t>
      </w:r>
      <w:r w:rsidRPr="00567801">
        <w:rPr>
          <w:rFonts w:hint="eastAsia"/>
        </w:rPr>
        <w:t>번갈아</w:t>
      </w:r>
      <w:r w:rsidRPr="00567801">
        <w:t xml:space="preserve"> </w:t>
      </w:r>
      <w:r w:rsidRPr="00567801">
        <w:rPr>
          <w:rFonts w:hint="eastAsia"/>
        </w:rPr>
        <w:t>발생하는</w:t>
      </w:r>
      <w:r w:rsidR="00926953" w:rsidRPr="00567801">
        <w:rPr>
          <w:rFonts w:hint="eastAsia"/>
        </w:rPr>
        <w:t xml:space="preserve"> </w:t>
      </w:r>
      <w:r w:rsidR="00926953" w:rsidRPr="00567801">
        <w:rPr>
          <w:rFonts w:hint="eastAsia"/>
        </w:rPr>
        <w:t>진동</w:t>
      </w:r>
      <w:r w:rsidRPr="00567801">
        <w:t xml:space="preserve"> </w:t>
      </w:r>
      <w:r w:rsidRPr="00567801">
        <w:rPr>
          <w:rFonts w:hint="eastAsia"/>
        </w:rPr>
        <w:t>현상</w:t>
      </w:r>
    </w:p>
    <w:p w14:paraId="184C2C27" w14:textId="4857B987" w:rsidR="00773BB0" w:rsidRDefault="00773BB0" w:rsidP="009E432D"/>
    <w:p w14:paraId="68755C2A" w14:textId="548CBFD0" w:rsidR="00773BB0" w:rsidRDefault="00773BB0" w:rsidP="00DB2992">
      <w:pPr>
        <w:pStyle w:val="34"/>
        <w:tabs>
          <w:tab w:val="clear" w:pos="0"/>
        </w:tabs>
      </w:pPr>
    </w:p>
    <w:p w14:paraId="73420EF5" w14:textId="70278FC8" w:rsidR="00773BB0" w:rsidRDefault="00773BB0" w:rsidP="009E432D">
      <w:proofErr w:type="spellStart"/>
      <w:r w:rsidRPr="00DB2992">
        <w:rPr>
          <w:rFonts w:eastAsia="돋움" w:hint="eastAsia"/>
          <w:b/>
          <w:lang w:val="de-DE"/>
        </w:rPr>
        <w:t>딤플</w:t>
      </w:r>
      <w:proofErr w:type="spellEnd"/>
      <w:r w:rsidRPr="00DB2992">
        <w:rPr>
          <w:rFonts w:eastAsia="돋움"/>
          <w:lang w:val="de-DE"/>
        </w:rPr>
        <w:t>(dimple)</w:t>
      </w:r>
    </w:p>
    <w:p w14:paraId="38C3DD9F" w14:textId="7B161557" w:rsidR="00773BB0" w:rsidRPr="00773BB0" w:rsidRDefault="00BE18A6" w:rsidP="009E432D">
      <w:r>
        <w:rPr>
          <w:rFonts w:hint="eastAsia"/>
        </w:rPr>
        <w:t>윤활제를</w:t>
      </w:r>
      <w:r>
        <w:rPr>
          <w:rFonts w:hint="eastAsia"/>
        </w:rPr>
        <w:t xml:space="preserve"> </w:t>
      </w:r>
      <w:r>
        <w:rPr>
          <w:rFonts w:hint="eastAsia"/>
        </w:rPr>
        <w:t>저장하기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오목하게</w:t>
      </w:r>
      <w:r>
        <w:rPr>
          <w:rFonts w:hint="eastAsia"/>
        </w:rPr>
        <w:t xml:space="preserve"> </w:t>
      </w:r>
      <w:r>
        <w:rPr>
          <w:rFonts w:hint="eastAsia"/>
        </w:rPr>
        <w:t>성형된</w:t>
      </w:r>
      <w:r>
        <w:rPr>
          <w:rFonts w:hint="eastAsia"/>
        </w:rPr>
        <w:t xml:space="preserve"> </w:t>
      </w:r>
      <w:r>
        <w:rPr>
          <w:rFonts w:hint="eastAsia"/>
        </w:rPr>
        <w:t>부분</w:t>
      </w:r>
    </w:p>
    <w:p w14:paraId="3E1074EC" w14:textId="0F5A216F" w:rsidR="0088634B" w:rsidRPr="00567801" w:rsidRDefault="0088634B" w:rsidP="009E432D"/>
    <w:p w14:paraId="1029828A" w14:textId="77777777" w:rsidR="0088634B" w:rsidRPr="00567801" w:rsidRDefault="0088634B" w:rsidP="0088634B">
      <w:pPr>
        <w:pStyle w:val="24"/>
        <w:rPr>
          <w:lang w:eastAsia="ko-KR"/>
        </w:rPr>
      </w:pPr>
      <w:bookmarkStart w:id="47" w:name="_Toc44071612"/>
      <w:r w:rsidRPr="00567801">
        <w:rPr>
          <w:rFonts w:hint="eastAsia"/>
          <w:lang w:eastAsia="ko-KR"/>
        </w:rPr>
        <w:t>기호</w:t>
      </w:r>
      <w:bookmarkEnd w:id="47"/>
    </w:p>
    <w:p w14:paraId="238194CB" w14:textId="77777777" w:rsidR="0088634B" w:rsidRPr="00567801" w:rsidRDefault="0088634B" w:rsidP="0088634B">
      <w:pPr>
        <w:rPr>
          <w:lang w:val="de-DE"/>
        </w:rPr>
      </w:pPr>
    </w:p>
    <w:p w14:paraId="3D35ED1D" w14:textId="7A9E623A" w:rsidR="0088634B" w:rsidRPr="00567801" w:rsidRDefault="0088634B" w:rsidP="0088634B">
      <w:pPr>
        <w:pStyle w:val="34"/>
        <w:rPr>
          <w:lang w:eastAsia="ko-KR"/>
        </w:rPr>
      </w:pPr>
      <w:r w:rsidRPr="00567801">
        <w:rPr>
          <w:rFonts w:hint="eastAsia"/>
          <w:lang w:eastAsia="ko-KR"/>
        </w:rPr>
        <w:t>라틴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문자</w:t>
      </w:r>
    </w:p>
    <w:p w14:paraId="292B558A" w14:textId="77777777" w:rsidR="00056289" w:rsidRPr="00567801" w:rsidRDefault="00056289" w:rsidP="00056289">
      <w:pPr>
        <w:rPr>
          <w:lang w:val="de-DE"/>
        </w:rPr>
      </w:pPr>
    </w:p>
    <w:p w14:paraId="2E080487" w14:textId="3B58DBC1" w:rsidR="009B1BCE" w:rsidRDefault="0088634B" w:rsidP="009B1BCE">
      <w:pPr>
        <w:rPr>
          <w:lang w:val="de-DE"/>
        </w:rPr>
      </w:pPr>
      <w:r w:rsidRPr="00935624">
        <w:rPr>
          <w:rFonts w:hint="eastAsia"/>
          <w:i/>
          <w:lang w:val="de-DE"/>
        </w:rPr>
        <w:t>d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미끄럼재의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지름</w:t>
      </w:r>
      <w:r w:rsidR="00056289" w:rsidRPr="00567801">
        <w:rPr>
          <w:rFonts w:hint="eastAsia"/>
          <w:lang w:val="de-DE"/>
        </w:rPr>
        <w:t>(mm</w:t>
      </w:r>
      <w:r w:rsidR="00056289" w:rsidRPr="00567801">
        <w:rPr>
          <w:lang w:val="de-DE"/>
        </w:rPr>
        <w:t>)</w:t>
      </w:r>
    </w:p>
    <w:p w14:paraId="330D17A9" w14:textId="4A8F7F3C" w:rsidR="00415AC2" w:rsidRDefault="003F455C" w:rsidP="0088634B">
      <w:pPr>
        <w:rPr>
          <w:lang w:val="de-DE"/>
        </w:rPr>
      </w:pPr>
      <w:r w:rsidRPr="00935624">
        <w:rPr>
          <w:rFonts w:hint="eastAsia"/>
          <w:i/>
          <w:lang w:val="de-DE"/>
        </w:rPr>
        <w:t>h</w:t>
      </w:r>
      <w:r>
        <w:rPr>
          <w:lang w:val="de-DE"/>
        </w:rPr>
        <w:tab/>
      </w:r>
      <w:r w:rsidRPr="009B1BCE">
        <w:rPr>
          <w:rFonts w:hint="eastAsia"/>
          <w:lang w:val="de-DE"/>
        </w:rPr>
        <w:t>미끄럼재의</w:t>
      </w:r>
      <w:r w:rsidRPr="009B1BCE">
        <w:rPr>
          <w:rFonts w:hint="eastAsia"/>
          <w:lang w:val="de-DE"/>
        </w:rPr>
        <w:t xml:space="preserve"> </w:t>
      </w:r>
      <w:r w:rsidRPr="009B1BCE">
        <w:rPr>
          <w:lang w:val="de-DE"/>
        </w:rPr>
        <w:t>돌출높이</w:t>
      </w:r>
      <w:r w:rsidR="00415AC2">
        <w:rPr>
          <w:rFonts w:hint="eastAsia"/>
          <w:lang w:val="de-DE"/>
        </w:rPr>
        <w:t>(</w:t>
      </w:r>
      <w:r w:rsidR="00415AC2">
        <w:rPr>
          <w:lang w:val="de-DE"/>
        </w:rPr>
        <w:t>mm)</w:t>
      </w:r>
    </w:p>
    <w:p w14:paraId="2EBAA332" w14:textId="0291EBBB" w:rsidR="0088634B" w:rsidRPr="00567801" w:rsidRDefault="0088634B" w:rsidP="0088634B">
      <w:pPr>
        <w:rPr>
          <w:lang w:val="de-DE"/>
        </w:rPr>
      </w:pPr>
      <w:proofErr w:type="spellStart"/>
      <w:r w:rsidRPr="00567801">
        <w:rPr>
          <w:rFonts w:hint="eastAsia"/>
          <w:i/>
        </w:rPr>
        <w:t>t</w:t>
      </w:r>
      <w:r w:rsidRPr="00567801">
        <w:rPr>
          <w:rFonts w:hint="eastAsia"/>
          <w:vertAlign w:val="subscript"/>
        </w:rPr>
        <w:t>p</w:t>
      </w:r>
      <w:proofErr w:type="spellEnd"/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미끄럼재의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두께</w:t>
      </w:r>
      <w:r w:rsidR="00056289" w:rsidRPr="00567801">
        <w:rPr>
          <w:lang w:val="de-DE"/>
        </w:rPr>
        <w:t>(</w:t>
      </w:r>
      <w:r w:rsidRPr="00567801">
        <w:rPr>
          <w:rFonts w:hint="eastAsia"/>
          <w:lang w:val="de-DE"/>
        </w:rPr>
        <w:t>mm</w:t>
      </w:r>
      <w:r w:rsidR="00056289" w:rsidRPr="00567801">
        <w:rPr>
          <w:lang w:val="de-DE"/>
        </w:rPr>
        <w:t>)</w:t>
      </w:r>
    </w:p>
    <w:p w14:paraId="49138E7A" w14:textId="7787D4F0" w:rsidR="0088634B" w:rsidRPr="00567801" w:rsidRDefault="0088634B" w:rsidP="0088634B">
      <w:pPr>
        <w:rPr>
          <w:lang w:val="de-DE"/>
        </w:rPr>
      </w:pPr>
      <w:proofErr w:type="spellStart"/>
      <w:r w:rsidRPr="00567801">
        <w:rPr>
          <w:rFonts w:hint="eastAsia"/>
          <w:i/>
        </w:rPr>
        <w:t>F</w:t>
      </w:r>
      <w:r w:rsidRPr="00567801">
        <w:rPr>
          <w:rFonts w:hint="eastAsia"/>
          <w:vertAlign w:val="subscript"/>
        </w:rPr>
        <w:t>z</w:t>
      </w:r>
      <w:proofErr w:type="spellEnd"/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압축하중</w:t>
      </w:r>
      <w:r w:rsidR="00056289" w:rsidRPr="00567801">
        <w:rPr>
          <w:lang w:val="de-DE"/>
        </w:rPr>
        <w:t>(</w:t>
      </w:r>
      <w:r w:rsidRPr="00567801">
        <w:rPr>
          <w:rFonts w:hint="eastAsia"/>
          <w:lang w:val="de-DE"/>
        </w:rPr>
        <w:t>N</w:t>
      </w:r>
      <w:r w:rsidR="00056289" w:rsidRPr="00567801">
        <w:rPr>
          <w:lang w:val="de-DE"/>
        </w:rPr>
        <w:t>)</w:t>
      </w:r>
    </w:p>
    <w:p w14:paraId="0E4DCBF2" w14:textId="1043C646" w:rsidR="0088634B" w:rsidRPr="00567801" w:rsidRDefault="0088634B" w:rsidP="0088634B">
      <w:pPr>
        <w:rPr>
          <w:lang w:val="de-DE"/>
        </w:rPr>
      </w:pPr>
      <w:proofErr w:type="spellStart"/>
      <w:r w:rsidRPr="00567801">
        <w:rPr>
          <w:rFonts w:hint="eastAsia"/>
          <w:i/>
        </w:rPr>
        <w:t>F</w:t>
      </w:r>
      <w:r w:rsidRPr="00567801">
        <w:rPr>
          <w:rFonts w:hint="eastAsia"/>
          <w:vertAlign w:val="subscript"/>
        </w:rPr>
        <w:t>x</w:t>
      </w:r>
      <w:proofErr w:type="spellEnd"/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수평하중</w:t>
      </w:r>
      <w:r w:rsidR="00056289" w:rsidRPr="00567801">
        <w:rPr>
          <w:lang w:val="de-DE"/>
        </w:rPr>
        <w:t>(</w:t>
      </w:r>
      <w:r w:rsidRPr="00567801">
        <w:rPr>
          <w:rFonts w:hint="eastAsia"/>
          <w:lang w:val="de-DE"/>
        </w:rPr>
        <w:t>N</w:t>
      </w:r>
      <w:r w:rsidR="00056289" w:rsidRPr="00567801">
        <w:rPr>
          <w:lang w:val="de-DE"/>
        </w:rPr>
        <w:t>)</w:t>
      </w:r>
    </w:p>
    <w:p w14:paraId="5995AC6C" w14:textId="51C8A3D5" w:rsidR="0088634B" w:rsidRPr="00567801" w:rsidRDefault="0088634B" w:rsidP="0088634B">
      <w:pPr>
        <w:rPr>
          <w:lang w:val="de-DE"/>
        </w:rPr>
      </w:pPr>
      <w:proofErr w:type="spellStart"/>
      <w:r w:rsidRPr="00567801">
        <w:rPr>
          <w:rFonts w:hint="eastAsia"/>
          <w:i/>
        </w:rPr>
        <w:t>S</w:t>
      </w:r>
      <w:r w:rsidRPr="00567801">
        <w:rPr>
          <w:rFonts w:hint="eastAsia"/>
          <w:vertAlign w:val="subscript"/>
        </w:rPr>
        <w:t>x</w:t>
      </w:r>
      <w:proofErr w:type="spellEnd"/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미끄럼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변위</w:t>
      </w:r>
      <w:r w:rsidR="00056289" w:rsidRPr="00567801">
        <w:rPr>
          <w:rFonts w:hint="eastAsia"/>
          <w:lang w:val="de-DE"/>
        </w:rPr>
        <w:t>(</w:t>
      </w:r>
      <w:r w:rsidRPr="00567801">
        <w:rPr>
          <w:rFonts w:hint="eastAsia"/>
          <w:lang w:val="de-DE"/>
        </w:rPr>
        <w:t>mm</w:t>
      </w:r>
      <w:r w:rsidR="00056289" w:rsidRPr="00567801">
        <w:rPr>
          <w:lang w:val="de-DE"/>
        </w:rPr>
        <w:t>)</w:t>
      </w:r>
    </w:p>
    <w:p w14:paraId="5E049D33" w14:textId="5077D373" w:rsidR="0088634B" w:rsidRDefault="0088634B" w:rsidP="0088634B">
      <w:pPr>
        <w:rPr>
          <w:lang w:val="de-DE"/>
        </w:rPr>
      </w:pPr>
      <w:r w:rsidRPr="00567801">
        <w:rPr>
          <w:rFonts w:hint="eastAsia"/>
          <w:i/>
          <w:lang w:val="de-DE"/>
        </w:rPr>
        <w:t>T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온도</w:t>
      </w:r>
      <w:r w:rsidR="00056289" w:rsidRPr="00567801">
        <w:rPr>
          <w:rFonts w:hint="eastAsia"/>
          <w:lang w:val="de-DE"/>
        </w:rPr>
        <w:t>(</w:t>
      </w:r>
      <w:r w:rsidRPr="00567801">
        <w:rPr>
          <w:rFonts w:hint="eastAsia"/>
          <w:lang w:val="de-DE"/>
        </w:rPr>
        <w:t>℃</w:t>
      </w:r>
      <w:r w:rsidR="00056289" w:rsidRPr="00567801">
        <w:rPr>
          <w:rFonts w:hint="eastAsia"/>
          <w:lang w:val="de-DE"/>
        </w:rPr>
        <w:t>)</w:t>
      </w:r>
    </w:p>
    <w:p w14:paraId="1FF7C2D6" w14:textId="6DE76B86" w:rsidR="00C67895" w:rsidRPr="00DB2992" w:rsidRDefault="00C67895" w:rsidP="0088634B">
      <w:pPr>
        <w:rPr>
          <w:i/>
          <w:lang w:val="de-DE"/>
        </w:rPr>
      </w:pPr>
      <w:proofErr w:type="spellStart"/>
      <w:r w:rsidRPr="00DB2992">
        <w:rPr>
          <w:rFonts w:ascii="바탕" w:hAnsi="바탕" w:hint="eastAsia"/>
          <w:i/>
          <w:lang w:val="de-DE"/>
        </w:rPr>
        <w:t>Δ</w:t>
      </w:r>
      <w:proofErr w:type="spellEnd"/>
      <w:r w:rsidRPr="00DB2992">
        <w:rPr>
          <w:i/>
          <w:lang w:val="de-DE"/>
        </w:rPr>
        <w:tab/>
      </w:r>
      <w:r w:rsidRPr="00DB2992">
        <w:rPr>
          <w:rFonts w:hint="eastAsia"/>
          <w:lang w:val="de-DE"/>
        </w:rPr>
        <w:t>변화율</w:t>
      </w:r>
    </w:p>
    <w:p w14:paraId="39787840" w14:textId="24BD01A0" w:rsidR="003F455C" w:rsidRDefault="003F455C" w:rsidP="0088634B">
      <w:pPr>
        <w:rPr>
          <w:i/>
          <w:lang w:val="de-DE"/>
        </w:rPr>
      </w:pPr>
      <w:r w:rsidRPr="00DB2992">
        <w:rPr>
          <w:i/>
          <w:lang w:val="de-DE"/>
        </w:rPr>
        <w:t>t</w:t>
      </w:r>
      <w:r w:rsidRPr="00DB2992">
        <w:rPr>
          <w:i/>
          <w:lang w:val="de-DE"/>
        </w:rPr>
        <w:tab/>
      </w:r>
      <w:r w:rsidRPr="00DB2992">
        <w:rPr>
          <w:rFonts w:hint="eastAsia"/>
          <w:lang w:val="de-DE"/>
        </w:rPr>
        <w:t>시간</w:t>
      </w:r>
      <w:r w:rsidRPr="00DB2992">
        <w:rPr>
          <w:lang w:val="de-DE"/>
        </w:rPr>
        <w:t>(h</w:t>
      </w:r>
      <w:r>
        <w:rPr>
          <w:rFonts w:hint="eastAsia"/>
          <w:i/>
          <w:lang w:val="de-DE"/>
        </w:rPr>
        <w:t>)</w:t>
      </w:r>
    </w:p>
    <w:p w14:paraId="2790F4F1" w14:textId="642C669C" w:rsidR="003F455C" w:rsidRDefault="003F455C" w:rsidP="003F455C">
      <w:pPr>
        <w:rPr>
          <w:i/>
          <w:lang w:val="de-DE"/>
        </w:rPr>
      </w:pPr>
      <w:r w:rsidRPr="00F44518">
        <w:rPr>
          <w:i/>
          <w:lang w:val="de-DE"/>
        </w:rPr>
        <w:t>t</w:t>
      </w:r>
      <w:r w:rsidRPr="00DB2992">
        <w:rPr>
          <w:i/>
          <w:vertAlign w:val="subscript"/>
          <w:lang w:val="de-DE"/>
        </w:rPr>
        <w:t>0</w:t>
      </w:r>
      <w:r w:rsidRPr="00F44518">
        <w:rPr>
          <w:i/>
          <w:lang w:val="de-DE"/>
        </w:rPr>
        <w:tab/>
      </w:r>
      <w:r w:rsidRPr="00DB2992">
        <w:rPr>
          <w:rFonts w:hint="eastAsia"/>
          <w:lang w:val="de-DE"/>
        </w:rPr>
        <w:t>각</w:t>
      </w:r>
      <w:r w:rsidRPr="00DB2992">
        <w:rPr>
          <w:lang w:val="de-DE"/>
        </w:rPr>
        <w:t xml:space="preserve"> </w:t>
      </w:r>
      <w:r w:rsidRPr="00DB2992">
        <w:rPr>
          <w:rFonts w:hint="eastAsia"/>
          <w:lang w:val="de-DE"/>
        </w:rPr>
        <w:t>온도</w:t>
      </w:r>
      <w:r w:rsidRPr="00DB2992">
        <w:rPr>
          <w:lang w:val="de-DE"/>
        </w:rPr>
        <w:t xml:space="preserve"> </w:t>
      </w:r>
      <w:r w:rsidRPr="00DB2992">
        <w:rPr>
          <w:rFonts w:hint="eastAsia"/>
          <w:lang w:val="de-DE"/>
        </w:rPr>
        <w:t>휴지시간</w:t>
      </w:r>
      <w:r w:rsidRPr="00DB2992">
        <w:rPr>
          <w:lang w:val="de-DE"/>
        </w:rPr>
        <w:t>(h)</w:t>
      </w:r>
    </w:p>
    <w:p w14:paraId="720F91EE" w14:textId="1BDFF527" w:rsidR="0088634B" w:rsidRDefault="00F1745E" w:rsidP="0088634B">
      <w:pPr>
        <w:rPr>
          <w:rFonts w:ascii="바탕" w:hAnsi="바탕"/>
        </w:rPr>
      </w:pPr>
      <w:r>
        <w:rPr>
          <w:i/>
          <w:lang w:val="de-DE"/>
        </w:rPr>
        <w:lastRenderedPageBreak/>
        <w:t>v</w:t>
      </w:r>
      <w:r w:rsidR="00DD2482">
        <w:rPr>
          <w:rFonts w:hint="eastAsia"/>
          <w:i/>
          <w:lang w:val="de-DE"/>
        </w:rPr>
        <w:tab/>
      </w:r>
      <w:r w:rsidR="00DD2482">
        <w:rPr>
          <w:rFonts w:hint="eastAsia"/>
          <w:lang w:val="de-DE"/>
        </w:rPr>
        <w:t>수평</w:t>
      </w:r>
      <w:r w:rsidR="00DD2482">
        <w:rPr>
          <w:rFonts w:ascii="바탕" w:hAnsi="바탕" w:hint="eastAsia"/>
        </w:rPr>
        <w:t>속도</w:t>
      </w:r>
    </w:p>
    <w:p w14:paraId="44CCF68C" w14:textId="643683D9" w:rsidR="00665452" w:rsidRDefault="00665452" w:rsidP="0088634B">
      <w:pPr>
        <w:rPr>
          <w:lang w:val="de-DE"/>
        </w:rPr>
      </w:pPr>
    </w:p>
    <w:p w14:paraId="1A6CF825" w14:textId="77777777" w:rsidR="00600FA8" w:rsidRPr="00567801" w:rsidRDefault="00600FA8" w:rsidP="0088634B">
      <w:pPr>
        <w:rPr>
          <w:lang w:val="de-DE"/>
        </w:rPr>
      </w:pPr>
    </w:p>
    <w:p w14:paraId="5A5E4096" w14:textId="77777777" w:rsidR="0088634B" w:rsidRPr="00567801" w:rsidRDefault="0088634B" w:rsidP="0088634B">
      <w:pPr>
        <w:pStyle w:val="34"/>
        <w:rPr>
          <w:rFonts w:eastAsia="Yu Mincho"/>
        </w:rPr>
      </w:pPr>
      <w:r w:rsidRPr="00567801">
        <w:rPr>
          <w:rFonts w:hint="eastAsia"/>
        </w:rPr>
        <w:t>그리스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문자</w:t>
      </w:r>
    </w:p>
    <w:p w14:paraId="6CE08E56" w14:textId="77777777" w:rsidR="0088634B" w:rsidRPr="00567801" w:rsidRDefault="0088634B" w:rsidP="0088634B">
      <w:pPr>
        <w:rPr>
          <w:rFonts w:eastAsia="Yu Mincho"/>
          <w:lang w:val="de-DE" w:eastAsia="ja-JP"/>
        </w:rPr>
      </w:pPr>
    </w:p>
    <w:p w14:paraId="7DC15CE5" w14:textId="2EE0BC86" w:rsidR="0088634B" w:rsidRPr="00567801" w:rsidRDefault="00000000" w:rsidP="0088634B">
      <w:pPr>
        <w:rPr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i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="Yu Mincho" w:hAnsi="Cambria Math"/>
                <w:lang w:val="de-DE"/>
              </w:rPr>
              <m:t>s</m:t>
            </m:r>
          </m:sub>
        </m:sSub>
      </m:oMath>
      <w:r w:rsidR="0088634B" w:rsidRPr="00567801">
        <w:rPr>
          <w:rFonts w:hint="eastAsia"/>
          <w:lang w:val="de-DE"/>
        </w:rPr>
        <w:tab/>
      </w:r>
      <w:proofErr w:type="spellStart"/>
      <w:r w:rsidR="0088634B" w:rsidRPr="00567801">
        <w:rPr>
          <w:rFonts w:hint="eastAsia"/>
          <w:lang w:val="de-DE"/>
        </w:rPr>
        <w:t>정마찰</w:t>
      </w:r>
      <w:proofErr w:type="spellEnd"/>
      <w:r w:rsidR="00F246F2">
        <w:rPr>
          <w:rFonts w:hint="eastAsia"/>
          <w:lang w:val="de-DE"/>
        </w:rPr>
        <w:t xml:space="preserve"> </w:t>
      </w:r>
      <w:r w:rsidR="0088634B" w:rsidRPr="00567801">
        <w:rPr>
          <w:rFonts w:hint="eastAsia"/>
          <w:lang w:val="de-DE"/>
        </w:rPr>
        <w:t>계수</w:t>
      </w:r>
    </w:p>
    <w:p w14:paraId="7E15AD81" w14:textId="7EAD3DE3" w:rsidR="0088634B" w:rsidRPr="00567801" w:rsidRDefault="00000000" w:rsidP="0088634B">
      <w:pPr>
        <w:rPr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i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="Yu Mincho" w:hAnsi="Cambria Math"/>
                <w:lang w:val="de-DE"/>
              </w:rPr>
              <m:t>dyn</m:t>
            </m:r>
          </m:sub>
        </m:sSub>
      </m:oMath>
      <w:r w:rsidR="0088634B" w:rsidRPr="00567801">
        <w:rPr>
          <w:rFonts w:hint="eastAsia"/>
          <w:lang w:val="de-DE"/>
        </w:rPr>
        <w:tab/>
      </w:r>
      <w:proofErr w:type="spellStart"/>
      <w:r w:rsidR="0088634B" w:rsidRPr="00567801">
        <w:rPr>
          <w:rFonts w:hint="eastAsia"/>
          <w:lang w:val="de-DE"/>
        </w:rPr>
        <w:t>동마찰</w:t>
      </w:r>
      <w:proofErr w:type="spellEnd"/>
      <w:r w:rsidR="00F246F2">
        <w:rPr>
          <w:rFonts w:hint="eastAsia"/>
          <w:lang w:val="de-DE"/>
        </w:rPr>
        <w:t xml:space="preserve"> </w:t>
      </w:r>
      <w:r w:rsidR="0088634B" w:rsidRPr="00567801">
        <w:rPr>
          <w:rFonts w:hint="eastAsia"/>
          <w:lang w:val="de-DE"/>
        </w:rPr>
        <w:t>계수</w:t>
      </w:r>
    </w:p>
    <w:p w14:paraId="20AE38DC" w14:textId="77777777" w:rsidR="0088634B" w:rsidRPr="00567801" w:rsidRDefault="0088634B" w:rsidP="0088634B">
      <w:pPr>
        <w:rPr>
          <w:lang w:val="de-DE"/>
        </w:rPr>
      </w:pPr>
    </w:p>
    <w:p w14:paraId="56C8014C" w14:textId="77777777" w:rsidR="0088634B" w:rsidRPr="00567801" w:rsidRDefault="0088634B" w:rsidP="0088634B">
      <w:pPr>
        <w:pStyle w:val="34"/>
        <w:rPr>
          <w:rFonts w:eastAsia="Yu Mincho"/>
        </w:rPr>
      </w:pPr>
      <w:r w:rsidRPr="00567801">
        <w:rPr>
          <w:rFonts w:hint="eastAsia"/>
        </w:rPr>
        <w:t>첨자</w:t>
      </w:r>
    </w:p>
    <w:p w14:paraId="51E6B559" w14:textId="77777777" w:rsidR="0088634B" w:rsidRPr="00567801" w:rsidRDefault="0088634B" w:rsidP="0088634B">
      <w:pPr>
        <w:rPr>
          <w:rFonts w:eastAsia="Yu Mincho"/>
          <w:lang w:val="de-DE" w:eastAsia="ja-JP"/>
        </w:rPr>
      </w:pPr>
    </w:p>
    <w:p w14:paraId="4678C295" w14:textId="571A5613" w:rsidR="00906D89" w:rsidRPr="00567801" w:rsidRDefault="00906D89" w:rsidP="00906D89">
      <w:pPr>
        <w:rPr>
          <w:lang w:val="de-DE"/>
        </w:rPr>
      </w:pPr>
      <w:r>
        <w:rPr>
          <w:lang w:val="de-DE"/>
        </w:rPr>
        <w:t>a</w:t>
      </w:r>
      <w:r w:rsidRPr="00567801">
        <w:rPr>
          <w:rFonts w:hint="eastAsia"/>
          <w:lang w:val="de-DE"/>
        </w:rPr>
        <w:tab/>
      </w:r>
      <w:r>
        <w:rPr>
          <w:rFonts w:hint="eastAsia"/>
          <w:lang w:val="de-DE"/>
        </w:rPr>
        <w:t>평균</w:t>
      </w:r>
    </w:p>
    <w:p w14:paraId="1AC7F106" w14:textId="5FE21347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>pl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사전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재하</w:t>
      </w:r>
    </w:p>
    <w:p w14:paraId="037636EB" w14:textId="77777777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 xml:space="preserve">i 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정지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구간</w:t>
      </w:r>
    </w:p>
    <w:p w14:paraId="692590A3" w14:textId="77777777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 xml:space="preserve">n 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사이클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수</w:t>
      </w:r>
    </w:p>
    <w:p w14:paraId="612AB10D" w14:textId="77777777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 xml:space="preserve">s 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정적</w:t>
      </w:r>
    </w:p>
    <w:p w14:paraId="3DD738E2" w14:textId="77777777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 xml:space="preserve">dyn 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동적</w:t>
      </w:r>
    </w:p>
    <w:p w14:paraId="22FFD53C" w14:textId="061B382C" w:rsidR="0088634B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 xml:space="preserve">max </w:t>
      </w:r>
      <w:r w:rsidRPr="00567801">
        <w:rPr>
          <w:rFonts w:hint="eastAsia"/>
          <w:lang w:val="de-DE"/>
        </w:rPr>
        <w:tab/>
      </w:r>
      <w:r w:rsidRPr="00567801">
        <w:rPr>
          <w:rFonts w:hint="eastAsia"/>
          <w:lang w:val="de-DE"/>
        </w:rPr>
        <w:t>최대</w:t>
      </w:r>
    </w:p>
    <w:p w14:paraId="5D46A542" w14:textId="77777777" w:rsidR="00665452" w:rsidRPr="00567801" w:rsidRDefault="00665452" w:rsidP="0088634B">
      <w:pPr>
        <w:rPr>
          <w:lang w:val="de-DE"/>
        </w:rPr>
      </w:pPr>
    </w:p>
    <w:p w14:paraId="4BA4302B" w14:textId="77777777" w:rsidR="0088634B" w:rsidRPr="00567801" w:rsidRDefault="0088634B" w:rsidP="0088634B">
      <w:pPr>
        <w:pStyle w:val="34"/>
        <w:rPr>
          <w:rFonts w:eastAsia="Yu Mincho"/>
        </w:rPr>
      </w:pPr>
      <w:r w:rsidRPr="00567801">
        <w:rPr>
          <w:rFonts w:hint="eastAsia"/>
        </w:rPr>
        <w:t>약어</w:t>
      </w:r>
    </w:p>
    <w:p w14:paraId="74D8C57F" w14:textId="77777777" w:rsidR="0088634B" w:rsidRPr="00567801" w:rsidRDefault="0088634B" w:rsidP="0088634B">
      <w:pPr>
        <w:rPr>
          <w:rFonts w:eastAsia="Yu Mincho"/>
          <w:lang w:val="de-DE" w:eastAsia="ja-JP"/>
        </w:rPr>
      </w:pPr>
    </w:p>
    <w:p w14:paraId="3B1D9E36" w14:textId="5423421D" w:rsidR="0088634B" w:rsidRPr="00567801" w:rsidRDefault="0088634B" w:rsidP="0088634B">
      <w:pPr>
        <w:rPr>
          <w:lang w:val="de-DE"/>
        </w:rPr>
      </w:pPr>
      <w:r w:rsidRPr="00567801">
        <w:rPr>
          <w:lang w:val="de-DE"/>
        </w:rPr>
        <w:t>PT</w:t>
      </w:r>
      <w:r w:rsidR="00A41A69">
        <w:rPr>
          <w:rFonts w:hint="eastAsia"/>
          <w:lang w:val="de-DE"/>
        </w:rPr>
        <w:t>F</w:t>
      </w:r>
      <w:r w:rsidRPr="00567801">
        <w:rPr>
          <w:lang w:val="de-DE"/>
        </w:rPr>
        <w:t>E(</w:t>
      </w:r>
      <w:r w:rsidRPr="00567801">
        <w:rPr>
          <w:rFonts w:hint="eastAsia"/>
          <w:lang w:val="de-DE"/>
        </w:rPr>
        <w:t>polytetrafluoroethylene</w:t>
      </w:r>
      <w:proofErr w:type="gramStart"/>
      <w:r w:rsidRPr="00567801">
        <w:rPr>
          <w:rFonts w:hint="eastAsia"/>
          <w:lang w:val="de-DE"/>
        </w:rPr>
        <w:t>)</w:t>
      </w:r>
      <w:r w:rsidR="00491EDB">
        <w:rPr>
          <w:lang w:val="de-DE"/>
        </w:rPr>
        <w:t xml:space="preserve">  </w:t>
      </w:r>
      <w:proofErr w:type="spellStart"/>
      <w:r w:rsidR="00A41A69">
        <w:rPr>
          <w:rFonts w:hint="eastAsia"/>
          <w:lang w:val="de-DE"/>
        </w:rPr>
        <w:t>폴리테</w:t>
      </w:r>
      <w:r w:rsidRPr="00567801">
        <w:rPr>
          <w:rFonts w:hint="eastAsia"/>
        </w:rPr>
        <w:t>트라플루오로에틸렌</w:t>
      </w:r>
      <w:proofErr w:type="spellEnd"/>
      <w:proofErr w:type="gramEnd"/>
      <w:r w:rsidRPr="00567801">
        <w:rPr>
          <w:rFonts w:hint="eastAsia"/>
          <w:lang w:val="de-DE"/>
        </w:rPr>
        <w:t xml:space="preserve"> </w:t>
      </w:r>
      <w:proofErr w:type="spellStart"/>
      <w:r w:rsidRPr="00567801">
        <w:rPr>
          <w:rFonts w:hint="eastAsia"/>
        </w:rPr>
        <w:t>중합체</w:t>
      </w:r>
      <w:proofErr w:type="spellEnd"/>
    </w:p>
    <w:p w14:paraId="7A4B47DE" w14:textId="67AC2FAB" w:rsidR="0088634B" w:rsidRPr="00567801" w:rsidRDefault="0088634B" w:rsidP="0088634B">
      <w:pPr>
        <w:rPr>
          <w:lang w:val="de-DE"/>
        </w:rPr>
      </w:pPr>
      <w:r w:rsidRPr="00567801">
        <w:rPr>
          <w:rFonts w:hint="eastAsia"/>
          <w:lang w:val="de-DE"/>
        </w:rPr>
        <w:t>UHMWPE</w:t>
      </w:r>
      <w:r w:rsidRPr="00567801">
        <w:rPr>
          <w:lang w:val="de-DE"/>
        </w:rPr>
        <w:t>(Ultra</w:t>
      </w:r>
      <w:r w:rsidR="00C54B2B">
        <w:rPr>
          <w:rFonts w:hint="eastAsia"/>
          <w:lang w:val="de-DE"/>
        </w:rPr>
        <w:t>-h</w:t>
      </w:r>
      <w:r w:rsidRPr="00567801">
        <w:rPr>
          <w:lang w:val="de-DE"/>
        </w:rPr>
        <w:t xml:space="preserve">igh </w:t>
      </w:r>
      <w:r w:rsidR="00C54B2B">
        <w:rPr>
          <w:rFonts w:hint="eastAsia"/>
          <w:lang w:val="de-DE"/>
        </w:rPr>
        <w:t>m</w:t>
      </w:r>
      <w:r w:rsidRPr="00567801">
        <w:rPr>
          <w:lang w:val="de-DE"/>
        </w:rPr>
        <w:t xml:space="preserve">olecular </w:t>
      </w:r>
      <w:r w:rsidR="00C54B2B">
        <w:rPr>
          <w:rFonts w:hint="eastAsia"/>
          <w:lang w:val="de-DE"/>
        </w:rPr>
        <w:t>w</w:t>
      </w:r>
      <w:r w:rsidRPr="00567801">
        <w:rPr>
          <w:lang w:val="de-DE"/>
        </w:rPr>
        <w:t xml:space="preserve">eight </w:t>
      </w:r>
      <w:r w:rsidR="00C54B2B">
        <w:rPr>
          <w:rFonts w:hint="eastAsia"/>
          <w:lang w:val="de-DE"/>
        </w:rPr>
        <w:t>p</w:t>
      </w:r>
      <w:r w:rsidRPr="00567801">
        <w:rPr>
          <w:lang w:val="de-DE"/>
        </w:rPr>
        <w:t>olyethylene</w:t>
      </w:r>
      <w:r w:rsidRPr="00567801">
        <w:rPr>
          <w:rFonts w:hint="eastAsia"/>
          <w:lang w:val="de-DE"/>
        </w:rPr>
        <w:t>)</w:t>
      </w:r>
      <w:r w:rsidRPr="00567801">
        <w:rPr>
          <w:rFonts w:hint="eastAsia"/>
          <w:lang w:val="de-DE"/>
        </w:rPr>
        <w:tab/>
      </w:r>
      <w:r w:rsidR="00491EDB">
        <w:rPr>
          <w:lang w:val="de-DE"/>
        </w:rPr>
        <w:t xml:space="preserve"> </w:t>
      </w:r>
      <w:proofErr w:type="spellStart"/>
      <w:r w:rsidRPr="00567801">
        <w:rPr>
          <w:rFonts w:hint="eastAsia"/>
        </w:rPr>
        <w:t>초고분자량</w:t>
      </w:r>
      <w:proofErr w:type="spellEnd"/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</w:rPr>
        <w:t>폴리에틸렌</w:t>
      </w:r>
    </w:p>
    <w:p w14:paraId="6BC6894F" w14:textId="7A3EB46F" w:rsidR="0088634B" w:rsidRDefault="0088634B" w:rsidP="009E432D"/>
    <w:p w14:paraId="529CEFE6" w14:textId="77777777" w:rsidR="00665452" w:rsidRPr="00567801" w:rsidRDefault="00665452" w:rsidP="009E432D"/>
    <w:p w14:paraId="71DA251B" w14:textId="1BF5C57F" w:rsidR="006002F6" w:rsidRPr="00567801" w:rsidRDefault="005C518E">
      <w:pPr>
        <w:pStyle w:val="13"/>
      </w:pPr>
      <w:bookmarkStart w:id="48" w:name="_Toc44071613"/>
      <w:r w:rsidRPr="00567801">
        <w:rPr>
          <w:rFonts w:hint="eastAsia"/>
          <w:lang w:eastAsia="ko-KR"/>
        </w:rPr>
        <w:t>주의사항</w:t>
      </w:r>
      <w:bookmarkEnd w:id="48"/>
    </w:p>
    <w:p w14:paraId="58CE77EA" w14:textId="45DB39DE" w:rsidR="006002F6" w:rsidRPr="00567801" w:rsidRDefault="006002F6"/>
    <w:p w14:paraId="0647D13E" w14:textId="748215E0" w:rsidR="00AA6BF1" w:rsidRPr="00567801" w:rsidRDefault="00056289" w:rsidP="00056289">
      <w:pPr>
        <w:ind w:left="300" w:hangingChars="150" w:hanging="300"/>
      </w:pPr>
      <w:r w:rsidRPr="00567801">
        <w:rPr>
          <w:rFonts w:hint="eastAsia"/>
        </w:rPr>
        <w:t xml:space="preserve">a) </w:t>
      </w:r>
      <w:r w:rsidR="00BD678B" w:rsidRPr="00567801">
        <w:rPr>
          <w:rFonts w:hint="eastAsia"/>
        </w:rPr>
        <w:t>시험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재료는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완성된</w:t>
      </w:r>
      <w:r w:rsidR="00BD678B" w:rsidRPr="00567801">
        <w:rPr>
          <w:rFonts w:hint="eastAsia"/>
        </w:rPr>
        <w:t xml:space="preserve"> </w:t>
      </w:r>
      <w:r w:rsidR="005B2459" w:rsidRPr="00567801">
        <w:rPr>
          <w:rFonts w:hint="eastAsia"/>
        </w:rPr>
        <w:t>교량</w:t>
      </w:r>
      <w:r w:rsidR="00BD678B" w:rsidRPr="00567801">
        <w:rPr>
          <w:rFonts w:hint="eastAsia"/>
        </w:rPr>
        <w:t>받침에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사용된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재료와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동일해야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하며</w:t>
      </w:r>
      <w:r w:rsidR="00BD678B" w:rsidRPr="00567801">
        <w:rPr>
          <w:rFonts w:hint="eastAsia"/>
        </w:rPr>
        <w:t>,</w:t>
      </w:r>
      <w:r w:rsidR="00BD678B" w:rsidRPr="00567801">
        <w:t xml:space="preserve"> </w:t>
      </w:r>
      <w:r w:rsidR="00BD678B" w:rsidRPr="00567801">
        <w:rPr>
          <w:rFonts w:hint="eastAsia"/>
        </w:rPr>
        <w:t>성능시험을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마친</w:t>
      </w:r>
      <w:r w:rsidR="00BD678B" w:rsidRPr="00567801">
        <w:rPr>
          <w:rFonts w:hint="eastAsia"/>
        </w:rPr>
        <w:t xml:space="preserve"> </w:t>
      </w:r>
      <w:r w:rsidR="0035505E" w:rsidRPr="00567801">
        <w:rPr>
          <w:rFonts w:hint="eastAsia"/>
        </w:rPr>
        <w:t>미끄럼재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및</w:t>
      </w:r>
      <w:r w:rsidR="00BD678B" w:rsidRPr="00567801">
        <w:rPr>
          <w:rFonts w:hint="eastAsia"/>
        </w:rPr>
        <w:t xml:space="preserve"> </w:t>
      </w:r>
      <w:proofErr w:type="spellStart"/>
      <w:r w:rsidR="00BD678B" w:rsidRPr="00567801">
        <w:rPr>
          <w:rFonts w:hint="eastAsia"/>
        </w:rPr>
        <w:t>맞댐판은</w:t>
      </w:r>
      <w:proofErr w:type="spellEnd"/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재사용되어서는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안된다</w:t>
      </w:r>
      <w:r w:rsidR="00BD678B" w:rsidRPr="00567801">
        <w:rPr>
          <w:rFonts w:hint="eastAsia"/>
        </w:rPr>
        <w:t>.</w:t>
      </w:r>
    </w:p>
    <w:p w14:paraId="4DEC529B" w14:textId="73AAB45C" w:rsidR="00D742B4" w:rsidRPr="00567801" w:rsidRDefault="00056289" w:rsidP="00BD678B">
      <w:pPr>
        <w:ind w:left="300" w:hangingChars="150" w:hanging="300"/>
      </w:pPr>
      <w:r w:rsidRPr="00567801">
        <w:t xml:space="preserve">b) </w:t>
      </w:r>
      <w:r w:rsidR="00BD678B" w:rsidRPr="00567801">
        <w:rPr>
          <w:rFonts w:hint="eastAsia"/>
        </w:rPr>
        <w:t>별도의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조건이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제시되지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않은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한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시험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중에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윤활제를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도포해서는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안된다</w:t>
      </w:r>
      <w:r w:rsidR="00BD678B" w:rsidRPr="00567801">
        <w:rPr>
          <w:rFonts w:hint="eastAsia"/>
        </w:rPr>
        <w:t>.</w:t>
      </w:r>
    </w:p>
    <w:p w14:paraId="181547AE" w14:textId="6CD1D9B6" w:rsidR="00BD678B" w:rsidRPr="00567801" w:rsidRDefault="00056289" w:rsidP="00C923F3">
      <w:pPr>
        <w:ind w:left="280" w:hangingChars="140" w:hanging="280"/>
      </w:pPr>
      <w:r w:rsidRPr="00567801">
        <w:t xml:space="preserve">c) </w:t>
      </w:r>
      <w:r w:rsidR="00BD678B" w:rsidRPr="00567801">
        <w:rPr>
          <w:rFonts w:hint="eastAsia"/>
        </w:rPr>
        <w:t>시험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중</w:t>
      </w:r>
      <w:r w:rsidR="00BD678B" w:rsidRPr="00567801">
        <w:rPr>
          <w:rFonts w:hint="eastAsia"/>
        </w:rPr>
        <w:t xml:space="preserve"> </w:t>
      </w:r>
      <w:r w:rsidR="00430118" w:rsidRPr="00567801">
        <w:rPr>
          <w:rFonts w:hint="eastAsia"/>
        </w:rPr>
        <w:t>미끄럼재</w:t>
      </w:r>
      <w:r w:rsidR="00BD678B" w:rsidRPr="00567801">
        <w:rPr>
          <w:rFonts w:hint="eastAsia"/>
        </w:rPr>
        <w:t>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심각한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파손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또는</w:t>
      </w:r>
      <w:r w:rsidR="00BD678B" w:rsidRPr="00567801">
        <w:rPr>
          <w:rFonts w:hint="eastAsia"/>
        </w:rPr>
        <w:t xml:space="preserve"> </w:t>
      </w:r>
      <w:r w:rsidR="00643252" w:rsidRPr="00567801">
        <w:rPr>
          <w:rFonts w:hint="eastAsia"/>
        </w:rPr>
        <w:t>스틱</w:t>
      </w:r>
      <w:r w:rsidR="00F349D3">
        <w:rPr>
          <w:rFonts w:hint="eastAsia"/>
        </w:rPr>
        <w:t xml:space="preserve"> </w:t>
      </w:r>
      <w:r w:rsidR="00643252" w:rsidRPr="00567801">
        <w:rPr>
          <w:rFonts w:hint="eastAsia"/>
        </w:rPr>
        <w:t>슬립</w:t>
      </w:r>
      <w:r w:rsidR="00643252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현상이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발생하는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경우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시험은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무효로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판단하여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시험과정을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중단할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수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있으며</w:t>
      </w:r>
      <w:r w:rsidR="00BD678B" w:rsidRPr="00567801">
        <w:rPr>
          <w:rFonts w:hint="eastAsia"/>
        </w:rPr>
        <w:t xml:space="preserve"> </w:t>
      </w:r>
      <w:r w:rsidR="00311191" w:rsidRPr="00567801">
        <w:rPr>
          <w:rFonts w:hint="eastAsia"/>
        </w:rPr>
        <w:t>육안검사</w:t>
      </w:r>
      <w:r w:rsidR="00311191" w:rsidRPr="00567801">
        <w:rPr>
          <w:rFonts w:hint="eastAsia"/>
        </w:rPr>
        <w:t xml:space="preserve">, </w:t>
      </w:r>
      <w:r w:rsidR="00BD678B" w:rsidRPr="00567801">
        <w:rPr>
          <w:rFonts w:hint="eastAsia"/>
        </w:rPr>
        <w:t>사진대지</w:t>
      </w:r>
      <w:r w:rsidR="00311191" w:rsidRPr="00567801">
        <w:rPr>
          <w:rFonts w:hint="eastAsia"/>
        </w:rPr>
        <w:t xml:space="preserve"> </w:t>
      </w:r>
      <w:r w:rsidR="00311191" w:rsidRPr="00567801">
        <w:rPr>
          <w:rFonts w:hint="eastAsia"/>
        </w:rPr>
        <w:t>및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그래프를</w:t>
      </w:r>
      <w:r w:rsidR="00BD678B" w:rsidRPr="00567801">
        <w:rPr>
          <w:rFonts w:hint="eastAsia"/>
        </w:rPr>
        <w:t xml:space="preserve"> </w:t>
      </w:r>
      <w:r w:rsidR="00311191" w:rsidRPr="00567801">
        <w:rPr>
          <w:rFonts w:hint="eastAsia"/>
        </w:rPr>
        <w:t>결과</w:t>
      </w:r>
      <w:r w:rsidR="00311191" w:rsidRPr="00567801">
        <w:rPr>
          <w:rFonts w:hint="eastAsia"/>
        </w:rPr>
        <w:t xml:space="preserve"> </w:t>
      </w:r>
      <w:r w:rsidR="00311191" w:rsidRPr="00567801">
        <w:rPr>
          <w:rFonts w:hint="eastAsia"/>
        </w:rPr>
        <w:t>보고서에</w:t>
      </w:r>
      <w:r w:rsidR="00311191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포함하여야</w:t>
      </w:r>
      <w:r w:rsidR="00BD678B" w:rsidRPr="00567801">
        <w:rPr>
          <w:rFonts w:hint="eastAsia"/>
        </w:rPr>
        <w:t xml:space="preserve"> </w:t>
      </w:r>
      <w:r w:rsidR="00BD678B" w:rsidRPr="00567801">
        <w:rPr>
          <w:rFonts w:hint="eastAsia"/>
        </w:rPr>
        <w:t>한다</w:t>
      </w:r>
      <w:r w:rsidR="00BD678B" w:rsidRPr="00567801">
        <w:rPr>
          <w:rFonts w:hint="eastAsia"/>
        </w:rPr>
        <w:t>.</w:t>
      </w:r>
    </w:p>
    <w:p w14:paraId="1BDF501E" w14:textId="69AC21D8" w:rsidR="008903D4" w:rsidRDefault="008903D4"/>
    <w:p w14:paraId="0B9B4CC4" w14:textId="77777777" w:rsidR="00665452" w:rsidRPr="00567801" w:rsidRDefault="00665452"/>
    <w:p w14:paraId="6B87A633" w14:textId="05426426" w:rsidR="006002F6" w:rsidRPr="00567801" w:rsidRDefault="00BD678B" w:rsidP="00A02677">
      <w:pPr>
        <w:pStyle w:val="13"/>
        <w:rPr>
          <w:lang w:eastAsia="ko-KR"/>
        </w:rPr>
      </w:pPr>
      <w:bookmarkStart w:id="49" w:name="_Toc44071614"/>
      <w:r w:rsidRPr="00567801">
        <w:rPr>
          <w:rFonts w:hint="eastAsia"/>
          <w:lang w:eastAsia="ko-KR"/>
        </w:rPr>
        <w:t>시험장비</w:t>
      </w:r>
      <w:bookmarkEnd w:id="49"/>
    </w:p>
    <w:p w14:paraId="5A244359" w14:textId="2BD8D6CE" w:rsidR="00341FE6" w:rsidRPr="00567801" w:rsidRDefault="00341FE6" w:rsidP="00341FE6">
      <w:pPr>
        <w:rPr>
          <w:lang w:val="de-DE"/>
        </w:rPr>
      </w:pPr>
    </w:p>
    <w:p w14:paraId="60E9424D" w14:textId="5A416BB6" w:rsidR="00D43712" w:rsidRPr="00567801" w:rsidRDefault="009676BD" w:rsidP="00BD678B">
      <w:pPr>
        <w:pStyle w:val="24"/>
      </w:pPr>
      <w:bookmarkStart w:id="50" w:name="_Toc44071615"/>
      <w:r w:rsidRPr="00567801">
        <w:rPr>
          <w:rFonts w:hint="eastAsia"/>
          <w:lang w:eastAsia="ko-KR"/>
        </w:rPr>
        <w:t>요구조건</w:t>
      </w:r>
      <w:bookmarkEnd w:id="50"/>
    </w:p>
    <w:p w14:paraId="154E162F" w14:textId="4C700530" w:rsidR="00BD678B" w:rsidRPr="00567801" w:rsidRDefault="00BD678B"/>
    <w:p w14:paraId="334852C5" w14:textId="6BBFC32B" w:rsidR="009676BD" w:rsidRPr="00567801" w:rsidRDefault="00056289" w:rsidP="009676BD">
      <w:pPr>
        <w:ind w:left="300" w:hangingChars="150" w:hanging="300"/>
      </w:pPr>
      <w:r w:rsidRPr="00567801">
        <w:rPr>
          <w:rFonts w:hint="eastAsia"/>
        </w:rPr>
        <w:t xml:space="preserve">a) </w:t>
      </w:r>
      <w:r w:rsidR="009676BD" w:rsidRPr="00567801">
        <w:rPr>
          <w:rFonts w:hint="eastAsia"/>
        </w:rPr>
        <w:t>압축하중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재하장치는</w:t>
      </w:r>
      <w:r w:rsidR="009676BD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미끄럼면의</w:t>
      </w:r>
      <w:r w:rsidR="00B04059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연직</w:t>
      </w:r>
      <w:r w:rsidR="00B04059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방향으로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하중을</w:t>
      </w:r>
      <w:r w:rsidR="009676BD" w:rsidRPr="00567801">
        <w:rPr>
          <w:rFonts w:hint="eastAsia"/>
        </w:rPr>
        <w:t xml:space="preserve"> </w:t>
      </w:r>
      <w:proofErr w:type="spellStart"/>
      <w:r w:rsidR="00B04059" w:rsidRPr="00567801">
        <w:rPr>
          <w:rFonts w:hint="eastAsia"/>
        </w:rPr>
        <w:t>가력</w:t>
      </w:r>
      <w:r w:rsidR="009676BD" w:rsidRPr="00567801">
        <w:rPr>
          <w:rFonts w:hint="eastAsia"/>
        </w:rPr>
        <w:t>할</w:t>
      </w:r>
      <w:proofErr w:type="spellEnd"/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수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있어야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하며</w:t>
      </w:r>
      <w:r w:rsidR="009676BD" w:rsidRPr="00567801">
        <w:rPr>
          <w:rFonts w:hint="eastAsia"/>
        </w:rPr>
        <w:t xml:space="preserve"> </w:t>
      </w:r>
      <w:r w:rsidR="00992914" w:rsidRPr="00567801">
        <w:rPr>
          <w:rFonts w:hint="eastAsia"/>
        </w:rPr>
        <w:t>수평시험을</w:t>
      </w:r>
      <w:r w:rsidR="00992914" w:rsidRPr="00567801">
        <w:rPr>
          <w:rFonts w:hint="eastAsia"/>
        </w:rPr>
        <w:t xml:space="preserve"> </w:t>
      </w:r>
      <w:r w:rsidR="00992914" w:rsidRPr="00567801">
        <w:rPr>
          <w:rFonts w:hint="eastAsia"/>
        </w:rPr>
        <w:t>진행하는</w:t>
      </w:r>
      <w:r w:rsidR="00992914" w:rsidRPr="00567801">
        <w:rPr>
          <w:rFonts w:hint="eastAsia"/>
        </w:rPr>
        <w:t xml:space="preserve"> </w:t>
      </w:r>
      <w:r w:rsidR="00992914" w:rsidRPr="00567801">
        <w:rPr>
          <w:rFonts w:hint="eastAsia"/>
        </w:rPr>
        <w:t>동안</w:t>
      </w:r>
      <w:r w:rsidR="00992914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목표</w:t>
      </w:r>
      <w:r w:rsidR="00B04059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하</w:t>
      </w:r>
      <w:r w:rsidR="009676BD" w:rsidRPr="00567801">
        <w:rPr>
          <w:rFonts w:hint="eastAsia"/>
        </w:rPr>
        <w:t>중의</w:t>
      </w:r>
      <w:r w:rsidR="009676BD" w:rsidRPr="00567801">
        <w:rPr>
          <w:rFonts w:hint="eastAsia"/>
        </w:rPr>
        <w:t xml:space="preserve"> </w:t>
      </w:r>
      <w:r w:rsidR="009676BD" w:rsidRPr="008921A8">
        <w:rPr>
          <w:rFonts w:eastAsia="맑은 고딕" w:cs="Arial"/>
        </w:rPr>
        <w:t>±</w:t>
      </w:r>
      <w:r w:rsidR="009676BD" w:rsidRPr="008921A8">
        <w:rPr>
          <w:rFonts w:cs="Arial"/>
        </w:rPr>
        <w:t xml:space="preserve"> </w:t>
      </w:r>
      <w:r w:rsidR="009676BD" w:rsidRPr="008921A8">
        <w:rPr>
          <w:rFonts w:eastAsia="돋움" w:cs="Arial"/>
        </w:rPr>
        <w:t>2</w:t>
      </w:r>
      <w:r w:rsidR="009676BD" w:rsidRPr="008921A8">
        <w:rPr>
          <w:rFonts w:cs="Arial"/>
        </w:rPr>
        <w:t xml:space="preserve"> %</w:t>
      </w:r>
      <w:r w:rsidR="009676BD" w:rsidRPr="00567801">
        <w:t xml:space="preserve"> </w:t>
      </w:r>
      <w:r w:rsidR="009676BD" w:rsidRPr="00567801">
        <w:rPr>
          <w:rFonts w:hint="eastAsia"/>
        </w:rPr>
        <w:t>이내로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제어되어야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한다</w:t>
      </w:r>
      <w:r w:rsidR="009676BD" w:rsidRPr="00567801">
        <w:rPr>
          <w:rFonts w:hint="eastAsia"/>
        </w:rPr>
        <w:t>.</w:t>
      </w:r>
    </w:p>
    <w:p w14:paraId="789C1FE4" w14:textId="694AEBD3" w:rsidR="009676BD" w:rsidRPr="00567801" w:rsidRDefault="00056289" w:rsidP="009676BD">
      <w:pPr>
        <w:ind w:left="300" w:hangingChars="150" w:hanging="300"/>
      </w:pPr>
      <w:r w:rsidRPr="00567801">
        <w:t xml:space="preserve">b) </w:t>
      </w:r>
      <w:r w:rsidR="009676BD" w:rsidRPr="00567801">
        <w:rPr>
          <w:rFonts w:hint="eastAsia"/>
        </w:rPr>
        <w:t>수평방향</w:t>
      </w:r>
      <w:r w:rsidR="009676BD" w:rsidRPr="00567801">
        <w:rPr>
          <w:rFonts w:hint="eastAsia"/>
        </w:rPr>
        <w:t xml:space="preserve"> </w:t>
      </w:r>
      <w:r w:rsidR="00FA18DC" w:rsidRPr="00567801">
        <w:rPr>
          <w:rFonts w:hint="eastAsia"/>
        </w:rPr>
        <w:t>가력</w:t>
      </w:r>
      <w:r w:rsidR="00541F5F" w:rsidRPr="00567801">
        <w:rPr>
          <w:rFonts w:hint="eastAsia"/>
        </w:rPr>
        <w:t>장치</w:t>
      </w:r>
      <w:r w:rsidR="009676BD" w:rsidRPr="00567801">
        <w:rPr>
          <w:rFonts w:hint="eastAsia"/>
        </w:rPr>
        <w:t>는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압축판과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평행</w:t>
      </w:r>
      <w:r w:rsidR="00C15B55" w:rsidRPr="00567801">
        <w:rPr>
          <w:rFonts w:hint="eastAsia"/>
        </w:rPr>
        <w:t>하게</w:t>
      </w:r>
      <w:r w:rsidR="00B7680E" w:rsidRPr="00567801">
        <w:rPr>
          <w:rFonts w:hint="eastAsia"/>
        </w:rPr>
        <w:t xml:space="preserve"> </w:t>
      </w:r>
      <w:r w:rsidR="00B7680E" w:rsidRPr="00567801">
        <w:rPr>
          <w:rFonts w:hint="eastAsia"/>
        </w:rPr>
        <w:t>고정되어야</w:t>
      </w:r>
      <w:r w:rsidR="008921A8">
        <w:rPr>
          <w:rFonts w:hint="eastAsia"/>
        </w:rPr>
        <w:t xml:space="preserve"> </w:t>
      </w:r>
      <w:r w:rsidR="00B7680E" w:rsidRPr="00567801">
        <w:rPr>
          <w:rFonts w:hint="eastAsia"/>
        </w:rPr>
        <w:t>하며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설정된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변위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및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속도를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연속적으로</w:t>
      </w:r>
      <w:r w:rsidR="009676BD" w:rsidRPr="00567801">
        <w:rPr>
          <w:rFonts w:hint="eastAsia"/>
        </w:rPr>
        <w:t xml:space="preserve"> </w:t>
      </w:r>
      <w:r w:rsidR="00BF3283">
        <w:rPr>
          <w:rFonts w:hint="eastAsia"/>
        </w:rPr>
        <w:t>제어</w:t>
      </w:r>
      <w:r w:rsidR="009676BD" w:rsidRPr="00567801">
        <w:rPr>
          <w:rFonts w:hint="eastAsia"/>
        </w:rPr>
        <w:t>할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수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있어야</w:t>
      </w:r>
      <w:r w:rsidR="009676BD" w:rsidRPr="00567801">
        <w:rPr>
          <w:rFonts w:hint="eastAsia"/>
        </w:rPr>
        <w:t xml:space="preserve"> </w:t>
      </w:r>
      <w:r w:rsidR="00B7680E" w:rsidRPr="00567801">
        <w:rPr>
          <w:rFonts w:hint="eastAsia"/>
        </w:rPr>
        <w:t>한다</w:t>
      </w:r>
      <w:r w:rsidR="00B7680E" w:rsidRPr="00567801">
        <w:rPr>
          <w:rFonts w:hint="eastAsia"/>
        </w:rPr>
        <w:t xml:space="preserve">. </w:t>
      </w:r>
      <w:r w:rsidR="00B7680E" w:rsidRPr="00567801">
        <w:rPr>
          <w:rFonts w:hint="eastAsia"/>
        </w:rPr>
        <w:t>또한</w:t>
      </w:r>
      <w:r w:rsidR="00B7680E" w:rsidRPr="00567801">
        <w:rPr>
          <w:rFonts w:hint="eastAsia"/>
        </w:rPr>
        <w:t>,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편심을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최소화하기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위하여</w:t>
      </w:r>
      <w:r w:rsidR="00900AA8" w:rsidRPr="00567801">
        <w:rPr>
          <w:rFonts w:hint="eastAsia"/>
        </w:rPr>
        <w:t xml:space="preserve"> </w:t>
      </w:r>
      <w:proofErr w:type="spellStart"/>
      <w:r w:rsidR="00900AA8" w:rsidRPr="00567801">
        <w:rPr>
          <w:rFonts w:hint="eastAsia"/>
        </w:rPr>
        <w:t>가력축에</w:t>
      </w:r>
      <w:proofErr w:type="spellEnd"/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회전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수용이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가능한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베어링을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포함하여야</w:t>
      </w:r>
      <w:r w:rsidR="00900AA8" w:rsidRPr="00567801">
        <w:rPr>
          <w:rFonts w:hint="eastAsia"/>
        </w:rPr>
        <w:t xml:space="preserve"> </w:t>
      </w:r>
      <w:r w:rsidR="00900AA8" w:rsidRPr="00567801">
        <w:rPr>
          <w:rFonts w:hint="eastAsia"/>
        </w:rPr>
        <w:t>한다</w:t>
      </w:r>
      <w:r w:rsidR="00900AA8" w:rsidRPr="00567801">
        <w:rPr>
          <w:rFonts w:hint="eastAsia"/>
        </w:rPr>
        <w:t>.</w:t>
      </w:r>
    </w:p>
    <w:p w14:paraId="1C529C45" w14:textId="180C9577" w:rsidR="0078757D" w:rsidRPr="00567801" w:rsidRDefault="00056289" w:rsidP="009676BD">
      <w:pPr>
        <w:ind w:left="300" w:hangingChars="150" w:hanging="300"/>
      </w:pPr>
      <w:r w:rsidRPr="00567801">
        <w:t xml:space="preserve">c) </w:t>
      </w:r>
      <w:r w:rsidR="005932C5" w:rsidRPr="00567801">
        <w:rPr>
          <w:rFonts w:hint="eastAsia"/>
        </w:rPr>
        <w:t>시험체의</w:t>
      </w:r>
      <w:r w:rsidR="005932C5" w:rsidRPr="00567801">
        <w:rPr>
          <w:rFonts w:hint="eastAsia"/>
        </w:rPr>
        <w:t xml:space="preserve"> </w:t>
      </w:r>
      <w:r w:rsidR="005932C5" w:rsidRPr="00567801">
        <w:rPr>
          <w:rFonts w:hint="eastAsia"/>
        </w:rPr>
        <w:t>온도</w:t>
      </w:r>
      <w:r w:rsidR="005932C5" w:rsidRPr="00567801">
        <w:rPr>
          <w:rFonts w:hint="eastAsia"/>
        </w:rPr>
        <w:t xml:space="preserve"> </w:t>
      </w:r>
      <w:r w:rsidR="005932C5" w:rsidRPr="00567801">
        <w:rPr>
          <w:rFonts w:hint="eastAsia"/>
        </w:rPr>
        <w:t>환경을</w:t>
      </w:r>
      <w:r w:rsidR="005932C5" w:rsidRPr="00567801">
        <w:rPr>
          <w:rFonts w:hint="eastAsia"/>
        </w:rPr>
        <w:t xml:space="preserve"> </w:t>
      </w:r>
      <w:r w:rsidR="005932C5" w:rsidRPr="00567801">
        <w:rPr>
          <w:rFonts w:hint="eastAsia"/>
        </w:rPr>
        <w:t>조성하기</w:t>
      </w:r>
      <w:r w:rsidR="005932C5" w:rsidRPr="00567801">
        <w:rPr>
          <w:rFonts w:hint="eastAsia"/>
        </w:rPr>
        <w:t xml:space="preserve"> </w:t>
      </w:r>
      <w:r w:rsidR="005932C5" w:rsidRPr="00567801">
        <w:rPr>
          <w:rFonts w:hint="eastAsia"/>
        </w:rPr>
        <w:t>위하여</w:t>
      </w:r>
      <w:r w:rsidR="005932C5" w:rsidRPr="00567801">
        <w:rPr>
          <w:rFonts w:hint="eastAsia"/>
        </w:rPr>
        <w:t xml:space="preserve"> </w:t>
      </w:r>
      <w:r w:rsidR="00FC3220" w:rsidRPr="00567801">
        <w:rPr>
          <w:rFonts w:hint="eastAsia"/>
        </w:rPr>
        <w:t>항온</w:t>
      </w:r>
      <w:r w:rsidR="00FC3220" w:rsidRPr="00567801">
        <w:rPr>
          <w:rFonts w:hint="eastAsia"/>
        </w:rPr>
        <w:t xml:space="preserve"> </w:t>
      </w:r>
      <w:r w:rsidR="00FC3220" w:rsidRPr="00567801">
        <w:rPr>
          <w:rFonts w:hint="eastAsia"/>
        </w:rPr>
        <w:t>챔버</w:t>
      </w:r>
      <w:r w:rsidR="00234CC8" w:rsidRPr="00567801">
        <w:rPr>
          <w:rFonts w:hint="eastAsia"/>
        </w:rPr>
        <w:t>가</w:t>
      </w:r>
      <w:r w:rsidR="00234CC8" w:rsidRPr="00567801">
        <w:rPr>
          <w:rFonts w:hint="eastAsia"/>
        </w:rPr>
        <w:t xml:space="preserve"> </w:t>
      </w:r>
      <w:proofErr w:type="spellStart"/>
      <w:r w:rsidR="00234CC8" w:rsidRPr="00567801">
        <w:rPr>
          <w:rFonts w:hint="eastAsia"/>
        </w:rPr>
        <w:t>구비되어야하며</w:t>
      </w:r>
      <w:proofErr w:type="spellEnd"/>
      <w:r w:rsidR="0078757D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내부</w:t>
      </w:r>
      <w:r w:rsidR="00B04059" w:rsidRPr="00567801">
        <w:rPr>
          <w:rFonts w:hint="eastAsia"/>
        </w:rPr>
        <w:t xml:space="preserve"> </w:t>
      </w:r>
      <w:r w:rsidR="00B04059" w:rsidRPr="00567801">
        <w:rPr>
          <w:rFonts w:hint="eastAsia"/>
        </w:rPr>
        <w:t>온도</w:t>
      </w:r>
      <w:r w:rsidR="005932C5" w:rsidRPr="00567801">
        <w:rPr>
          <w:rFonts w:hint="eastAsia"/>
        </w:rPr>
        <w:t>는</w:t>
      </w:r>
      <w:r w:rsidR="005932C5" w:rsidRPr="00567801">
        <w:rPr>
          <w:rFonts w:hint="eastAsia"/>
        </w:rPr>
        <w:t xml:space="preserve"> </w:t>
      </w:r>
      <w:r w:rsidR="005932C5" w:rsidRPr="008921A8">
        <w:rPr>
          <w:rFonts w:cs="Arial"/>
        </w:rPr>
        <w:t>±</w:t>
      </w:r>
      <w:r w:rsidR="0093450D">
        <w:rPr>
          <w:rFonts w:cs="Arial"/>
        </w:rPr>
        <w:t xml:space="preserve"> </w:t>
      </w:r>
      <w:r w:rsidR="005932C5" w:rsidRPr="008921A8">
        <w:rPr>
          <w:rFonts w:cs="Arial"/>
        </w:rPr>
        <w:t>1</w:t>
      </w:r>
      <w:r w:rsidR="00046009">
        <w:rPr>
          <w:rFonts w:cs="Arial"/>
        </w:rPr>
        <w:t xml:space="preserve"> </w:t>
      </w:r>
      <w:r w:rsidR="005932C5" w:rsidRPr="008921A8">
        <w:rPr>
          <w:rFonts w:ascii="맑은 고딕" w:eastAsia="맑은 고딕" w:hAnsi="맑은 고딕" w:cs="맑은 고딕" w:hint="eastAsia"/>
        </w:rPr>
        <w:t>℃</w:t>
      </w:r>
      <w:r w:rsidR="005932C5" w:rsidRPr="00567801">
        <w:rPr>
          <w:rFonts w:hint="eastAsia"/>
        </w:rPr>
        <w:t xml:space="preserve"> </w:t>
      </w:r>
      <w:r w:rsidR="005932C5" w:rsidRPr="00567801">
        <w:rPr>
          <w:rFonts w:hint="eastAsia"/>
        </w:rPr>
        <w:t>이내로</w:t>
      </w:r>
      <w:r w:rsidR="005932C5" w:rsidRPr="00567801">
        <w:rPr>
          <w:rFonts w:hint="eastAsia"/>
        </w:rPr>
        <w:t xml:space="preserve"> </w:t>
      </w:r>
      <w:r w:rsidR="00A1721A" w:rsidRPr="00567801">
        <w:rPr>
          <w:rFonts w:hint="eastAsia"/>
        </w:rPr>
        <w:t>제어할</w:t>
      </w:r>
      <w:r w:rsidR="00A1721A" w:rsidRPr="00567801">
        <w:rPr>
          <w:rFonts w:hint="eastAsia"/>
        </w:rPr>
        <w:t xml:space="preserve"> </w:t>
      </w:r>
      <w:r w:rsidR="00A1721A" w:rsidRPr="00567801">
        <w:rPr>
          <w:rFonts w:hint="eastAsia"/>
        </w:rPr>
        <w:t>수</w:t>
      </w:r>
      <w:r w:rsidR="00A1721A" w:rsidRPr="00567801">
        <w:rPr>
          <w:rFonts w:hint="eastAsia"/>
        </w:rPr>
        <w:t xml:space="preserve"> </w:t>
      </w:r>
      <w:r w:rsidR="00A1721A" w:rsidRPr="00567801">
        <w:rPr>
          <w:rFonts w:hint="eastAsia"/>
        </w:rPr>
        <w:t>있어야</w:t>
      </w:r>
      <w:r w:rsidR="00A1721A" w:rsidRPr="00567801">
        <w:rPr>
          <w:rFonts w:hint="eastAsia"/>
        </w:rPr>
        <w:t xml:space="preserve"> </w:t>
      </w:r>
      <w:r w:rsidR="00A1721A" w:rsidRPr="00567801">
        <w:rPr>
          <w:rFonts w:hint="eastAsia"/>
        </w:rPr>
        <w:t>한다</w:t>
      </w:r>
      <w:r w:rsidR="00A1721A" w:rsidRPr="00567801">
        <w:rPr>
          <w:rFonts w:hint="eastAsia"/>
        </w:rPr>
        <w:t>.</w:t>
      </w:r>
    </w:p>
    <w:p w14:paraId="2A1E4DA3" w14:textId="05CB2415" w:rsidR="003573D2" w:rsidRDefault="00056289" w:rsidP="003573D2">
      <w:r w:rsidRPr="00567801">
        <w:t xml:space="preserve">d) </w:t>
      </w:r>
      <w:r w:rsidR="003573D2" w:rsidRPr="00567801">
        <w:rPr>
          <w:rFonts w:hint="eastAsia"/>
        </w:rPr>
        <w:t>압축하중</w:t>
      </w:r>
      <w:r w:rsidR="003573D2" w:rsidRPr="00567801">
        <w:rPr>
          <w:rFonts w:hint="eastAsia"/>
        </w:rPr>
        <w:t>,</w:t>
      </w:r>
      <w:r w:rsidR="003573D2" w:rsidRPr="00567801">
        <w:t xml:space="preserve"> </w:t>
      </w:r>
      <w:r w:rsidR="003573D2" w:rsidRPr="00567801">
        <w:rPr>
          <w:rFonts w:hint="eastAsia"/>
        </w:rPr>
        <w:t>수평하중</w:t>
      </w:r>
      <w:r w:rsidR="003573D2" w:rsidRPr="00567801">
        <w:rPr>
          <w:rFonts w:hint="eastAsia"/>
        </w:rPr>
        <w:t>,</w:t>
      </w:r>
      <w:r w:rsidR="003573D2" w:rsidRPr="00567801">
        <w:t xml:space="preserve"> </w:t>
      </w:r>
      <w:proofErr w:type="spellStart"/>
      <w:r w:rsidR="003573D2" w:rsidRPr="00567801">
        <w:rPr>
          <w:rFonts w:hint="eastAsia"/>
        </w:rPr>
        <w:t>수평변위</w:t>
      </w:r>
      <w:proofErr w:type="spellEnd"/>
      <w:r w:rsidR="003573D2" w:rsidRPr="00567801">
        <w:rPr>
          <w:rFonts w:hint="eastAsia"/>
        </w:rPr>
        <w:t xml:space="preserve">, </w:t>
      </w:r>
      <w:r w:rsidR="003573D2" w:rsidRPr="00567801">
        <w:rPr>
          <w:rFonts w:hint="eastAsia"/>
        </w:rPr>
        <w:t>온도가</w:t>
      </w:r>
      <w:r w:rsidR="003573D2" w:rsidRPr="00567801">
        <w:rPr>
          <w:rFonts w:hint="eastAsia"/>
        </w:rPr>
        <w:t xml:space="preserve"> </w:t>
      </w:r>
      <w:r w:rsidR="003573D2" w:rsidRPr="00567801">
        <w:rPr>
          <w:rFonts w:hint="eastAsia"/>
        </w:rPr>
        <w:t>연속적으로</w:t>
      </w:r>
      <w:r w:rsidR="003573D2" w:rsidRPr="00567801">
        <w:rPr>
          <w:rFonts w:hint="eastAsia"/>
        </w:rPr>
        <w:t xml:space="preserve"> </w:t>
      </w:r>
      <w:r w:rsidR="003573D2" w:rsidRPr="00567801">
        <w:rPr>
          <w:rFonts w:hint="eastAsia"/>
        </w:rPr>
        <w:t>기록되어야</w:t>
      </w:r>
      <w:r w:rsidR="003573D2" w:rsidRPr="00567801">
        <w:rPr>
          <w:rFonts w:hint="eastAsia"/>
        </w:rPr>
        <w:t xml:space="preserve"> </w:t>
      </w:r>
      <w:r w:rsidR="003573D2" w:rsidRPr="00567801">
        <w:rPr>
          <w:rFonts w:hint="eastAsia"/>
        </w:rPr>
        <w:t>한다</w:t>
      </w:r>
      <w:r w:rsidR="003573D2" w:rsidRPr="00567801">
        <w:rPr>
          <w:rFonts w:hint="eastAsia"/>
        </w:rPr>
        <w:t>.</w:t>
      </w:r>
    </w:p>
    <w:p w14:paraId="5D33EED4" w14:textId="3343EFB8" w:rsidR="00ED06A0" w:rsidRPr="008921A8" w:rsidRDefault="00ED06A0" w:rsidP="008921A8">
      <w:pPr>
        <w:ind w:left="300" w:hangingChars="150" w:hanging="300"/>
        <w:rPr>
          <w:color w:val="000000" w:themeColor="text1"/>
        </w:rPr>
      </w:pPr>
      <w:r w:rsidRPr="008921A8">
        <w:rPr>
          <w:rFonts w:hint="eastAsia"/>
          <w:color w:val="000000" w:themeColor="text1"/>
        </w:rPr>
        <w:t xml:space="preserve">e) </w:t>
      </w:r>
      <w:r w:rsidRPr="008921A8">
        <w:rPr>
          <w:rFonts w:hint="eastAsia"/>
          <w:color w:val="000000" w:themeColor="text1"/>
        </w:rPr>
        <w:t>단일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전단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구성으로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시험기를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구성하는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경우</w:t>
      </w:r>
      <w:r w:rsidR="008921A8">
        <w:rPr>
          <w:rFonts w:hint="eastAsia"/>
          <w:color w:val="000000" w:themeColor="text1"/>
        </w:rPr>
        <w:t>,</w:t>
      </w:r>
      <w:r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롤러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및</w:t>
      </w:r>
      <w:r w:rsidR="00A14BC8" w:rsidRPr="008921A8">
        <w:rPr>
          <w:rFonts w:hint="eastAsia"/>
          <w:color w:val="000000" w:themeColor="text1"/>
        </w:rPr>
        <w:t xml:space="preserve"> </w:t>
      </w:r>
      <w:proofErr w:type="spellStart"/>
      <w:r w:rsidR="00A14BC8" w:rsidRPr="008921A8">
        <w:rPr>
          <w:rFonts w:hint="eastAsia"/>
          <w:color w:val="000000" w:themeColor="text1"/>
        </w:rPr>
        <w:t>롤러플레이트의</w:t>
      </w:r>
      <w:proofErr w:type="spellEnd"/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최소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경도는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color w:val="000000" w:themeColor="text1"/>
        </w:rPr>
        <w:t>500</w:t>
      </w:r>
      <w:r w:rsidR="00A63645">
        <w:rPr>
          <w:color w:val="000000" w:themeColor="text1"/>
        </w:rPr>
        <w:t xml:space="preserve"> </w:t>
      </w:r>
      <w:r w:rsidR="00A14BC8" w:rsidRPr="008921A8">
        <w:rPr>
          <w:color w:val="000000" w:themeColor="text1"/>
        </w:rPr>
        <w:t>HV20</w:t>
      </w:r>
      <w:r w:rsidR="008921A8">
        <w:rPr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이상이어야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하며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표면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거칠기는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color w:val="000000" w:themeColor="text1"/>
        </w:rPr>
        <w:t>Ry5i</w:t>
      </w:r>
      <w:r w:rsidR="00EE3151">
        <w:rPr>
          <w:color w:val="000000" w:themeColor="text1"/>
        </w:rPr>
        <w:t xml:space="preserve"> </w:t>
      </w:r>
      <w:r w:rsidR="00A14BC8" w:rsidRPr="008921A8">
        <w:rPr>
          <w:rFonts w:hint="eastAsia"/>
          <w:color w:val="000000" w:themeColor="text1"/>
        </w:rPr>
        <w:t>가</w:t>
      </w:r>
      <w:r w:rsidR="00A14BC8" w:rsidRPr="008921A8">
        <w:rPr>
          <w:rFonts w:hint="eastAsia"/>
          <w:color w:val="000000" w:themeColor="text1"/>
        </w:rPr>
        <w:t xml:space="preserve"> </w:t>
      </w:r>
      <w:r w:rsidR="00A14BC8" w:rsidRPr="008921A8">
        <w:rPr>
          <w:color w:val="000000" w:themeColor="text1"/>
        </w:rPr>
        <w:t xml:space="preserve">3 </w:t>
      </w:r>
      <w:proofErr w:type="spellStart"/>
      <w:proofErr w:type="gramStart"/>
      <w:r w:rsidR="00A14BC8" w:rsidRPr="00C923F3">
        <w:rPr>
          <w:rFonts w:cs="Arial"/>
          <w:color w:val="000000" w:themeColor="text1"/>
        </w:rPr>
        <w:t>μ</w:t>
      </w:r>
      <w:r w:rsidR="00A14BC8" w:rsidRPr="008921A8">
        <w:rPr>
          <w:rFonts w:hint="eastAsia"/>
          <w:color w:val="000000" w:themeColor="text1"/>
        </w:rPr>
        <w:t>m</w:t>
      </w:r>
      <w:proofErr w:type="spellEnd"/>
      <w:r w:rsidR="00EE3151">
        <w:rPr>
          <w:color w:val="000000" w:themeColor="text1"/>
        </w:rPr>
        <w:t xml:space="preserve"> </w:t>
      </w:r>
      <w:r w:rsidR="002639D8" w:rsidRPr="008921A8">
        <w:rPr>
          <w:rFonts w:hint="eastAsia"/>
          <w:color w:val="000000" w:themeColor="text1"/>
        </w:rPr>
        <w:t>를</w:t>
      </w:r>
      <w:proofErr w:type="gramEnd"/>
      <w:r w:rsidR="002639D8" w:rsidRPr="008921A8">
        <w:rPr>
          <w:rFonts w:hint="eastAsia"/>
          <w:color w:val="000000" w:themeColor="text1"/>
        </w:rPr>
        <w:t xml:space="preserve"> </w:t>
      </w:r>
      <w:r w:rsidR="002639D8" w:rsidRPr="008921A8">
        <w:rPr>
          <w:rFonts w:hint="eastAsia"/>
          <w:color w:val="000000" w:themeColor="text1"/>
        </w:rPr>
        <w:t>초과하지</w:t>
      </w:r>
      <w:r w:rsidR="002639D8" w:rsidRPr="008921A8">
        <w:rPr>
          <w:rFonts w:hint="eastAsia"/>
          <w:color w:val="000000" w:themeColor="text1"/>
        </w:rPr>
        <w:t xml:space="preserve"> </w:t>
      </w:r>
      <w:r w:rsidR="002639D8" w:rsidRPr="008921A8">
        <w:rPr>
          <w:rFonts w:hint="eastAsia"/>
          <w:color w:val="000000" w:themeColor="text1"/>
        </w:rPr>
        <w:t>않아야</w:t>
      </w:r>
      <w:r w:rsidR="002639D8" w:rsidRPr="008921A8">
        <w:rPr>
          <w:rFonts w:hint="eastAsia"/>
          <w:color w:val="000000" w:themeColor="text1"/>
        </w:rPr>
        <w:t xml:space="preserve"> </w:t>
      </w:r>
      <w:r w:rsidR="002639D8" w:rsidRPr="008921A8">
        <w:rPr>
          <w:rFonts w:hint="eastAsia"/>
          <w:color w:val="000000" w:themeColor="text1"/>
        </w:rPr>
        <w:t>한다</w:t>
      </w:r>
      <w:r w:rsidR="002639D8" w:rsidRPr="008921A8">
        <w:rPr>
          <w:rFonts w:hint="eastAsia"/>
          <w:color w:val="000000" w:themeColor="text1"/>
        </w:rPr>
        <w:t>.</w:t>
      </w:r>
    </w:p>
    <w:p w14:paraId="6FBB9426" w14:textId="7BA517C3" w:rsidR="00BD678B" w:rsidRDefault="00BD678B"/>
    <w:p w14:paraId="078D9818" w14:textId="79E4371C" w:rsidR="00046009" w:rsidRDefault="00046009">
      <w:r>
        <w:rPr>
          <w:rFonts w:hint="eastAsia"/>
        </w:rPr>
        <w:lastRenderedPageBreak/>
        <w:t>[</w:t>
      </w:r>
      <w:proofErr w:type="gramStart"/>
      <w:r>
        <w:rPr>
          <w:rFonts w:hint="eastAsia"/>
        </w:rPr>
        <w:t>출처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Pr="00567801">
        <w:rPr>
          <w:rFonts w:hint="eastAsia"/>
        </w:rPr>
        <w:t>E</w:t>
      </w:r>
      <w:r w:rsidRPr="00567801">
        <w:t xml:space="preserve">N 1337-2:2004, Structural bearings </w:t>
      </w:r>
      <w:r w:rsidRPr="00567801">
        <w:rPr>
          <w:rFonts w:ascii="바탕" w:hAnsi="바탕" w:hint="eastAsia"/>
        </w:rPr>
        <w:t>—</w:t>
      </w:r>
      <w:r w:rsidRPr="00567801">
        <w:t xml:space="preserve"> Part 2: Sliding elements</w:t>
      </w:r>
      <w:r>
        <w:t>]</w:t>
      </w:r>
    </w:p>
    <w:p w14:paraId="385C1E7A" w14:textId="7E460D9B" w:rsidR="00046009" w:rsidRDefault="00046009"/>
    <w:p w14:paraId="6084EFB0" w14:textId="77777777" w:rsidR="00665452" w:rsidRPr="00567801" w:rsidRDefault="00665452"/>
    <w:p w14:paraId="075C10E7" w14:textId="1CBCC56F" w:rsidR="00BD678B" w:rsidRPr="00567801" w:rsidRDefault="00C9356C" w:rsidP="00BD678B">
      <w:pPr>
        <w:pStyle w:val="24"/>
      </w:pPr>
      <w:bookmarkStart w:id="51" w:name="_Toc44071616"/>
      <w:r w:rsidRPr="00567801">
        <w:rPr>
          <w:rFonts w:hint="eastAsia"/>
          <w:lang w:eastAsia="ko-KR"/>
        </w:rPr>
        <w:t>시험</w:t>
      </w:r>
      <w:r w:rsidR="009676BD" w:rsidRPr="00567801">
        <w:rPr>
          <w:rFonts w:hint="eastAsia"/>
          <w:lang w:eastAsia="ko-KR"/>
        </w:rPr>
        <w:t>기</w:t>
      </w:r>
      <w:r w:rsidR="004067BE" w:rsidRPr="00567801">
        <w:rPr>
          <w:rFonts w:hint="eastAsia"/>
          <w:lang w:eastAsia="ko-KR"/>
        </w:rPr>
        <w:t>의</w:t>
      </w:r>
      <w:r w:rsidR="004067BE" w:rsidRPr="00567801">
        <w:rPr>
          <w:rFonts w:hint="eastAsia"/>
          <w:lang w:eastAsia="ko-KR"/>
        </w:rPr>
        <w:t xml:space="preserve"> </w:t>
      </w:r>
      <w:r w:rsidR="004067BE" w:rsidRPr="00567801">
        <w:rPr>
          <w:rFonts w:hint="eastAsia"/>
          <w:lang w:eastAsia="ko-KR"/>
        </w:rPr>
        <w:t>구성</w:t>
      </w:r>
      <w:bookmarkEnd w:id="51"/>
    </w:p>
    <w:p w14:paraId="2350F2A5" w14:textId="2A41B8D4" w:rsidR="00BD678B" w:rsidRPr="00567801" w:rsidRDefault="00BD678B"/>
    <w:p w14:paraId="11E9E63F" w14:textId="07738613" w:rsidR="009676BD" w:rsidRPr="00567801" w:rsidRDefault="00840F17" w:rsidP="009676BD">
      <w:r w:rsidRPr="00567801">
        <w:rPr>
          <w:rFonts w:hint="eastAsia"/>
        </w:rPr>
        <w:t>정적</w:t>
      </w:r>
      <w:r w:rsidR="00F246F2">
        <w:rPr>
          <w:rFonts w:hint="eastAsia"/>
        </w:rPr>
        <w:t xml:space="preserve"> </w:t>
      </w:r>
      <w:r w:rsidR="009676BD" w:rsidRPr="00567801">
        <w:rPr>
          <w:rFonts w:hint="eastAsia"/>
        </w:rPr>
        <w:t>마찰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위한</w:t>
      </w:r>
      <w:r w:rsidR="00D902EB" w:rsidRPr="00567801">
        <w:rPr>
          <w:rFonts w:hint="eastAsia"/>
        </w:rPr>
        <w:t xml:space="preserve"> </w:t>
      </w:r>
      <w:r w:rsidR="00616080" w:rsidRPr="00567801">
        <w:rPr>
          <w:rFonts w:hint="eastAsia"/>
        </w:rPr>
        <w:t>시험기</w:t>
      </w:r>
      <w:r w:rsidR="009676BD" w:rsidRPr="00567801">
        <w:rPr>
          <w:rFonts w:hint="eastAsia"/>
        </w:rPr>
        <w:t>는</w:t>
      </w:r>
      <w:r w:rsidR="009676BD" w:rsidRPr="00567801">
        <w:rPr>
          <w:rFonts w:hint="eastAsia"/>
        </w:rPr>
        <w:t xml:space="preserve"> </w:t>
      </w:r>
      <w:r w:rsidR="00050065" w:rsidRPr="008921A8">
        <w:rPr>
          <w:rFonts w:ascii="돋움" w:eastAsia="돋움" w:hAnsi="돋움" w:hint="eastAsia"/>
          <w:b/>
          <w:bCs/>
        </w:rPr>
        <w:t>그림</w:t>
      </w:r>
      <w:r w:rsidR="00050065" w:rsidRPr="00567801">
        <w:rPr>
          <w:rFonts w:hint="eastAsia"/>
        </w:rPr>
        <w:t xml:space="preserve"> 1</w:t>
      </w:r>
      <w:r w:rsidR="00050065" w:rsidRPr="00567801">
        <w:rPr>
          <w:rFonts w:hint="eastAsia"/>
        </w:rPr>
        <w:t>과</w:t>
      </w:r>
      <w:r w:rsidR="00050065" w:rsidRPr="00567801">
        <w:rPr>
          <w:rFonts w:hint="eastAsia"/>
        </w:rPr>
        <w:t xml:space="preserve"> </w:t>
      </w:r>
      <w:r w:rsidR="00050065" w:rsidRPr="00567801">
        <w:rPr>
          <w:rFonts w:hint="eastAsia"/>
        </w:rPr>
        <w:t>같이</w:t>
      </w:r>
      <w:r w:rsidR="00050065" w:rsidRPr="00567801">
        <w:rPr>
          <w:rFonts w:hint="eastAsia"/>
        </w:rPr>
        <w:t xml:space="preserve"> </w:t>
      </w:r>
      <w:r w:rsidR="00050065" w:rsidRPr="00567801">
        <w:rPr>
          <w:rFonts w:hint="eastAsia"/>
        </w:rPr>
        <w:t>구성하여야</w:t>
      </w:r>
      <w:r w:rsidR="00050065" w:rsidRPr="00567801">
        <w:rPr>
          <w:rFonts w:hint="eastAsia"/>
        </w:rPr>
        <w:t xml:space="preserve"> </w:t>
      </w:r>
      <w:r w:rsidR="00050065" w:rsidRPr="00567801">
        <w:rPr>
          <w:rFonts w:hint="eastAsia"/>
        </w:rPr>
        <w:t>하며</w:t>
      </w:r>
      <w:r w:rsidR="00050065" w:rsidRPr="00567801">
        <w:rPr>
          <w:rFonts w:hint="eastAsia"/>
        </w:rPr>
        <w:t xml:space="preserve">, </w:t>
      </w:r>
      <w:r w:rsidR="009676BD" w:rsidRPr="00567801">
        <w:rPr>
          <w:rFonts w:hint="eastAsia"/>
        </w:rPr>
        <w:t>시험편</w:t>
      </w:r>
      <w:r w:rsidR="001829BB" w:rsidRPr="00567801">
        <w:rPr>
          <w:rFonts w:hint="eastAsia"/>
        </w:rPr>
        <w:t>에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압축하중이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인가된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상태에서</w:t>
      </w:r>
      <w:r w:rsidR="009676BD" w:rsidRPr="00567801">
        <w:rPr>
          <w:rFonts w:hint="eastAsia"/>
        </w:rPr>
        <w:t xml:space="preserve"> </w:t>
      </w:r>
      <w:proofErr w:type="spellStart"/>
      <w:r w:rsidR="009676BD" w:rsidRPr="00567801">
        <w:rPr>
          <w:rFonts w:hint="eastAsia"/>
        </w:rPr>
        <w:t>수평변위를</w:t>
      </w:r>
      <w:proofErr w:type="spellEnd"/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연속적으로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제어할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수</w:t>
      </w:r>
      <w:r w:rsidR="009676BD" w:rsidRPr="00567801">
        <w:rPr>
          <w:rFonts w:hint="eastAsia"/>
        </w:rPr>
        <w:t xml:space="preserve"> </w:t>
      </w:r>
      <w:r w:rsidR="009676BD" w:rsidRPr="00567801">
        <w:rPr>
          <w:rFonts w:hint="eastAsia"/>
        </w:rPr>
        <w:t>있</w:t>
      </w:r>
      <w:r w:rsidR="001829BB" w:rsidRPr="00567801">
        <w:rPr>
          <w:rFonts w:hint="eastAsia"/>
        </w:rPr>
        <w:t>어야</w:t>
      </w:r>
      <w:r w:rsidR="001829BB" w:rsidRPr="00567801">
        <w:rPr>
          <w:rFonts w:hint="eastAsia"/>
        </w:rPr>
        <w:t xml:space="preserve"> </w:t>
      </w:r>
      <w:r w:rsidR="008F4B79" w:rsidRPr="00567801">
        <w:rPr>
          <w:rFonts w:hint="eastAsia"/>
        </w:rPr>
        <w:t>한다</w:t>
      </w:r>
      <w:r w:rsidR="008F4B79" w:rsidRPr="00567801">
        <w:rPr>
          <w:rFonts w:hint="eastAsia"/>
        </w:rPr>
        <w:t>.</w:t>
      </w:r>
      <w:r w:rsidR="00DB1470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두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개의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시험체를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적용하는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이중</w:t>
      </w:r>
      <w:r w:rsidR="00F349D3">
        <w:rPr>
          <w:rFonts w:hint="eastAsia"/>
        </w:rPr>
        <w:t xml:space="preserve"> </w:t>
      </w:r>
      <w:r w:rsidR="008A5DBA" w:rsidRPr="00567801">
        <w:rPr>
          <w:rFonts w:hint="eastAsia"/>
        </w:rPr>
        <w:t>전단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시험방법과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하나의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시험체를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적용하는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단일</w:t>
      </w:r>
      <w:r w:rsidR="00F349D3">
        <w:rPr>
          <w:rFonts w:hint="eastAsia"/>
        </w:rPr>
        <w:t xml:space="preserve"> </w:t>
      </w:r>
      <w:r w:rsidR="008A5DBA" w:rsidRPr="00567801">
        <w:rPr>
          <w:rFonts w:hint="eastAsia"/>
        </w:rPr>
        <w:t>전단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시험방법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중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어느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하나를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선택할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수</w:t>
      </w:r>
      <w:r w:rsidR="008A5DBA" w:rsidRPr="00567801">
        <w:rPr>
          <w:rFonts w:hint="eastAsia"/>
        </w:rPr>
        <w:t xml:space="preserve"> </w:t>
      </w:r>
      <w:r w:rsidR="008A5DBA" w:rsidRPr="00567801">
        <w:rPr>
          <w:rFonts w:hint="eastAsia"/>
        </w:rPr>
        <w:t>있다</w:t>
      </w:r>
      <w:r w:rsidR="008A5DBA" w:rsidRPr="00567801">
        <w:rPr>
          <w:rFonts w:hint="eastAsia"/>
        </w:rPr>
        <w:t>.</w:t>
      </w:r>
    </w:p>
    <w:p w14:paraId="0B1CC789" w14:textId="77777777" w:rsidR="00530A30" w:rsidRPr="00567801" w:rsidRDefault="00530A30" w:rsidP="009676BD"/>
    <w:p w14:paraId="28C3BCF0" w14:textId="55C29F79" w:rsidR="00685AFE" w:rsidRPr="00C923F3" w:rsidRDefault="001B5616" w:rsidP="00ED02FC">
      <w:pPr>
        <w:ind w:firstLineChars="100" w:firstLine="200"/>
        <w:jc w:val="center"/>
        <w:rPr>
          <w:lang w:val="en-US"/>
        </w:rPr>
      </w:pPr>
      <w:r>
        <w:rPr>
          <w:rFonts w:hint="eastAsia"/>
          <w:noProof/>
          <w:lang w:val="en-US"/>
        </w:rPr>
        <w:drawing>
          <wp:inline distT="0" distB="0" distL="0" distR="0" wp14:anchorId="6C176957" wp14:editId="02AFC716">
            <wp:extent cx="2642224" cy="1949182"/>
            <wp:effectExtent l="0" t="0" r="635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이중전단] 마찰소재 성능평가를 위한 시험기기 개요도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820" cy="194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5835">
        <w:rPr>
          <w:rFonts w:hint="eastAsia"/>
          <w:lang w:val="en-US"/>
        </w:rPr>
        <w:t xml:space="preserve"> </w:t>
      </w:r>
      <w:r w:rsidR="00B05835">
        <w:rPr>
          <w:lang w:val="en-US"/>
        </w:rPr>
        <w:t xml:space="preserve">  </w:t>
      </w:r>
      <w:r>
        <w:rPr>
          <w:noProof/>
          <w:lang w:val="en-US"/>
        </w:rPr>
        <w:drawing>
          <wp:inline distT="0" distB="0" distL="0" distR="0" wp14:anchorId="507ABFB9" wp14:editId="21E8ECD6">
            <wp:extent cx="2561146" cy="1941785"/>
            <wp:effectExtent l="0" t="0" r="0" b="190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싱글]마찰소재 성능평가를 위한 시험기기 개요도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33" cy="194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D9A85" w14:textId="6FC79CFD" w:rsidR="00A7378F" w:rsidRPr="00ED1B0A" w:rsidRDefault="00A7378F" w:rsidP="00ED02FC">
      <w:pPr>
        <w:ind w:firstLineChars="700" w:firstLine="1400"/>
      </w:pPr>
      <w:r w:rsidRPr="00ED1B0A">
        <w:rPr>
          <w:rFonts w:hint="eastAsia"/>
        </w:rPr>
        <w:t xml:space="preserve">a) </w:t>
      </w:r>
      <w:r w:rsidRPr="00ED1B0A">
        <w:rPr>
          <w:rFonts w:hint="eastAsia"/>
        </w:rPr>
        <w:t>이중</w:t>
      </w:r>
      <w:r w:rsidRPr="00ED1B0A">
        <w:rPr>
          <w:rFonts w:hint="eastAsia"/>
        </w:rPr>
        <w:t xml:space="preserve"> </w:t>
      </w:r>
      <w:r w:rsidRPr="00ED1B0A">
        <w:rPr>
          <w:rFonts w:hint="eastAsia"/>
        </w:rPr>
        <w:t>전단</w:t>
      </w:r>
      <w:r w:rsidRPr="00ED1B0A">
        <w:rPr>
          <w:rFonts w:hint="eastAsia"/>
        </w:rPr>
        <w:t xml:space="preserve"> </w:t>
      </w:r>
      <w:r w:rsidRPr="00ED1B0A">
        <w:rPr>
          <w:rFonts w:hint="eastAsia"/>
        </w:rPr>
        <w:t>구성</w:t>
      </w:r>
      <w:r w:rsidRPr="00ED1B0A">
        <w:rPr>
          <w:rFonts w:hint="eastAsia"/>
        </w:rPr>
        <w:tab/>
      </w:r>
      <w:r w:rsidRPr="00ED1B0A">
        <w:rPr>
          <w:rFonts w:hint="eastAsia"/>
        </w:rPr>
        <w:tab/>
        <w:t xml:space="preserve">   </w:t>
      </w:r>
      <w:r w:rsidRPr="00ED1B0A">
        <w:rPr>
          <w:rFonts w:hint="eastAsia"/>
        </w:rPr>
        <w:tab/>
        <w:t xml:space="preserve">        b) </w:t>
      </w:r>
      <w:r w:rsidRPr="00ED1B0A">
        <w:rPr>
          <w:rFonts w:hint="eastAsia"/>
        </w:rPr>
        <w:t>단일</w:t>
      </w:r>
      <w:r w:rsidRPr="00ED1B0A">
        <w:rPr>
          <w:rFonts w:hint="eastAsia"/>
        </w:rPr>
        <w:t xml:space="preserve"> </w:t>
      </w:r>
      <w:r w:rsidRPr="00ED1B0A">
        <w:rPr>
          <w:rFonts w:hint="eastAsia"/>
        </w:rPr>
        <w:t>전단</w:t>
      </w:r>
      <w:r w:rsidRPr="00ED1B0A">
        <w:rPr>
          <w:rFonts w:hint="eastAsia"/>
        </w:rPr>
        <w:t xml:space="preserve"> </w:t>
      </w:r>
      <w:r w:rsidRPr="00ED1B0A">
        <w:rPr>
          <w:rFonts w:hint="eastAsia"/>
        </w:rPr>
        <w:t>구성</w:t>
      </w:r>
    </w:p>
    <w:p w14:paraId="22FC6922" w14:textId="77777777" w:rsidR="00D36448" w:rsidRPr="00D36448" w:rsidRDefault="00D36448" w:rsidP="00D36448">
      <w:pPr>
        <w:spacing w:line="384" w:lineRule="auto"/>
        <w:jc w:val="left"/>
        <w:textAlignment w:val="baseline"/>
        <w:rPr>
          <w:rFonts w:ascii="바탕" w:hAnsi="바탕" w:cs="굴림"/>
        </w:rPr>
      </w:pPr>
    </w:p>
    <w:p w14:paraId="23E01902" w14:textId="77777777" w:rsidR="00D36448" w:rsidRPr="00B318A9" w:rsidRDefault="00D36448" w:rsidP="00D36448">
      <w:pPr>
        <w:spacing w:line="384" w:lineRule="auto"/>
        <w:jc w:val="left"/>
        <w:textAlignment w:val="baseline"/>
        <w:rPr>
          <w:rFonts w:ascii="돋움" w:eastAsia="돋움" w:hAnsi="돋움" w:cs="굴림"/>
          <w:b/>
          <w:lang w:val="en-US"/>
        </w:rPr>
      </w:pPr>
      <w:r w:rsidRPr="00B318A9">
        <w:rPr>
          <w:rFonts w:ascii="돋움" w:eastAsia="돋움" w:hAnsi="돋움" w:cs="굴림" w:hint="eastAsia"/>
          <w:b/>
          <w:lang w:val="en-US"/>
        </w:rPr>
        <w:t>식별부호</w:t>
      </w:r>
    </w:p>
    <w:p w14:paraId="7B2DF2BA" w14:textId="0422FF8E" w:rsidR="00D36448" w:rsidRDefault="00D36448" w:rsidP="00D36448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8921A8">
        <w:rPr>
          <w:rFonts w:cs="Arial"/>
          <w:lang w:val="en-US"/>
        </w:rPr>
        <w:t>1</w:t>
      </w:r>
      <w:r w:rsidR="00D4339A">
        <w:rPr>
          <w:rFonts w:ascii="바탕" w:hAnsi="바탕" w:cs="굴림" w:hint="eastAsia"/>
          <w:lang w:val="en-US"/>
        </w:rPr>
        <w:t xml:space="preserve">  </w:t>
      </w:r>
      <w:proofErr w:type="spellStart"/>
      <w:r w:rsidR="00685AFE" w:rsidRPr="00567801">
        <w:rPr>
          <w:rFonts w:ascii="바탕" w:hAnsi="바탕" w:cs="굴림" w:hint="eastAsia"/>
          <w:lang w:val="en-US"/>
        </w:rPr>
        <w:t>압축판</w:t>
      </w:r>
      <w:proofErr w:type="spellEnd"/>
      <w:proofErr w:type="gramEnd"/>
    </w:p>
    <w:p w14:paraId="2C9B15D7" w14:textId="4DB29465" w:rsidR="00D36448" w:rsidRDefault="00D36448" w:rsidP="00D36448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8921A8">
        <w:rPr>
          <w:rFonts w:cs="Arial"/>
          <w:lang w:val="en-US"/>
        </w:rPr>
        <w:t>2</w:t>
      </w:r>
      <w:r w:rsidR="00685AFE" w:rsidRPr="00567801">
        <w:rPr>
          <w:rFonts w:ascii="바탕" w:hAnsi="바탕" w:cs="굴림" w:hint="eastAsia"/>
          <w:lang w:val="en-US"/>
        </w:rPr>
        <w:t xml:space="preserve"> </w:t>
      </w:r>
      <w:r w:rsidR="00D4339A">
        <w:rPr>
          <w:rFonts w:ascii="바탕" w:hAnsi="바탕" w:cs="굴림" w:hint="eastAsia"/>
          <w:lang w:val="en-US"/>
        </w:rPr>
        <w:t xml:space="preserve"> </w:t>
      </w:r>
      <w:r w:rsidR="00685AFE" w:rsidRPr="00567801">
        <w:rPr>
          <w:rFonts w:ascii="바탕" w:hAnsi="바탕" w:cs="굴림" w:hint="eastAsia"/>
          <w:lang w:val="en-US"/>
        </w:rPr>
        <w:t>미끄럼판</w:t>
      </w:r>
      <w:proofErr w:type="gramEnd"/>
    </w:p>
    <w:p w14:paraId="4C77CC69" w14:textId="56F3CE2B" w:rsidR="00D36448" w:rsidRDefault="00D36448" w:rsidP="00D36448">
      <w:pPr>
        <w:spacing w:line="384" w:lineRule="auto"/>
        <w:textAlignment w:val="baseline"/>
      </w:pPr>
      <w:proofErr w:type="gramStart"/>
      <w:r w:rsidRPr="008921A8">
        <w:rPr>
          <w:rFonts w:cs="Arial"/>
          <w:lang w:val="en-US"/>
        </w:rPr>
        <w:t>3</w:t>
      </w:r>
      <w:r w:rsidR="00685AFE" w:rsidRPr="00567801">
        <w:rPr>
          <w:rFonts w:ascii="바탕" w:hAnsi="바탕" w:cs="굴림" w:hint="eastAsia"/>
          <w:lang w:val="en-US"/>
        </w:rPr>
        <w:t xml:space="preserve">  </w:t>
      </w:r>
      <w:r w:rsidR="00685AFE" w:rsidRPr="00567801">
        <w:rPr>
          <w:rFonts w:hint="eastAsia"/>
        </w:rPr>
        <w:t>미끄럼재</w:t>
      </w:r>
      <w:proofErr w:type="gramEnd"/>
    </w:p>
    <w:p w14:paraId="6069B8B8" w14:textId="62391B8A" w:rsidR="00D36448" w:rsidRDefault="00D36448" w:rsidP="00D36448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8921A8">
        <w:rPr>
          <w:rFonts w:cs="Arial"/>
          <w:lang w:val="en-US"/>
        </w:rPr>
        <w:t>4</w:t>
      </w:r>
      <w:r w:rsidR="00685AFE" w:rsidRPr="00567801">
        <w:rPr>
          <w:rFonts w:ascii="바탕" w:hAnsi="바탕" w:cs="굴림" w:hint="eastAsia"/>
          <w:lang w:val="en-US"/>
        </w:rPr>
        <w:t xml:space="preserve">  수평하중</w:t>
      </w:r>
      <w:proofErr w:type="gramEnd"/>
      <w:r w:rsidR="00685AFE" w:rsidRPr="00567801">
        <w:rPr>
          <w:rFonts w:ascii="바탕" w:hAnsi="바탕" w:cs="굴림" w:hint="eastAsia"/>
          <w:lang w:val="en-US"/>
        </w:rPr>
        <w:t xml:space="preserve"> 가력기기</w:t>
      </w:r>
    </w:p>
    <w:p w14:paraId="6CB9EDC8" w14:textId="43E267C1" w:rsidR="00D36448" w:rsidRDefault="00D36448" w:rsidP="00D36448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8921A8">
        <w:rPr>
          <w:rFonts w:cs="Arial"/>
          <w:lang w:val="en-US"/>
        </w:rPr>
        <w:t>5</w:t>
      </w:r>
      <w:r w:rsidR="00685AFE" w:rsidRPr="00567801">
        <w:rPr>
          <w:rFonts w:ascii="바탕" w:hAnsi="바탕" w:cs="굴림" w:hint="eastAsia"/>
          <w:lang w:val="en-US"/>
        </w:rPr>
        <w:t xml:space="preserve">  </w:t>
      </w:r>
      <w:proofErr w:type="spellStart"/>
      <w:r w:rsidR="00685AFE" w:rsidRPr="00567801">
        <w:rPr>
          <w:rFonts w:ascii="바탕" w:hAnsi="바탕" w:cs="굴림" w:hint="eastAsia"/>
          <w:lang w:val="en-US"/>
        </w:rPr>
        <w:t>지지판</w:t>
      </w:r>
      <w:proofErr w:type="spellEnd"/>
      <w:proofErr w:type="gramEnd"/>
    </w:p>
    <w:p w14:paraId="7834074B" w14:textId="1D77F1A4" w:rsidR="00685AFE" w:rsidRPr="00D36448" w:rsidRDefault="00D36448" w:rsidP="00D36448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8921A8">
        <w:rPr>
          <w:rFonts w:cs="Arial"/>
          <w:lang w:val="en-US"/>
        </w:rPr>
        <w:t>6</w:t>
      </w:r>
      <w:r w:rsidR="00D4339A">
        <w:rPr>
          <w:rFonts w:ascii="바탕" w:hAnsi="바탕" w:cs="굴림" w:hint="eastAsia"/>
          <w:lang w:val="en-US"/>
        </w:rPr>
        <w:t xml:space="preserve">  </w:t>
      </w:r>
      <w:r w:rsidR="00416320" w:rsidRPr="00567801">
        <w:rPr>
          <w:rFonts w:ascii="바탕" w:hAnsi="바탕" w:cs="굴림"/>
          <w:lang w:val="en-US"/>
        </w:rPr>
        <w:t>롤러</w:t>
      </w:r>
      <w:proofErr w:type="gramEnd"/>
      <w:r w:rsidR="00416320" w:rsidRPr="00567801">
        <w:rPr>
          <w:rFonts w:ascii="바탕" w:hAnsi="바탕" w:cs="굴림" w:hint="eastAsia"/>
          <w:lang w:val="en-US"/>
        </w:rPr>
        <w:t xml:space="preserve"> 베어링</w:t>
      </w:r>
    </w:p>
    <w:p w14:paraId="7F08CCB7" w14:textId="55895DF7" w:rsidR="00685AFE" w:rsidRPr="00C1157B" w:rsidRDefault="00685AFE" w:rsidP="00685AFE">
      <w:pPr>
        <w:jc w:val="center"/>
        <w:rPr>
          <w:rFonts w:ascii="돋움" w:eastAsia="돋움" w:hAnsi="돋움"/>
          <w:b/>
        </w:rPr>
      </w:pPr>
      <w:r w:rsidRPr="00C1157B">
        <w:rPr>
          <w:rFonts w:ascii="돋움" w:eastAsia="돋움" w:hAnsi="돋움" w:hint="eastAsia"/>
          <w:b/>
        </w:rPr>
        <w:t xml:space="preserve">그림 </w:t>
      </w:r>
      <w:r w:rsidRPr="001B33F5">
        <w:rPr>
          <w:rFonts w:eastAsia="돋움" w:cs="Arial"/>
          <w:b/>
        </w:rPr>
        <w:fldChar w:fldCharType="begin"/>
      </w:r>
      <w:r w:rsidRPr="001B33F5">
        <w:rPr>
          <w:rFonts w:eastAsia="돋움" w:cs="Arial"/>
          <w:b/>
        </w:rPr>
        <w:instrText xml:space="preserve"> SEQ </w:instrText>
      </w:r>
      <w:r w:rsidRPr="001B33F5">
        <w:rPr>
          <w:rFonts w:eastAsia="돋움" w:cs="Arial"/>
          <w:b/>
        </w:rPr>
        <w:instrText>그림</w:instrText>
      </w:r>
      <w:r w:rsidRPr="001B33F5">
        <w:rPr>
          <w:rFonts w:eastAsia="돋움" w:cs="Arial"/>
          <w:b/>
        </w:rPr>
        <w:instrText xml:space="preserve">_ \* ARABIC </w:instrText>
      </w:r>
      <w:r w:rsidRPr="001B33F5">
        <w:rPr>
          <w:rFonts w:eastAsia="돋움" w:cs="Arial"/>
          <w:b/>
        </w:rPr>
        <w:fldChar w:fldCharType="separate"/>
      </w:r>
      <w:r w:rsidR="007C32DF" w:rsidRPr="001B33F5">
        <w:rPr>
          <w:rFonts w:eastAsia="돋움" w:cs="Arial"/>
          <w:b/>
          <w:noProof/>
        </w:rPr>
        <w:t>1</w:t>
      </w:r>
      <w:r w:rsidRPr="001B33F5">
        <w:rPr>
          <w:rFonts w:eastAsia="돋움" w:cs="Arial"/>
          <w:b/>
        </w:rPr>
        <w:fldChar w:fldCharType="end"/>
      </w:r>
      <w:r w:rsidRPr="00C1157B">
        <w:rPr>
          <w:rFonts w:ascii="돋움" w:eastAsia="돋움" w:hAnsi="돋움" w:hint="eastAsia"/>
          <w:b/>
        </w:rPr>
        <w:t xml:space="preserve"> — 정적</w:t>
      </w:r>
      <w:r w:rsidR="00826AD7" w:rsidRPr="00C1157B">
        <w:rPr>
          <w:rFonts w:ascii="돋움" w:eastAsia="돋움" w:hAnsi="돋움" w:hint="eastAsia"/>
          <w:b/>
        </w:rPr>
        <w:t xml:space="preserve"> </w:t>
      </w:r>
      <w:r w:rsidRPr="00C1157B">
        <w:rPr>
          <w:rFonts w:ascii="돋움" w:eastAsia="돋움" w:hAnsi="돋움" w:hint="eastAsia"/>
          <w:b/>
        </w:rPr>
        <w:t>마찰</w:t>
      </w:r>
      <w:r w:rsidR="00826AD7" w:rsidRPr="00C1157B">
        <w:rPr>
          <w:rFonts w:ascii="돋움" w:eastAsia="돋움" w:hAnsi="돋움" w:hint="eastAsia"/>
          <w:b/>
        </w:rPr>
        <w:t xml:space="preserve"> </w:t>
      </w:r>
      <w:r w:rsidRPr="00C1157B">
        <w:rPr>
          <w:rFonts w:ascii="돋움" w:eastAsia="돋움" w:hAnsi="돋움" w:hint="eastAsia"/>
          <w:b/>
        </w:rPr>
        <w:t>시험</w:t>
      </w:r>
      <w:r w:rsidRPr="00C1157B">
        <w:rPr>
          <w:rFonts w:ascii="돋움" w:eastAsia="돋움" w:hAnsi="돋움"/>
          <w:b/>
        </w:rPr>
        <w:t xml:space="preserve"> 장비</w:t>
      </w:r>
      <w:r w:rsidR="00826AD7" w:rsidRPr="00C1157B">
        <w:rPr>
          <w:rFonts w:ascii="돋움" w:eastAsia="돋움" w:hAnsi="돋움" w:hint="eastAsia"/>
          <w:b/>
        </w:rPr>
        <w:t>에 대한 개략도</w:t>
      </w:r>
    </w:p>
    <w:p w14:paraId="55E4B038" w14:textId="47C95AD1" w:rsidR="00D36448" w:rsidRDefault="00D36448" w:rsidP="00D36448">
      <w:pPr>
        <w:rPr>
          <w:lang w:val="de-DE"/>
        </w:rPr>
      </w:pPr>
    </w:p>
    <w:p w14:paraId="12ADE9D5" w14:textId="77777777" w:rsidR="00665452" w:rsidRPr="00D36448" w:rsidRDefault="00665452" w:rsidP="00D36448">
      <w:pPr>
        <w:rPr>
          <w:lang w:val="de-DE"/>
        </w:rPr>
      </w:pPr>
    </w:p>
    <w:p w14:paraId="43322268" w14:textId="77777777" w:rsidR="00CD2B91" w:rsidRPr="00567801" w:rsidRDefault="00CD2B91" w:rsidP="00CD2B91">
      <w:pPr>
        <w:pStyle w:val="13"/>
      </w:pPr>
      <w:bookmarkStart w:id="52" w:name="_Toc44071617"/>
      <w:proofErr w:type="spellStart"/>
      <w:r w:rsidRPr="00567801">
        <w:rPr>
          <w:rFonts w:hint="eastAsia"/>
          <w:lang w:eastAsia="ko-KR"/>
        </w:rPr>
        <w:t>시험체</w:t>
      </w:r>
      <w:bookmarkEnd w:id="52"/>
      <w:proofErr w:type="spellEnd"/>
    </w:p>
    <w:p w14:paraId="755EBA42" w14:textId="77777777" w:rsidR="00CD2B91" w:rsidRPr="00567801" w:rsidRDefault="00CD2B91" w:rsidP="00CD2B91"/>
    <w:p w14:paraId="4E1C64F2" w14:textId="77777777" w:rsidR="00CD2B91" w:rsidRPr="00567801" w:rsidRDefault="00CD2B91" w:rsidP="00CD2B91">
      <w:pPr>
        <w:pStyle w:val="24"/>
      </w:pPr>
      <w:bookmarkStart w:id="53" w:name="_Toc44071618"/>
      <w:proofErr w:type="spellStart"/>
      <w:r w:rsidRPr="00567801">
        <w:rPr>
          <w:rFonts w:hint="eastAsia"/>
          <w:lang w:eastAsia="ko-KR"/>
        </w:rPr>
        <w:t>시험편</w:t>
      </w:r>
      <w:bookmarkEnd w:id="53"/>
      <w:proofErr w:type="spellEnd"/>
    </w:p>
    <w:p w14:paraId="32597234" w14:textId="77777777" w:rsidR="00CD2B91" w:rsidRPr="00567801" w:rsidRDefault="00CD2B91" w:rsidP="00CD2B91"/>
    <w:p w14:paraId="2C7F0A03" w14:textId="5735AECE" w:rsidR="00CD2B91" w:rsidRPr="00567801" w:rsidRDefault="00CD2B91" w:rsidP="00CD2B91">
      <w:r w:rsidRPr="00567801">
        <w:rPr>
          <w:rFonts w:hint="eastAsia"/>
        </w:rPr>
        <w:t>미끄럼재와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미끄럼판은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해당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재료를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적용하고자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교량받침에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사용되는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재질과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동일하여야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한다</w:t>
      </w:r>
      <w:r w:rsidRPr="00567801">
        <w:rPr>
          <w:rFonts w:hint="eastAsia"/>
        </w:rPr>
        <w:t>.</w:t>
      </w:r>
    </w:p>
    <w:p w14:paraId="14A81D97" w14:textId="77777777" w:rsidR="00CD2B91" w:rsidRPr="00567801" w:rsidRDefault="00CD2B91" w:rsidP="00CD2B91"/>
    <w:p w14:paraId="1083E07B" w14:textId="77777777" w:rsidR="00CD2B91" w:rsidRPr="00567801" w:rsidRDefault="00CD2B91" w:rsidP="00CD2B91">
      <w:pPr>
        <w:pStyle w:val="24"/>
      </w:pPr>
      <w:bookmarkStart w:id="54" w:name="_Toc44071619"/>
      <w:proofErr w:type="spellStart"/>
      <w:r w:rsidRPr="00567801">
        <w:rPr>
          <w:rFonts w:hint="eastAsia"/>
          <w:lang w:eastAsia="ko-KR"/>
        </w:rPr>
        <w:t>시험체</w:t>
      </w:r>
      <w:proofErr w:type="spellEnd"/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제작</w:t>
      </w:r>
      <w:bookmarkEnd w:id="54"/>
    </w:p>
    <w:p w14:paraId="2E47921F" w14:textId="77777777" w:rsidR="00CD2B91" w:rsidRPr="00567801" w:rsidRDefault="00CD2B91" w:rsidP="00CD2B91"/>
    <w:p w14:paraId="0ABD7506" w14:textId="2361DBE9" w:rsidR="00CD2B91" w:rsidRPr="008921A8" w:rsidRDefault="00CD2B91" w:rsidP="00CD2B91">
      <w:pPr>
        <w:rPr>
          <w:color w:val="000000" w:themeColor="text1"/>
        </w:rPr>
      </w:pPr>
      <w:r w:rsidRPr="00567801">
        <w:rPr>
          <w:rFonts w:hint="eastAsia"/>
        </w:rPr>
        <w:t>미끄럼재의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지름은</w:t>
      </w:r>
      <w:r w:rsidRPr="00567801">
        <w:rPr>
          <w:rFonts w:hint="eastAsia"/>
        </w:rPr>
        <w:t xml:space="preserve"> </w:t>
      </w:r>
      <w:r w:rsidRPr="00567801">
        <w:t xml:space="preserve">(75 </w:t>
      </w:r>
      <w:r w:rsidRPr="00567801">
        <w:rPr>
          <w:rFonts w:ascii="맑은 고딕" w:eastAsia="맑은 고딕" w:hAnsi="맑은 고딕" w:hint="eastAsia"/>
        </w:rPr>
        <w:t>±</w:t>
      </w:r>
      <w:r w:rsidRPr="00567801">
        <w:t xml:space="preserve"> 0.1) </w:t>
      </w:r>
      <w:proofErr w:type="gramStart"/>
      <w:r w:rsidRPr="00567801">
        <w:t xml:space="preserve">mm </w:t>
      </w:r>
      <w:r w:rsidRPr="00567801">
        <w:rPr>
          <w:rFonts w:hint="eastAsia"/>
        </w:rPr>
        <w:t>이며</w:t>
      </w:r>
      <w:proofErr w:type="gramEnd"/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두께는</w:t>
      </w:r>
      <w:r w:rsidRPr="00567801">
        <w:rPr>
          <w:rFonts w:hint="eastAsia"/>
        </w:rPr>
        <w:t xml:space="preserve"> </w:t>
      </w:r>
      <w:r w:rsidRPr="00567801">
        <w:t xml:space="preserve">4.5 mm </w:t>
      </w:r>
      <w:r w:rsidRPr="00567801">
        <w:rPr>
          <w:rFonts w:hint="eastAsia"/>
        </w:rPr>
        <w:t>이상</w:t>
      </w:r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돌출높이는</w:t>
      </w:r>
      <w:r w:rsidRPr="00567801">
        <w:rPr>
          <w:rFonts w:hint="eastAsia"/>
        </w:rPr>
        <w:t xml:space="preserve"> </w:t>
      </w:r>
      <w:r w:rsidRPr="00567801">
        <w:t xml:space="preserve">2.0 mm </w:t>
      </w:r>
      <w:r w:rsidRPr="00567801">
        <w:rPr>
          <w:rFonts w:hint="eastAsia"/>
        </w:rPr>
        <w:t>에서</w:t>
      </w:r>
      <w:r w:rsidRPr="00567801">
        <w:t xml:space="preserve"> 2.6 mm </w:t>
      </w:r>
      <w:r w:rsidR="006B69B4">
        <w:rPr>
          <w:rFonts w:hint="eastAsia"/>
        </w:rPr>
        <w:t>이내로</w:t>
      </w:r>
      <w:r w:rsidR="006B69B4">
        <w:rPr>
          <w:rFonts w:hint="eastAsia"/>
        </w:rPr>
        <w:t xml:space="preserve"> </w:t>
      </w:r>
      <w:r w:rsidRPr="00567801">
        <w:rPr>
          <w:rFonts w:hint="eastAsia"/>
        </w:rPr>
        <w:t>제작되어야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한다</w:t>
      </w:r>
      <w:r w:rsidRPr="00567801">
        <w:rPr>
          <w:rFonts w:hint="eastAsia"/>
        </w:rPr>
        <w:t>.</w:t>
      </w:r>
      <w:r w:rsidRPr="00567801">
        <w:t xml:space="preserve"> </w:t>
      </w:r>
      <w:r w:rsidRPr="00567801">
        <w:rPr>
          <w:rFonts w:hint="eastAsia"/>
        </w:rPr>
        <w:t>시험체의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고정을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위한</w:t>
      </w:r>
      <w:r w:rsidRPr="00567801">
        <w:rPr>
          <w:rFonts w:hint="eastAsia"/>
        </w:rPr>
        <w:t xml:space="preserve"> </w:t>
      </w:r>
      <w:proofErr w:type="spellStart"/>
      <w:r w:rsidRPr="00567801">
        <w:rPr>
          <w:rFonts w:hint="eastAsia"/>
        </w:rPr>
        <w:t>지지판</w:t>
      </w:r>
      <w:proofErr w:type="spell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두께는</w:t>
      </w:r>
      <w:r w:rsidRPr="00567801">
        <w:rPr>
          <w:rFonts w:hint="eastAsia"/>
        </w:rPr>
        <w:t xml:space="preserve"> </w:t>
      </w:r>
      <w:r w:rsidRPr="00567801">
        <w:t xml:space="preserve">10 mm </w:t>
      </w:r>
      <w:r w:rsidRPr="00567801">
        <w:rPr>
          <w:rFonts w:hint="eastAsia"/>
        </w:rPr>
        <w:t>이상이며</w:t>
      </w:r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지름은</w:t>
      </w:r>
      <w:r w:rsidRPr="00567801">
        <w:rPr>
          <w:rFonts w:hint="eastAsia"/>
        </w:rPr>
        <w:t xml:space="preserve"> </w:t>
      </w:r>
      <w:r w:rsidRPr="00567801">
        <w:t xml:space="preserve">90 mm </w:t>
      </w:r>
      <w:r w:rsidRPr="00567801">
        <w:rPr>
          <w:rFonts w:hint="eastAsia"/>
        </w:rPr>
        <w:t>이상</w:t>
      </w:r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미끄럼재</w:t>
      </w:r>
      <w:r w:rsidR="003436C1">
        <w:rPr>
          <w:rFonts w:hint="eastAsia"/>
        </w:rPr>
        <w:t>의</w:t>
      </w:r>
      <w:r w:rsidRPr="00567801">
        <w:rPr>
          <w:rFonts w:hint="eastAsia"/>
        </w:rPr>
        <w:t xml:space="preserve"> </w:t>
      </w:r>
      <w:proofErr w:type="spellStart"/>
      <w:r w:rsidRPr="00567801">
        <w:rPr>
          <w:rFonts w:hint="eastAsia"/>
        </w:rPr>
        <w:t>고정홈은</w:t>
      </w:r>
      <w:proofErr w:type="spell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지름</w:t>
      </w:r>
      <w:r w:rsidRPr="00567801">
        <w:rPr>
          <w:rFonts w:hint="eastAsia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 w:cs="Arial"/>
                <w:kern w:val="2"/>
                <w:szCs w:val="22"/>
                <w:lang w:val="en-US"/>
              </w:rPr>
            </m:ctrlPr>
          </m:sSubSupPr>
          <m:e>
            <m:r>
              <m:rPr>
                <m:nor/>
              </m:rPr>
              <w:rPr>
                <w:rFonts w:cs="Arial"/>
              </w:rPr>
              <m:t>75</m:t>
            </m:r>
          </m:e>
          <m:sub>
            <m:r>
              <m:rPr>
                <m:nor/>
              </m:rPr>
              <w:rPr>
                <w:rFonts w:cs="Arial"/>
              </w:rPr>
              <m:t>-0.1</m:t>
            </m:r>
          </m:sub>
          <m:sup>
            <m:r>
              <m:rPr>
                <m:nor/>
              </m:rPr>
              <w:rPr>
                <w:rFonts w:cs="Arial"/>
              </w:rPr>
              <m:t xml:space="preserve"> </m:t>
            </m:r>
            <m:r>
              <m:rPr>
                <m:nor/>
              </m:rPr>
              <w:rPr>
                <w:rFonts w:ascii="Cambria Math" w:cs="Arial" w:hint="eastAsia"/>
              </w:rPr>
              <m:t>0</m:t>
            </m:r>
            <m:r>
              <m:rPr>
                <m:nor/>
              </m:rPr>
              <w:rPr>
                <w:rFonts w:cs="Arial"/>
              </w:rPr>
              <m:t xml:space="preserve">   </m:t>
            </m:r>
          </m:sup>
        </m:sSubSup>
        <m:r>
          <w:rPr>
            <w:rFonts w:ascii="Cambria Math" w:eastAsiaTheme="minorEastAsia" w:hAnsi="Cambria Math" w:cs="Arial"/>
            <w:kern w:val="2"/>
            <w:szCs w:val="22"/>
            <w:lang w:val="en-US"/>
          </w:rPr>
          <m:t xml:space="preserve"> </m:t>
        </m:r>
      </m:oMath>
      <w:proofErr w:type="gramStart"/>
      <w:r w:rsidRPr="00567801">
        <w:t xml:space="preserve">mm </w:t>
      </w:r>
      <w:proofErr w:type="spellStart"/>
      <w:r w:rsidRPr="00567801">
        <w:rPr>
          <w:rFonts w:hint="eastAsia"/>
        </w:rPr>
        <w:t>으로</w:t>
      </w:r>
      <w:proofErr w:type="spellEnd"/>
      <w:proofErr w:type="gram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제작되어야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한다</w:t>
      </w:r>
      <w:r w:rsidRPr="00567801">
        <w:rPr>
          <w:rFonts w:hint="eastAsia"/>
        </w:rPr>
        <w:t>.</w:t>
      </w:r>
      <w:r w:rsidRPr="00567801">
        <w:t xml:space="preserve"> </w:t>
      </w:r>
      <w:r w:rsidRPr="00567801">
        <w:rPr>
          <w:rFonts w:hint="eastAsia"/>
        </w:rPr>
        <w:t>또한</w:t>
      </w:r>
      <w:r w:rsidRPr="00567801">
        <w:rPr>
          <w:rFonts w:hint="eastAsia"/>
        </w:rPr>
        <w:t>,</w:t>
      </w:r>
      <w:r w:rsidRPr="00567801">
        <w:t xml:space="preserve"> </w:t>
      </w:r>
      <w:r w:rsidRPr="00567801">
        <w:rPr>
          <w:rFonts w:hint="eastAsia"/>
        </w:rPr>
        <w:t>미끄럼재는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지지판의</w:t>
      </w:r>
      <w:r w:rsidRPr="00567801">
        <w:rPr>
          <w:rFonts w:hint="eastAsia"/>
        </w:rPr>
        <w:t xml:space="preserve"> </w:t>
      </w:r>
      <w:proofErr w:type="spellStart"/>
      <w:r w:rsidRPr="00567801">
        <w:rPr>
          <w:rFonts w:hint="eastAsia"/>
        </w:rPr>
        <w:t>고정홈에</w:t>
      </w:r>
      <w:proofErr w:type="spell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설치하기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위하여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유격에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맞도록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일시적으로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냉각하여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고정할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있다</w:t>
      </w:r>
      <w:r w:rsidRPr="00567801">
        <w:rPr>
          <w:rFonts w:hint="eastAsia"/>
        </w:rPr>
        <w:t>.</w:t>
      </w:r>
      <w:r w:rsidRPr="00567801">
        <w:t xml:space="preserve"> </w:t>
      </w:r>
      <w:r w:rsidRPr="00567801">
        <w:rPr>
          <w:rFonts w:hint="eastAsia"/>
        </w:rPr>
        <w:t>교량받침의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미끄럼재에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윤활제와</w:t>
      </w:r>
      <w:r w:rsidRPr="00567801">
        <w:rPr>
          <w:rFonts w:hint="eastAsia"/>
        </w:rPr>
        <w:t xml:space="preserve"> </w:t>
      </w:r>
      <w:proofErr w:type="spellStart"/>
      <w:r w:rsidRPr="00567801">
        <w:rPr>
          <w:rFonts w:hint="eastAsia"/>
        </w:rPr>
        <w:lastRenderedPageBreak/>
        <w:t>딤플이</w:t>
      </w:r>
      <w:proofErr w:type="spellEnd"/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</w:t>
      </w:r>
      <w:r w:rsidRPr="00567801">
        <w:rPr>
          <w:rFonts w:hint="eastAsia"/>
        </w:rPr>
        <w:t xml:space="preserve"> </w:t>
      </w:r>
      <w:r w:rsidRPr="00567801">
        <w:rPr>
          <w:rFonts w:ascii="돋움" w:eastAsia="돋움" w:hAnsi="돋움" w:hint="eastAsia"/>
          <w:b/>
        </w:rPr>
        <w:t>그림</w:t>
      </w:r>
      <w:r w:rsidRPr="00567801">
        <w:rPr>
          <w:rFonts w:hint="eastAsia"/>
        </w:rPr>
        <w:t xml:space="preserve"> </w:t>
      </w:r>
      <w:r w:rsidR="00C1157B">
        <w:rPr>
          <w:rFonts w:hint="eastAsia"/>
        </w:rPr>
        <w:t>2</w:t>
      </w:r>
      <w:r w:rsidRPr="00567801">
        <w:rPr>
          <w:rFonts w:hint="eastAsia"/>
        </w:rPr>
        <w:t>에</w:t>
      </w:r>
      <w:r w:rsidRPr="00567801">
        <w:rPr>
          <w:rFonts w:hint="eastAsia"/>
        </w:rPr>
        <w:t xml:space="preserve"> </w:t>
      </w:r>
      <w:r w:rsidRPr="008921A8">
        <w:rPr>
          <w:rFonts w:hint="eastAsia"/>
          <w:color w:val="000000" w:themeColor="text1"/>
        </w:rPr>
        <w:t>따라</w:t>
      </w:r>
      <w:r w:rsidRPr="008921A8">
        <w:rPr>
          <w:rFonts w:hint="eastAsia"/>
          <w:color w:val="000000" w:themeColor="text1"/>
        </w:rPr>
        <w:t xml:space="preserve"> </w:t>
      </w:r>
      <w:r w:rsidRPr="008921A8">
        <w:rPr>
          <w:rFonts w:hint="eastAsia"/>
          <w:color w:val="000000" w:themeColor="text1"/>
        </w:rPr>
        <w:t>제작</w:t>
      </w:r>
      <w:r w:rsidR="000C50BD" w:rsidRPr="008921A8">
        <w:rPr>
          <w:rFonts w:hint="eastAsia"/>
          <w:color w:val="000000" w:themeColor="text1"/>
        </w:rPr>
        <w:t>하며</w:t>
      </w:r>
      <w:r w:rsidR="000C50BD" w:rsidRPr="008921A8">
        <w:rPr>
          <w:rFonts w:hint="eastAsia"/>
          <w:color w:val="000000" w:themeColor="text1"/>
        </w:rPr>
        <w:t xml:space="preserve"> </w:t>
      </w:r>
      <w:proofErr w:type="spellStart"/>
      <w:r w:rsidR="000C50BD" w:rsidRPr="008921A8">
        <w:rPr>
          <w:rFonts w:hint="eastAsia"/>
          <w:color w:val="000000" w:themeColor="text1"/>
        </w:rPr>
        <w:t>딤플의</w:t>
      </w:r>
      <w:proofErr w:type="spellEnd"/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크기와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위치가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변경되는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경우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보고서에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시험체의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제작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도면을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포함하여야</w:t>
      </w:r>
      <w:r w:rsidR="000C50BD" w:rsidRPr="008921A8">
        <w:rPr>
          <w:rFonts w:hint="eastAsia"/>
          <w:color w:val="000000" w:themeColor="text1"/>
        </w:rPr>
        <w:t xml:space="preserve"> </w:t>
      </w:r>
      <w:r w:rsidR="000C50BD" w:rsidRPr="008921A8">
        <w:rPr>
          <w:rFonts w:hint="eastAsia"/>
          <w:color w:val="000000" w:themeColor="text1"/>
        </w:rPr>
        <w:t>한다</w:t>
      </w:r>
      <w:r w:rsidR="000C50BD" w:rsidRPr="008921A8">
        <w:rPr>
          <w:rFonts w:hint="eastAsia"/>
          <w:color w:val="000000" w:themeColor="text1"/>
        </w:rPr>
        <w:t>.</w:t>
      </w:r>
    </w:p>
    <w:p w14:paraId="4391FF47" w14:textId="77777777" w:rsidR="00BB44E8" w:rsidRPr="00567801" w:rsidRDefault="00BB44E8" w:rsidP="00685AFE"/>
    <w:p w14:paraId="7DA3E664" w14:textId="44C35E3B" w:rsidR="002A102F" w:rsidRPr="00567801" w:rsidRDefault="004F60A2" w:rsidP="004F60A2">
      <w:pPr>
        <w:jc w:val="center"/>
      </w:pPr>
      <w:r w:rsidRPr="00567801">
        <w:rPr>
          <w:rFonts w:hint="eastAsia"/>
        </w:rPr>
        <w:t xml:space="preserve">    </w:t>
      </w:r>
    </w:p>
    <w:p w14:paraId="325B7852" w14:textId="27150E77" w:rsidR="004F60A2" w:rsidRPr="00567801" w:rsidRDefault="006347A6" w:rsidP="004F60A2">
      <w:pPr>
        <w:jc w:val="center"/>
      </w:pPr>
      <w:r>
        <w:rPr>
          <w:noProof/>
          <w:lang w:val="en-US"/>
        </w:rPr>
        <w:drawing>
          <wp:inline distT="0" distB="0" distL="0" distR="0" wp14:anchorId="6DD8B256" wp14:editId="576FDF00">
            <wp:extent cx="5939790" cy="2287905"/>
            <wp:effectExtent l="0" t="0" r="3810" b="0"/>
            <wp:docPr id="371" name="그림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그림2 시험체의 형태와 딤플의 패턴 20200623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BA610" w14:textId="77777777" w:rsidR="006347A6" w:rsidRDefault="006347A6" w:rsidP="00854435">
      <w:pPr>
        <w:spacing w:line="384" w:lineRule="auto"/>
        <w:jc w:val="left"/>
        <w:textAlignment w:val="baseline"/>
        <w:rPr>
          <w:rFonts w:ascii="돋움" w:eastAsia="돋움" w:hAnsi="돋움" w:cs="굴림"/>
          <w:b/>
          <w:lang w:val="en-US"/>
        </w:rPr>
      </w:pPr>
    </w:p>
    <w:p w14:paraId="2282C740" w14:textId="46F49818" w:rsidR="00854435" w:rsidRPr="00B318A9" w:rsidRDefault="00854435" w:rsidP="00854435">
      <w:pPr>
        <w:spacing w:line="384" w:lineRule="auto"/>
        <w:jc w:val="left"/>
        <w:textAlignment w:val="baseline"/>
        <w:rPr>
          <w:rFonts w:ascii="돋움" w:eastAsia="돋움" w:hAnsi="돋움" w:cs="굴림"/>
          <w:b/>
          <w:lang w:val="en-US"/>
        </w:rPr>
      </w:pPr>
      <w:r w:rsidRPr="00B318A9">
        <w:rPr>
          <w:rFonts w:ascii="돋움" w:eastAsia="돋움" w:hAnsi="돋움" w:cs="굴림" w:hint="eastAsia"/>
          <w:b/>
          <w:lang w:val="en-US"/>
        </w:rPr>
        <w:t>식별부호</w:t>
      </w:r>
    </w:p>
    <w:p w14:paraId="0E229967" w14:textId="6EEAB7B0" w:rsidR="00854435" w:rsidRDefault="00604BEE" w:rsidP="00854435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567801">
        <w:rPr>
          <w:rFonts w:hint="eastAsia"/>
          <w:i/>
        </w:rPr>
        <w:t>h</w:t>
      </w:r>
      <w:r w:rsidR="00854435">
        <w:rPr>
          <w:rFonts w:ascii="바탕" w:hAnsi="바탕" w:cs="굴림" w:hint="eastAsia"/>
          <w:lang w:val="en-US"/>
        </w:rPr>
        <w:t xml:space="preserve"> </w:t>
      </w:r>
      <w:r>
        <w:rPr>
          <w:rFonts w:ascii="바탕" w:hAnsi="바탕" w:cs="굴림" w:hint="eastAsia"/>
          <w:lang w:val="en-US"/>
        </w:rPr>
        <w:t xml:space="preserve"> </w:t>
      </w:r>
      <w:r w:rsidR="009B1BCE">
        <w:rPr>
          <w:rFonts w:ascii="바탕" w:hAnsi="바탕" w:cs="굴림" w:hint="eastAsia"/>
          <w:lang w:val="en-US"/>
        </w:rPr>
        <w:t>미끄럼재의</w:t>
      </w:r>
      <w:proofErr w:type="gramEnd"/>
      <w:r w:rsidR="009B1BCE">
        <w:rPr>
          <w:rFonts w:ascii="바탕" w:hAnsi="바탕" w:cs="굴림" w:hint="eastAsia"/>
          <w:lang w:val="en-US"/>
        </w:rPr>
        <w:t xml:space="preserve"> </w:t>
      </w:r>
      <w:r w:rsidR="00854435">
        <w:rPr>
          <w:rFonts w:ascii="바탕" w:hAnsi="바탕" w:cs="굴림"/>
          <w:lang w:val="en-US"/>
        </w:rPr>
        <w:t>돌출높이</w:t>
      </w:r>
    </w:p>
    <w:p w14:paraId="6063ABE7" w14:textId="52C263CE" w:rsidR="00854435" w:rsidRDefault="00604BEE" w:rsidP="00854435">
      <w:pPr>
        <w:spacing w:line="384" w:lineRule="auto"/>
        <w:textAlignment w:val="baseline"/>
        <w:rPr>
          <w:rFonts w:ascii="바탕" w:hAnsi="바탕" w:cs="굴림"/>
          <w:lang w:val="en-US"/>
        </w:rPr>
      </w:pPr>
      <w:proofErr w:type="gramStart"/>
      <w:r w:rsidRPr="00567801">
        <w:rPr>
          <w:rFonts w:hint="eastAsia"/>
          <w:i/>
        </w:rPr>
        <w:t>d</w:t>
      </w:r>
      <w:r w:rsidR="00854435">
        <w:rPr>
          <w:rFonts w:ascii="바탕" w:hAnsi="바탕" w:cs="굴림" w:hint="eastAsia"/>
          <w:lang w:val="en-US"/>
        </w:rPr>
        <w:t xml:space="preserve"> </w:t>
      </w:r>
      <w:r w:rsidR="004769B0">
        <w:rPr>
          <w:rFonts w:ascii="바탕" w:hAnsi="바탕" w:cs="굴림" w:hint="eastAsia"/>
          <w:lang w:val="en-US"/>
        </w:rPr>
        <w:t xml:space="preserve"> </w:t>
      </w:r>
      <w:r w:rsidR="00854435">
        <w:rPr>
          <w:rFonts w:ascii="바탕" w:hAnsi="바탕" w:cs="굴림" w:hint="eastAsia"/>
          <w:lang w:val="en-US"/>
        </w:rPr>
        <w:t>미끄럼재의</w:t>
      </w:r>
      <w:proofErr w:type="gramEnd"/>
      <w:r w:rsidR="00854435">
        <w:rPr>
          <w:rFonts w:ascii="바탕" w:hAnsi="바탕" w:cs="굴림" w:hint="eastAsia"/>
          <w:lang w:val="en-US"/>
        </w:rPr>
        <w:t xml:space="preserve"> 지름</w:t>
      </w:r>
    </w:p>
    <w:p w14:paraId="54975CAC" w14:textId="3D330C7A" w:rsidR="00604BEE" w:rsidRPr="00567801" w:rsidRDefault="00C1157B" w:rsidP="00604BEE">
      <w:pPr>
        <w:jc w:val="center"/>
        <w:rPr>
          <w:rFonts w:ascii="돋움" w:eastAsia="돋움" w:hAnsi="돋움"/>
          <w:b/>
        </w:rPr>
      </w:pPr>
      <w:r w:rsidRPr="00C1157B">
        <w:rPr>
          <w:rFonts w:ascii="돋움" w:eastAsia="돋움" w:hAnsi="돋움" w:hint="eastAsia"/>
          <w:b/>
        </w:rPr>
        <w:t xml:space="preserve">그림 </w:t>
      </w:r>
      <w:r w:rsidRPr="001B33F5">
        <w:rPr>
          <w:rFonts w:eastAsia="돋움" w:cs="Arial"/>
          <w:b/>
        </w:rPr>
        <w:fldChar w:fldCharType="begin"/>
      </w:r>
      <w:r w:rsidRPr="001B33F5">
        <w:rPr>
          <w:rFonts w:eastAsia="돋움" w:cs="Arial"/>
          <w:b/>
        </w:rPr>
        <w:instrText xml:space="preserve"> SEQ </w:instrText>
      </w:r>
      <w:r w:rsidRPr="001B33F5">
        <w:rPr>
          <w:rFonts w:eastAsia="돋움" w:cs="Arial"/>
          <w:b/>
        </w:rPr>
        <w:instrText>그림</w:instrText>
      </w:r>
      <w:r w:rsidRPr="001B33F5">
        <w:rPr>
          <w:rFonts w:eastAsia="돋움" w:cs="Arial"/>
          <w:b/>
        </w:rPr>
        <w:instrText xml:space="preserve">_ \* ARABIC </w:instrText>
      </w:r>
      <w:r w:rsidRPr="001B33F5">
        <w:rPr>
          <w:rFonts w:eastAsia="돋움" w:cs="Arial"/>
          <w:b/>
        </w:rPr>
        <w:fldChar w:fldCharType="separate"/>
      </w:r>
      <w:r w:rsidRPr="001B33F5">
        <w:rPr>
          <w:rFonts w:eastAsia="돋움" w:cs="Arial"/>
          <w:b/>
          <w:noProof/>
        </w:rPr>
        <w:t>2</w:t>
      </w:r>
      <w:r w:rsidRPr="001B33F5">
        <w:rPr>
          <w:rFonts w:eastAsia="돋움" w:cs="Arial"/>
          <w:b/>
        </w:rPr>
        <w:fldChar w:fldCharType="end"/>
      </w:r>
      <w:r w:rsidRPr="00C1157B">
        <w:rPr>
          <w:rFonts w:ascii="돋움" w:eastAsia="돋움" w:hAnsi="돋움" w:hint="eastAsia"/>
          <w:b/>
        </w:rPr>
        <w:t xml:space="preserve"> </w:t>
      </w:r>
      <w:r w:rsidR="00604BEE" w:rsidRPr="00567801">
        <w:rPr>
          <w:rFonts w:ascii="돋움" w:eastAsia="돋움" w:hAnsi="돋움" w:hint="eastAsia"/>
          <w:b/>
        </w:rPr>
        <w:t xml:space="preserve">— 시험체의 </w:t>
      </w:r>
      <w:r w:rsidR="00604BEE">
        <w:rPr>
          <w:rFonts w:ascii="돋움" w:eastAsia="돋움" w:hAnsi="돋움" w:hint="eastAsia"/>
          <w:b/>
        </w:rPr>
        <w:t>형태와</w:t>
      </w:r>
      <w:r w:rsidR="00604BEE" w:rsidRPr="00567801">
        <w:rPr>
          <w:rFonts w:ascii="돋움" w:eastAsia="돋움" w:hAnsi="돋움" w:hint="eastAsia"/>
          <w:b/>
        </w:rPr>
        <w:t xml:space="preserve"> </w:t>
      </w:r>
      <w:proofErr w:type="spellStart"/>
      <w:r w:rsidR="00604BEE" w:rsidRPr="00567801">
        <w:rPr>
          <w:rFonts w:ascii="돋움" w:eastAsia="돋움" w:hAnsi="돋움" w:hint="eastAsia"/>
          <w:b/>
        </w:rPr>
        <w:t>딤플의</w:t>
      </w:r>
      <w:proofErr w:type="spellEnd"/>
      <w:r w:rsidR="00604BEE" w:rsidRPr="00567801">
        <w:rPr>
          <w:rFonts w:ascii="돋움" w:eastAsia="돋움" w:hAnsi="돋움" w:hint="eastAsia"/>
          <w:b/>
        </w:rPr>
        <w:t xml:space="preserve"> 패턴</w:t>
      </w:r>
    </w:p>
    <w:p w14:paraId="239F84F0" w14:textId="145E2114" w:rsidR="00F30CA0" w:rsidRDefault="00F30CA0"/>
    <w:p w14:paraId="7A27AA1F" w14:textId="77777777" w:rsidR="00665452" w:rsidRPr="00604BEE" w:rsidRDefault="00665452"/>
    <w:p w14:paraId="2CE2BDF6" w14:textId="0E3F73CC" w:rsidR="00DC4E32" w:rsidRPr="00567801" w:rsidRDefault="00850961" w:rsidP="00DC4E32">
      <w:pPr>
        <w:pStyle w:val="13"/>
        <w:rPr>
          <w:rFonts w:eastAsia="Yu Mincho"/>
        </w:rPr>
      </w:pPr>
      <w:bookmarkStart w:id="55" w:name="_Toc44071620"/>
      <w:r w:rsidRPr="00567801">
        <w:rPr>
          <w:rFonts w:hint="eastAsia"/>
          <w:lang w:eastAsia="ko-KR"/>
        </w:rPr>
        <w:t>시험방법</w:t>
      </w:r>
      <w:bookmarkEnd w:id="55"/>
    </w:p>
    <w:p w14:paraId="6E580693" w14:textId="6B72E63B" w:rsidR="00DC4E32" w:rsidRPr="00567801" w:rsidRDefault="00DC4E32" w:rsidP="00DC4E32">
      <w:pPr>
        <w:rPr>
          <w:rFonts w:eastAsia="Yu Mincho"/>
          <w:lang w:val="de-DE" w:eastAsia="ja-JP"/>
        </w:rPr>
      </w:pPr>
    </w:p>
    <w:p w14:paraId="56748BB1" w14:textId="3B88931A" w:rsidR="005E1D62" w:rsidRPr="00567801" w:rsidRDefault="00927E61" w:rsidP="00DF53F7">
      <w:pPr>
        <w:pStyle w:val="24"/>
      </w:pPr>
      <w:bookmarkStart w:id="56" w:name="_Toc44071621"/>
      <w:r w:rsidRPr="00567801">
        <w:rPr>
          <w:rFonts w:hint="eastAsia"/>
          <w:lang w:eastAsia="ko-KR"/>
        </w:rPr>
        <w:t>단기마찰성능시험</w:t>
      </w:r>
      <w:bookmarkEnd w:id="56"/>
    </w:p>
    <w:p w14:paraId="5708694A" w14:textId="77777777" w:rsidR="005E1D62" w:rsidRPr="00567801" w:rsidRDefault="005E1D62" w:rsidP="00DC4E32">
      <w:pPr>
        <w:rPr>
          <w:rFonts w:ascii="바탕체" w:eastAsia="바탕체" w:hAnsi="바탕체" w:cs="바탕체"/>
          <w:lang w:val="de-DE"/>
        </w:rPr>
      </w:pPr>
    </w:p>
    <w:p w14:paraId="1941FBF1" w14:textId="634C2481" w:rsidR="00567ABE" w:rsidRPr="00567801" w:rsidRDefault="00567ABE" w:rsidP="00567ABE">
      <w:pPr>
        <w:pStyle w:val="34"/>
      </w:pPr>
      <w:r w:rsidRPr="00567801">
        <w:rPr>
          <w:rFonts w:hint="eastAsia"/>
        </w:rPr>
        <w:t>일반사</w:t>
      </w:r>
      <w:r w:rsidRPr="00567801">
        <w:rPr>
          <w:rFonts w:hint="eastAsia"/>
          <w:lang w:eastAsia="ko-KR"/>
        </w:rPr>
        <w:t>항</w:t>
      </w:r>
    </w:p>
    <w:p w14:paraId="42CD35EB" w14:textId="77777777" w:rsidR="006F75E4" w:rsidRDefault="006F75E4" w:rsidP="00DC4E32"/>
    <w:p w14:paraId="66157CC4" w14:textId="33B1D20D" w:rsidR="00736AA6" w:rsidRPr="00567801" w:rsidRDefault="00567ABE" w:rsidP="00DC4E32">
      <w:pPr>
        <w:rPr>
          <w:rFonts w:ascii="바탕체" w:eastAsia="바탕체" w:hAnsi="바탕체" w:cs="바탕체"/>
          <w:lang w:val="de-DE"/>
        </w:rPr>
      </w:pPr>
      <w:r w:rsidRPr="00567801">
        <w:rPr>
          <w:rFonts w:hint="eastAsia"/>
        </w:rPr>
        <w:t>교량받침에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적용되는</w:t>
      </w:r>
      <w:r w:rsidRPr="00567801">
        <w:rPr>
          <w:rFonts w:hint="eastAsia"/>
        </w:rPr>
        <w:t xml:space="preserve"> </w:t>
      </w:r>
      <w:r w:rsidR="004A47A6" w:rsidRPr="00567801">
        <w:rPr>
          <w:rFonts w:hint="eastAsia"/>
        </w:rPr>
        <w:t>미끄럼재</w:t>
      </w:r>
      <w:r w:rsidR="000300F3" w:rsidRPr="00567801">
        <w:rPr>
          <w:rFonts w:ascii="바탕체" w:eastAsia="바탕체" w:hAnsi="바탕체" w:cs="바탕체" w:hint="eastAsia"/>
          <w:lang w:val="de-DE"/>
        </w:rPr>
        <w:t xml:space="preserve">의 </w:t>
      </w:r>
      <w:r w:rsidR="00B20DDF">
        <w:rPr>
          <w:rFonts w:ascii="바탕체" w:eastAsia="바탕체" w:hAnsi="바탕체" w:cs="바탕체" w:hint="eastAsia"/>
          <w:lang w:val="de-DE"/>
        </w:rPr>
        <w:t xml:space="preserve">마찰 계수 측정 및 온도 의존성을 확인하기 위한 </w:t>
      </w:r>
      <w:r w:rsidR="00927E61" w:rsidRPr="00567801">
        <w:rPr>
          <w:rFonts w:ascii="바탕체" w:eastAsia="바탕체" w:hAnsi="바탕체" w:cs="바탕체" w:hint="eastAsia"/>
          <w:lang w:val="de-DE"/>
        </w:rPr>
        <w:t>단기</w:t>
      </w:r>
      <w:r w:rsidR="00AC3741" w:rsidRPr="00567801">
        <w:rPr>
          <w:rFonts w:ascii="바탕체" w:eastAsia="바탕체" w:hAnsi="바탕체" w:cs="바탕체" w:hint="eastAsia"/>
          <w:lang w:val="de-DE"/>
        </w:rPr>
        <w:t xml:space="preserve">마찰성능 시험 방법을 설명한다. </w:t>
      </w:r>
    </w:p>
    <w:p w14:paraId="6B2051FA" w14:textId="77777777" w:rsidR="00B869F7" w:rsidRPr="00567801" w:rsidRDefault="00B869F7" w:rsidP="00DC4E32">
      <w:pPr>
        <w:rPr>
          <w:rFonts w:ascii="바탕체" w:eastAsia="바탕체" w:hAnsi="바탕체" w:cs="바탕체"/>
          <w:lang w:val="de-DE"/>
        </w:rPr>
      </w:pPr>
    </w:p>
    <w:p w14:paraId="1AB0FF17" w14:textId="017BBB2A" w:rsidR="00567ABE" w:rsidRPr="00567801" w:rsidRDefault="00567ABE" w:rsidP="00567ABE">
      <w:pPr>
        <w:pStyle w:val="34"/>
        <w:rPr>
          <w:lang w:eastAsia="ko-KR"/>
        </w:rPr>
      </w:pPr>
      <w:r w:rsidRPr="00567801">
        <w:rPr>
          <w:rFonts w:hint="eastAsia"/>
          <w:lang w:eastAsia="ko-KR"/>
        </w:rPr>
        <w:t>시험절차</w:t>
      </w:r>
    </w:p>
    <w:p w14:paraId="02C7F515" w14:textId="77777777" w:rsidR="00CD2B91" w:rsidRPr="00567801" w:rsidRDefault="00CD2B91" w:rsidP="00CD2B91">
      <w:pPr>
        <w:rPr>
          <w:lang w:val="de-DE"/>
        </w:rPr>
      </w:pPr>
    </w:p>
    <w:p w14:paraId="6D0F1BAC" w14:textId="77777777" w:rsidR="00204EDA" w:rsidRPr="007974C8" w:rsidRDefault="00204EDA" w:rsidP="00204EDA">
      <w:pPr>
        <w:ind w:left="300" w:hangingChars="150" w:hanging="300"/>
        <w:rPr>
          <w:color w:val="000000" w:themeColor="text1"/>
        </w:rPr>
      </w:pPr>
      <w:r w:rsidRPr="007974C8">
        <w:rPr>
          <w:rFonts w:hint="eastAsia"/>
          <w:color w:val="000000" w:themeColor="text1"/>
          <w:lang w:val="de-DE"/>
        </w:rPr>
        <w:t>a</w:t>
      </w:r>
      <w:r w:rsidRPr="007974C8">
        <w:rPr>
          <w:rFonts w:hint="eastAsia"/>
          <w:color w:val="000000" w:themeColor="text1"/>
        </w:rPr>
        <w:t>)</w:t>
      </w:r>
      <w:r w:rsidRPr="007974C8">
        <w:rPr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윤활제가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적용되지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않은</w:t>
      </w:r>
      <w:r w:rsidRPr="007974C8">
        <w:rPr>
          <w:rFonts w:hint="eastAsia"/>
          <w:color w:val="000000" w:themeColor="text1"/>
        </w:rPr>
        <w:t xml:space="preserve"> </w:t>
      </w:r>
      <w:proofErr w:type="spellStart"/>
      <w:r w:rsidRPr="007974C8">
        <w:rPr>
          <w:rFonts w:hint="eastAsia"/>
          <w:color w:val="000000" w:themeColor="text1"/>
        </w:rPr>
        <w:t>미끄럼재인</w:t>
      </w:r>
      <w:proofErr w:type="spellEnd"/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경우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시험전에</w:t>
      </w:r>
      <w:r w:rsidRPr="007974C8">
        <w:rPr>
          <w:rFonts w:hint="eastAsia"/>
          <w:color w:val="000000" w:themeColor="text1"/>
        </w:rPr>
        <w:t xml:space="preserve"> </w:t>
      </w:r>
      <w:proofErr w:type="spellStart"/>
      <w:r w:rsidRPr="007974C8">
        <w:rPr>
          <w:rFonts w:hint="eastAsia"/>
          <w:color w:val="000000" w:themeColor="text1"/>
        </w:rPr>
        <w:t>딤플이</w:t>
      </w:r>
      <w:proofErr w:type="spellEnd"/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없는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테두리에서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두께를</w:t>
      </w:r>
      <w:r w:rsidRPr="007974C8">
        <w:rPr>
          <w:rFonts w:hint="eastAsia"/>
          <w:color w:val="000000" w:themeColor="text1"/>
        </w:rPr>
        <w:t xml:space="preserve"> 3</w:t>
      </w:r>
      <w:r w:rsidRPr="007974C8">
        <w:rPr>
          <w:rFonts w:hint="eastAsia"/>
          <w:color w:val="000000" w:themeColor="text1"/>
        </w:rPr>
        <w:t>회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이상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측정하여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평균값을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기록한다</w:t>
      </w:r>
      <w:r w:rsidRPr="007974C8">
        <w:rPr>
          <w:rFonts w:hint="eastAsia"/>
          <w:color w:val="000000" w:themeColor="text1"/>
        </w:rPr>
        <w:t>.</w:t>
      </w:r>
    </w:p>
    <w:p w14:paraId="41E67807" w14:textId="7352D129" w:rsidR="00B869F7" w:rsidRPr="00567801" w:rsidRDefault="00B869F7" w:rsidP="00B869F7">
      <w:pPr>
        <w:ind w:left="300" w:hangingChars="150" w:hanging="300"/>
      </w:pPr>
      <w:r w:rsidRPr="00567801">
        <w:t xml:space="preserve">b) </w:t>
      </w:r>
      <w:r w:rsidRPr="00567801">
        <w:rPr>
          <w:rFonts w:hint="eastAsia"/>
        </w:rPr>
        <w:t>시험</w:t>
      </w:r>
      <w:r w:rsidR="009A7421">
        <w:rPr>
          <w:rFonts w:hint="eastAsia"/>
        </w:rPr>
        <w:t xml:space="preserve"> </w:t>
      </w:r>
      <w:r w:rsidRPr="00567801">
        <w:rPr>
          <w:rFonts w:hint="eastAsia"/>
        </w:rPr>
        <w:t>전</w:t>
      </w:r>
      <w:r w:rsidRPr="00567801">
        <w:rPr>
          <w:rFonts w:hint="eastAsia"/>
        </w:rPr>
        <w:t xml:space="preserve"> </w:t>
      </w:r>
      <w:r w:rsidR="00197DB8" w:rsidRPr="00567801">
        <w:rPr>
          <w:rFonts w:hint="eastAsia"/>
        </w:rPr>
        <w:t>미끄럼</w:t>
      </w:r>
      <w:r w:rsidRPr="00567801">
        <w:rPr>
          <w:rFonts w:hint="eastAsia"/>
        </w:rPr>
        <w:t>판의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산술평균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거칠기를</w:t>
      </w:r>
      <w:r w:rsidRPr="00567801">
        <w:rPr>
          <w:rFonts w:hint="eastAsia"/>
        </w:rPr>
        <w:t xml:space="preserve"> </w:t>
      </w:r>
      <w:r w:rsidR="006B4032" w:rsidRPr="00567801">
        <w:t>KS</w:t>
      </w:r>
      <w:r w:rsidR="006B4032" w:rsidRPr="00567801">
        <w:rPr>
          <w:rFonts w:hint="eastAsia"/>
        </w:rPr>
        <w:t xml:space="preserve"> </w:t>
      </w:r>
      <w:r w:rsidR="006B4032" w:rsidRPr="00567801">
        <w:t>B</w:t>
      </w:r>
      <w:r w:rsidR="006B4032" w:rsidRPr="00567801">
        <w:rPr>
          <w:rFonts w:hint="eastAsia"/>
        </w:rPr>
        <w:t xml:space="preserve"> </w:t>
      </w:r>
      <w:r w:rsidR="006B4032" w:rsidRPr="00567801">
        <w:t>ISO 4287</w:t>
      </w:r>
      <w:r w:rsidR="006B4032">
        <w:rPr>
          <w:rFonts w:hint="eastAsia"/>
        </w:rPr>
        <w:t>에</w:t>
      </w:r>
      <w:r w:rsidR="006B4032">
        <w:rPr>
          <w:rFonts w:hint="eastAsia"/>
        </w:rPr>
        <w:t xml:space="preserve"> </w:t>
      </w:r>
      <w:r w:rsidR="006B4032">
        <w:rPr>
          <w:rFonts w:hint="eastAsia"/>
        </w:rPr>
        <w:t>따라</w:t>
      </w:r>
      <w:r w:rsidR="006B4032">
        <w:rPr>
          <w:rFonts w:hint="eastAsia"/>
        </w:rPr>
        <w:t xml:space="preserve"> </w:t>
      </w:r>
      <w:r w:rsidRPr="00567801">
        <w:rPr>
          <w:rFonts w:hint="eastAsia"/>
        </w:rPr>
        <w:t>측정한다</w:t>
      </w:r>
      <w:r w:rsidRPr="00567801">
        <w:rPr>
          <w:rFonts w:hint="eastAsia"/>
        </w:rPr>
        <w:t>.</w:t>
      </w:r>
    </w:p>
    <w:p w14:paraId="41977E62" w14:textId="136145C6" w:rsidR="00B869F7" w:rsidRPr="00567801" w:rsidRDefault="00B869F7" w:rsidP="00B869F7">
      <w:pPr>
        <w:ind w:left="300" w:hangingChars="150" w:hanging="300"/>
      </w:pPr>
      <w:r w:rsidRPr="00567801">
        <w:t xml:space="preserve">c) </w:t>
      </w:r>
      <w:r w:rsidRPr="00567801">
        <w:rPr>
          <w:rFonts w:hint="eastAsia"/>
        </w:rPr>
        <w:t>윤활제가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사용되지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시험인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</w:t>
      </w:r>
      <w:r w:rsidRPr="00567801">
        <w:rPr>
          <w:rFonts w:hint="eastAsia"/>
        </w:rPr>
        <w:t xml:space="preserve"> </w:t>
      </w:r>
      <w:r w:rsidR="00E718D3" w:rsidRPr="00567801">
        <w:rPr>
          <w:rFonts w:hint="eastAsia"/>
        </w:rPr>
        <w:t>미끄럼판</w:t>
      </w:r>
      <w:r w:rsidRPr="00567801">
        <w:rPr>
          <w:rFonts w:hint="eastAsia"/>
        </w:rPr>
        <w:t>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표면을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윤활제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제거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용제로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청소한다</w:t>
      </w:r>
      <w:r w:rsidRPr="00567801">
        <w:rPr>
          <w:rFonts w:hint="eastAsia"/>
        </w:rPr>
        <w:t>.</w:t>
      </w:r>
      <w:r w:rsidRPr="00567801">
        <w:t xml:space="preserve"> </w:t>
      </w:r>
      <w:r w:rsidRPr="00567801">
        <w:rPr>
          <w:rFonts w:hint="eastAsia"/>
        </w:rPr>
        <w:t>윤활제가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시험인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경우에는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완제품</w:t>
      </w:r>
      <w:r w:rsidR="00784547" w:rsidRPr="00567801">
        <w:rPr>
          <w:rFonts w:hint="eastAsia"/>
        </w:rPr>
        <w:t>과</w:t>
      </w:r>
      <w:r w:rsidR="00784547" w:rsidRPr="00567801">
        <w:rPr>
          <w:rFonts w:hint="eastAsia"/>
        </w:rPr>
        <w:t xml:space="preserve"> </w:t>
      </w:r>
      <w:r w:rsidR="00784547" w:rsidRPr="00567801">
        <w:rPr>
          <w:rFonts w:hint="eastAsia"/>
        </w:rPr>
        <w:t>동일한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윤활제를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도포한다</w:t>
      </w:r>
      <w:r w:rsidRPr="00567801">
        <w:rPr>
          <w:rFonts w:hint="eastAsia"/>
        </w:rPr>
        <w:t>.</w:t>
      </w:r>
    </w:p>
    <w:p w14:paraId="0E23932C" w14:textId="3263B724" w:rsidR="000A535E" w:rsidRPr="00567801" w:rsidRDefault="00B869F7" w:rsidP="000A535E">
      <w:pPr>
        <w:ind w:left="300" w:hangingChars="150" w:hanging="300"/>
      </w:pPr>
      <w:r w:rsidRPr="00567801">
        <w:t xml:space="preserve">d) </w:t>
      </w:r>
      <w:r w:rsidR="00775D47" w:rsidRPr="00567801">
        <w:rPr>
          <w:rFonts w:hint="eastAsia"/>
        </w:rPr>
        <w:t>미끄럼재</w:t>
      </w:r>
      <w:r w:rsidR="00A42D7C" w:rsidRPr="00567801">
        <w:rPr>
          <w:rFonts w:hint="eastAsia"/>
        </w:rPr>
        <w:t>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지지판에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유격이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발생하지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않도록</w:t>
      </w:r>
      <w:r w:rsidRPr="00567801">
        <w:rPr>
          <w:rFonts w:hint="eastAsia"/>
        </w:rPr>
        <w:t xml:space="preserve"> </w:t>
      </w:r>
      <w:r w:rsidR="00A42D7C" w:rsidRPr="00567801">
        <w:rPr>
          <w:rFonts w:hint="eastAsia"/>
        </w:rPr>
        <w:t>설치한</w:t>
      </w:r>
      <w:r w:rsidRPr="00567801">
        <w:rPr>
          <w:rFonts w:hint="eastAsia"/>
        </w:rPr>
        <w:t>다</w:t>
      </w:r>
      <w:r w:rsidRPr="00567801">
        <w:rPr>
          <w:rFonts w:hint="eastAsia"/>
        </w:rPr>
        <w:t>.</w:t>
      </w:r>
    </w:p>
    <w:p w14:paraId="21518B8F" w14:textId="57FFD911" w:rsidR="000A535E" w:rsidRPr="00567801" w:rsidRDefault="000A535E" w:rsidP="000A535E">
      <w:pPr>
        <w:ind w:left="300" w:hangingChars="150" w:hanging="300"/>
      </w:pPr>
      <w:r w:rsidRPr="00567801">
        <w:rPr>
          <w:rFonts w:hint="eastAsia"/>
        </w:rPr>
        <w:t xml:space="preserve">e) </w:t>
      </w:r>
      <w:r w:rsidRPr="00567801">
        <w:rPr>
          <w:rFonts w:hint="eastAsia"/>
        </w:rPr>
        <w:t>시험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환경온도를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유지할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있도록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챔버를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가동한다</w:t>
      </w:r>
      <w:r w:rsidR="005660E4" w:rsidRPr="00567801">
        <w:rPr>
          <w:rFonts w:hint="eastAsia"/>
        </w:rPr>
        <w:t>.</w:t>
      </w:r>
    </w:p>
    <w:p w14:paraId="633321D1" w14:textId="01801847" w:rsidR="00B869F7" w:rsidRPr="00567801" w:rsidRDefault="000A535E" w:rsidP="00B869F7">
      <w:pPr>
        <w:ind w:left="300" w:hangingChars="150" w:hanging="300"/>
      </w:pPr>
      <w:r w:rsidRPr="00567801">
        <w:rPr>
          <w:rFonts w:hint="eastAsia"/>
        </w:rPr>
        <w:t>f</w:t>
      </w:r>
      <w:r w:rsidR="00B869F7" w:rsidRPr="00567801">
        <w:t xml:space="preserve">) </w:t>
      </w:r>
      <w:r w:rsidR="00B869F7" w:rsidRPr="00567801">
        <w:rPr>
          <w:rFonts w:hint="eastAsia"/>
        </w:rPr>
        <w:t>완제품의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영구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설계하중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또는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설계자가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제시하는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압축하중을</w:t>
      </w:r>
      <w:r w:rsidR="00B869F7" w:rsidRPr="00567801">
        <w:rPr>
          <w:rFonts w:hint="eastAsia"/>
        </w:rPr>
        <w:t xml:space="preserve"> </w:t>
      </w:r>
      <w:r w:rsidR="00B869F7" w:rsidRPr="00567801">
        <w:t>1</w:t>
      </w:r>
      <w:r w:rsidR="00B869F7" w:rsidRPr="00567801">
        <w:rPr>
          <w:rFonts w:hint="eastAsia"/>
        </w:rPr>
        <w:t>시간</w:t>
      </w:r>
      <w:r w:rsidR="001F0B0E">
        <w:rPr>
          <w:rFonts w:hint="eastAsia"/>
        </w:rPr>
        <w:t xml:space="preserve"> </w:t>
      </w:r>
      <w:r w:rsidR="00B869F7" w:rsidRPr="00567801">
        <w:rPr>
          <w:rFonts w:hint="eastAsia"/>
        </w:rPr>
        <w:t>동안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유지한다</w:t>
      </w:r>
      <w:r w:rsidR="00B869F7" w:rsidRPr="00567801">
        <w:rPr>
          <w:rFonts w:hint="eastAsia"/>
        </w:rPr>
        <w:t>.</w:t>
      </w:r>
    </w:p>
    <w:p w14:paraId="568BA1C0" w14:textId="26563D24" w:rsidR="00B869F7" w:rsidRDefault="000A535E" w:rsidP="00B869F7">
      <w:pPr>
        <w:ind w:left="300" w:hangingChars="150" w:hanging="300"/>
      </w:pPr>
      <w:r w:rsidRPr="00567801">
        <w:rPr>
          <w:rFonts w:hint="eastAsia"/>
        </w:rPr>
        <w:t>g</w:t>
      </w:r>
      <w:r w:rsidR="00B869F7" w:rsidRPr="00567801">
        <w:t xml:space="preserve">) </w:t>
      </w:r>
      <w:r w:rsidR="00B869F7" w:rsidRPr="00567801">
        <w:rPr>
          <w:rFonts w:hint="eastAsia"/>
        </w:rPr>
        <w:t>압축하중은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마찰성능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시험종료</w:t>
      </w:r>
      <w:r w:rsidR="00CD2B91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시까지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유지하며</w:t>
      </w:r>
      <w:r w:rsidR="00B869F7" w:rsidRPr="00567801">
        <w:rPr>
          <w:rFonts w:hint="eastAsia"/>
        </w:rPr>
        <w:t>,</w:t>
      </w:r>
      <w:r w:rsidR="00B869F7" w:rsidRPr="00567801">
        <w:t xml:space="preserve"> </w:t>
      </w:r>
      <w:r w:rsidR="00775D47" w:rsidRPr="00567801">
        <w:rPr>
          <w:rFonts w:hint="eastAsia"/>
        </w:rPr>
        <w:t>미끄럼면</w:t>
      </w:r>
      <w:r w:rsidR="00B869F7" w:rsidRPr="00567801">
        <w:rPr>
          <w:rFonts w:hint="eastAsia"/>
        </w:rPr>
        <w:t>과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평행한</w:t>
      </w:r>
      <w:r w:rsidR="00B869F7" w:rsidRPr="00567801">
        <w:rPr>
          <w:rFonts w:hint="eastAsia"/>
        </w:rPr>
        <w:t xml:space="preserve"> </w:t>
      </w:r>
      <w:r w:rsidR="00B869F7" w:rsidRPr="00567801">
        <w:rPr>
          <w:rFonts w:hint="eastAsia"/>
        </w:rPr>
        <w:t>방향으로</w:t>
      </w:r>
      <w:r w:rsidR="00B869F7" w:rsidRPr="00567801">
        <w:rPr>
          <w:rFonts w:hint="eastAsia"/>
        </w:rPr>
        <w:t xml:space="preserve"> </w:t>
      </w:r>
      <w:r w:rsidR="006B2E8C" w:rsidRPr="00567801">
        <w:rPr>
          <w:rFonts w:hint="eastAsia"/>
        </w:rPr>
        <w:t>다음의</w:t>
      </w:r>
      <w:r w:rsidR="006B2E8C" w:rsidRPr="00567801">
        <w:rPr>
          <w:rFonts w:hint="eastAsia"/>
        </w:rPr>
        <w:t xml:space="preserve"> </w:t>
      </w:r>
      <w:r w:rsidR="006B2E8C" w:rsidRPr="00567801">
        <w:rPr>
          <w:rFonts w:ascii="돋움" w:eastAsia="돋움" w:hAnsi="돋움" w:hint="eastAsia"/>
          <w:b/>
        </w:rPr>
        <w:t>표</w:t>
      </w:r>
      <w:r w:rsidR="006B2E8C" w:rsidRPr="00567801">
        <w:rPr>
          <w:rFonts w:hint="eastAsia"/>
        </w:rPr>
        <w:t xml:space="preserve"> 1</w:t>
      </w:r>
      <w:r w:rsidR="006B2E8C" w:rsidRPr="00567801">
        <w:rPr>
          <w:rFonts w:hint="eastAsia"/>
        </w:rPr>
        <w:t>의</w:t>
      </w:r>
      <w:r w:rsidR="006B2E8C" w:rsidRPr="00567801">
        <w:rPr>
          <w:rFonts w:hint="eastAsia"/>
        </w:rPr>
        <w:t xml:space="preserve"> </w:t>
      </w:r>
      <w:r w:rsidR="006B2E8C" w:rsidRPr="00567801">
        <w:rPr>
          <w:rFonts w:hint="eastAsia"/>
        </w:rPr>
        <w:t>조건으로</w:t>
      </w:r>
      <w:r w:rsidR="006B2E8C" w:rsidRPr="00567801">
        <w:rPr>
          <w:rFonts w:hint="eastAsia"/>
        </w:rPr>
        <w:t xml:space="preserve"> </w:t>
      </w:r>
      <w:r w:rsidR="006B2E8C" w:rsidRPr="00567801">
        <w:rPr>
          <w:rFonts w:hint="eastAsia"/>
        </w:rPr>
        <w:t>시험을</w:t>
      </w:r>
      <w:r w:rsidR="006B2E8C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수행한다</w:t>
      </w:r>
      <w:r w:rsidR="00D520CB" w:rsidRPr="00567801">
        <w:rPr>
          <w:rFonts w:hint="eastAsia"/>
        </w:rPr>
        <w:t xml:space="preserve">. </w:t>
      </w:r>
      <w:r w:rsidR="00D520CB" w:rsidRPr="00567801">
        <w:rPr>
          <w:rFonts w:hint="eastAsia"/>
        </w:rPr>
        <w:t>또한</w:t>
      </w:r>
      <w:r w:rsidR="00D520CB" w:rsidRPr="00567801">
        <w:rPr>
          <w:rFonts w:hint="eastAsia"/>
        </w:rPr>
        <w:t xml:space="preserve">, </w:t>
      </w:r>
      <w:r w:rsidR="00D520CB" w:rsidRPr="00567801">
        <w:rPr>
          <w:rFonts w:hint="eastAsia"/>
        </w:rPr>
        <w:t>수평방향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진폭과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속도는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시험종료</w:t>
      </w:r>
      <w:r w:rsidR="00CD2B91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시까지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일정하게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유지되도록</w:t>
      </w:r>
      <w:r w:rsidR="00D520CB" w:rsidRPr="00567801">
        <w:rPr>
          <w:rFonts w:hint="eastAsia"/>
        </w:rPr>
        <w:t xml:space="preserve"> </w:t>
      </w:r>
      <w:r w:rsidR="00D520CB" w:rsidRPr="00567801">
        <w:rPr>
          <w:rFonts w:hint="eastAsia"/>
        </w:rPr>
        <w:t>한다</w:t>
      </w:r>
      <w:r w:rsidR="00D520CB" w:rsidRPr="00567801">
        <w:rPr>
          <w:rFonts w:hint="eastAsia"/>
        </w:rPr>
        <w:t>.</w:t>
      </w:r>
    </w:p>
    <w:p w14:paraId="6BC6F098" w14:textId="0C74EE9A" w:rsidR="00C8403B" w:rsidRPr="0056788C" w:rsidRDefault="00C8403B" w:rsidP="00B869F7">
      <w:pPr>
        <w:ind w:left="300" w:hangingChars="150" w:hanging="300"/>
      </w:pPr>
      <w:r w:rsidRPr="0056788C">
        <w:rPr>
          <w:rFonts w:hint="eastAsia"/>
        </w:rPr>
        <w:t>f</w:t>
      </w:r>
      <w:r w:rsidRPr="0056788C">
        <w:t>)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압축하중</w:t>
      </w:r>
      <w:r w:rsidRPr="0056788C">
        <w:rPr>
          <w:rFonts w:hint="eastAsia"/>
        </w:rPr>
        <w:t>,</w:t>
      </w:r>
      <w:r w:rsidRPr="0056788C">
        <w:t xml:space="preserve"> </w:t>
      </w:r>
      <w:r w:rsidRPr="0056788C">
        <w:rPr>
          <w:rFonts w:hint="eastAsia"/>
        </w:rPr>
        <w:t>수평하중</w:t>
      </w:r>
      <w:r w:rsidRPr="0056788C">
        <w:rPr>
          <w:rFonts w:hint="eastAsia"/>
        </w:rPr>
        <w:t>,</w:t>
      </w:r>
      <w:r w:rsidRPr="0056788C">
        <w:t xml:space="preserve"> </w:t>
      </w:r>
      <w:proofErr w:type="spellStart"/>
      <w:r w:rsidRPr="0056788C">
        <w:rPr>
          <w:rFonts w:hint="eastAsia"/>
        </w:rPr>
        <w:t>수평변위</w:t>
      </w:r>
      <w:proofErr w:type="spellEnd"/>
      <w:r w:rsidRPr="0056788C">
        <w:rPr>
          <w:rFonts w:hint="eastAsia"/>
        </w:rPr>
        <w:t xml:space="preserve">, </w:t>
      </w:r>
      <w:r w:rsidRPr="0056788C">
        <w:rPr>
          <w:rFonts w:hint="eastAsia"/>
        </w:rPr>
        <w:t>온도를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연속적으로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기록한다</w:t>
      </w:r>
      <w:r w:rsidRPr="0056788C">
        <w:rPr>
          <w:rFonts w:hint="eastAsia"/>
        </w:rPr>
        <w:t>.</w:t>
      </w:r>
    </w:p>
    <w:p w14:paraId="6F615F47" w14:textId="2E2D6717" w:rsidR="00204EDA" w:rsidRDefault="00204EDA" w:rsidP="00204EDA">
      <w:pPr>
        <w:ind w:left="300" w:hangingChars="150" w:hanging="300"/>
        <w:rPr>
          <w:color w:val="000000" w:themeColor="text1"/>
        </w:rPr>
      </w:pPr>
      <w:r w:rsidRPr="007974C8">
        <w:rPr>
          <w:rFonts w:hint="eastAsia"/>
          <w:color w:val="000000" w:themeColor="text1"/>
        </w:rPr>
        <w:lastRenderedPageBreak/>
        <w:t>g</w:t>
      </w:r>
      <w:r w:rsidRPr="007974C8">
        <w:rPr>
          <w:color w:val="000000" w:themeColor="text1"/>
        </w:rPr>
        <w:t xml:space="preserve">) </w:t>
      </w:r>
      <w:r w:rsidRPr="007974C8">
        <w:rPr>
          <w:rFonts w:hint="eastAsia"/>
          <w:color w:val="000000" w:themeColor="text1"/>
        </w:rPr>
        <w:t>시험종료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후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미끄럼재를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시험체의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지지판에서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분리한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후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육안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관찰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및</w:t>
      </w:r>
      <w:r w:rsidRPr="007974C8">
        <w:rPr>
          <w:rFonts w:hint="eastAsia"/>
          <w:color w:val="000000" w:themeColor="text1"/>
        </w:rPr>
        <w:t xml:space="preserve"> </w:t>
      </w:r>
      <w:proofErr w:type="spellStart"/>
      <w:r w:rsidRPr="007974C8">
        <w:rPr>
          <w:rFonts w:hint="eastAsia"/>
          <w:color w:val="000000" w:themeColor="text1"/>
        </w:rPr>
        <w:t>딤플이</w:t>
      </w:r>
      <w:proofErr w:type="spellEnd"/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없는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테두리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또는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절단</w:t>
      </w:r>
      <w:r w:rsidRPr="007974C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후</w:t>
      </w:r>
      <w:r w:rsidR="006E3BB8">
        <w:rPr>
          <w:rFonts w:hint="eastAsia"/>
          <w:color w:val="000000" w:themeColor="text1"/>
        </w:rPr>
        <w:t xml:space="preserve"> </w:t>
      </w:r>
      <w:proofErr w:type="spellStart"/>
      <w:r w:rsidR="006E3BB8">
        <w:rPr>
          <w:rFonts w:hint="eastAsia"/>
          <w:color w:val="000000" w:themeColor="text1"/>
        </w:rPr>
        <w:t>딤플이</w:t>
      </w:r>
      <w:proofErr w:type="spellEnd"/>
      <w:r w:rsidR="006E3BB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없는</w:t>
      </w:r>
      <w:r w:rsidR="006E3BB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위치에서</w:t>
      </w:r>
      <w:r w:rsidR="006E3BB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두께를</w:t>
      </w:r>
      <w:r w:rsidRPr="007974C8">
        <w:rPr>
          <w:rFonts w:hint="eastAsia"/>
          <w:color w:val="000000" w:themeColor="text1"/>
        </w:rPr>
        <w:t xml:space="preserve"> 3</w:t>
      </w:r>
      <w:r w:rsidRPr="007974C8">
        <w:rPr>
          <w:rFonts w:hint="eastAsia"/>
          <w:color w:val="000000" w:themeColor="text1"/>
        </w:rPr>
        <w:t>회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이상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측정하</w:t>
      </w:r>
      <w:r w:rsidR="006E3BB8">
        <w:rPr>
          <w:rFonts w:hint="eastAsia"/>
          <w:color w:val="000000" w:themeColor="text1"/>
        </w:rPr>
        <w:t>고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평균값을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기록한다</w:t>
      </w:r>
      <w:r w:rsidRPr="007974C8">
        <w:rPr>
          <w:rFonts w:hint="eastAsia"/>
          <w:color w:val="000000" w:themeColor="text1"/>
        </w:rPr>
        <w:t>.</w:t>
      </w:r>
    </w:p>
    <w:p w14:paraId="18EF2FAF" w14:textId="2B051BA0" w:rsidR="00C923F3" w:rsidRDefault="00C923F3" w:rsidP="00204EDA">
      <w:pPr>
        <w:ind w:left="300" w:hangingChars="150" w:hanging="300"/>
        <w:rPr>
          <w:color w:val="000000" w:themeColor="text1"/>
        </w:rPr>
      </w:pPr>
    </w:p>
    <w:p w14:paraId="7E0194CD" w14:textId="1DB667D9" w:rsidR="00C923F3" w:rsidRDefault="00C923F3" w:rsidP="00204EDA">
      <w:pPr>
        <w:ind w:left="300" w:hangingChars="150" w:hanging="300"/>
        <w:rPr>
          <w:color w:val="000000" w:themeColor="text1"/>
        </w:rPr>
      </w:pPr>
    </w:p>
    <w:p w14:paraId="2010C3B7" w14:textId="1ED8A690" w:rsidR="007974C8" w:rsidRPr="00567801" w:rsidRDefault="006B2E8C" w:rsidP="007974C8">
      <w:pPr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 w:hint="eastAsia"/>
          <w:b/>
        </w:rPr>
        <w:t xml:space="preserve">표 </w:t>
      </w:r>
      <w:r w:rsidR="007D5DE5" w:rsidRPr="00567801">
        <w:rPr>
          <w:rFonts w:eastAsia="돋움" w:cs="Arial"/>
          <w:b/>
        </w:rPr>
        <w:fldChar w:fldCharType="begin"/>
      </w:r>
      <w:r w:rsidR="007D5DE5" w:rsidRPr="00567801">
        <w:rPr>
          <w:rFonts w:eastAsia="돋움" w:cs="Arial"/>
          <w:b/>
        </w:rPr>
        <w:instrText xml:space="preserve"> SEQ </w:instrText>
      </w:r>
      <w:r w:rsidR="007D5DE5" w:rsidRPr="00567801">
        <w:rPr>
          <w:rFonts w:eastAsia="돋움" w:cs="Arial"/>
          <w:b/>
        </w:rPr>
        <w:instrText>표</w:instrText>
      </w:r>
      <w:r w:rsidR="007D5DE5" w:rsidRPr="00567801">
        <w:rPr>
          <w:rFonts w:eastAsia="돋움" w:cs="Arial"/>
          <w:b/>
        </w:rPr>
        <w:instrText xml:space="preserve"> \* ARABIC </w:instrText>
      </w:r>
      <w:r w:rsidR="007D5DE5" w:rsidRPr="00567801">
        <w:rPr>
          <w:rFonts w:eastAsia="돋움" w:cs="Arial"/>
          <w:b/>
        </w:rPr>
        <w:fldChar w:fldCharType="separate"/>
      </w:r>
      <w:r w:rsidR="007C32DF">
        <w:rPr>
          <w:rFonts w:eastAsia="돋움" w:cs="Arial"/>
          <w:b/>
          <w:noProof/>
        </w:rPr>
        <w:t>1</w:t>
      </w:r>
      <w:r w:rsidR="007D5DE5" w:rsidRPr="00567801">
        <w:rPr>
          <w:rFonts w:eastAsia="돋움" w:cs="Arial"/>
          <w:b/>
        </w:rPr>
        <w:fldChar w:fldCharType="end"/>
      </w:r>
      <w:r w:rsidRPr="00567801">
        <w:rPr>
          <w:rFonts w:ascii="돋움" w:eastAsia="돋움" w:hAnsi="돋움" w:hint="eastAsia"/>
          <w:b/>
        </w:rPr>
        <w:t xml:space="preserve"> </w:t>
      </w:r>
      <w:r w:rsidR="00CD2B91" w:rsidRPr="00567801">
        <w:rPr>
          <w:rFonts w:ascii="돋움" w:eastAsia="돋움" w:hAnsi="돋움" w:hint="eastAsia"/>
          <w:b/>
        </w:rPr>
        <w:t>—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="00A11EBE" w:rsidRPr="00567801">
        <w:rPr>
          <w:rFonts w:ascii="돋움" w:eastAsia="돋움" w:hAnsi="돋움" w:hint="eastAsia"/>
          <w:b/>
        </w:rPr>
        <w:t>단기마찰</w:t>
      </w:r>
      <w:r w:rsidRPr="00567801">
        <w:rPr>
          <w:rFonts w:ascii="돋움" w:eastAsia="돋움" w:hAnsi="돋움" w:hint="eastAsia"/>
          <w:b/>
        </w:rPr>
        <w:t>시험 조건</w:t>
      </w:r>
    </w:p>
    <w:tbl>
      <w:tblPr>
        <w:tblStyle w:val="aff1"/>
        <w:tblW w:w="92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446"/>
        <w:gridCol w:w="1984"/>
        <w:gridCol w:w="1843"/>
        <w:gridCol w:w="2268"/>
        <w:gridCol w:w="1701"/>
      </w:tblGrid>
      <w:tr w:rsidR="00567801" w:rsidRPr="00567801" w14:paraId="21AC0168" w14:textId="1DD0B880" w:rsidTr="007974C8">
        <w:trPr>
          <w:trHeight w:val="380"/>
          <w:jc w:val="center"/>
        </w:trPr>
        <w:tc>
          <w:tcPr>
            <w:tcW w:w="1446" w:type="dxa"/>
            <w:vAlign w:val="center"/>
          </w:tcPr>
          <w:p w14:paraId="08437E0F" w14:textId="400013DA" w:rsidR="00631996" w:rsidRPr="00FB2983" w:rsidRDefault="00631996" w:rsidP="001F2029">
            <w:pPr>
              <w:jc w:val="center"/>
              <w:rPr>
                <w:rFonts w:ascii="돋움" w:eastAsia="돋움" w:hAnsi="돋움"/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항목</w:t>
            </w:r>
          </w:p>
        </w:tc>
        <w:tc>
          <w:tcPr>
            <w:tcW w:w="1984" w:type="dxa"/>
            <w:vAlign w:val="center"/>
          </w:tcPr>
          <w:p w14:paraId="2047C763" w14:textId="1604B929" w:rsidR="00631996" w:rsidRPr="00FB2983" w:rsidRDefault="00631996" w:rsidP="00CF27CD">
            <w:pPr>
              <w:jc w:val="center"/>
              <w:rPr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미끄럼 변위</w:t>
            </w:r>
            <w:r w:rsidRPr="00FB2983">
              <w:rPr>
                <w:rFonts w:hint="eastAsia"/>
                <w:b/>
              </w:rPr>
              <w:t xml:space="preserve"> (mm)</w:t>
            </w:r>
          </w:p>
        </w:tc>
        <w:tc>
          <w:tcPr>
            <w:tcW w:w="1843" w:type="dxa"/>
            <w:vAlign w:val="center"/>
          </w:tcPr>
          <w:p w14:paraId="7CB8F4CE" w14:textId="25C03518" w:rsidR="00631996" w:rsidRPr="00FB2983" w:rsidRDefault="00631996" w:rsidP="001F2029">
            <w:pPr>
              <w:jc w:val="center"/>
              <w:rPr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수평 속도</w:t>
            </w:r>
            <w:r w:rsidRPr="00FB2983">
              <w:rPr>
                <w:rFonts w:hint="eastAsia"/>
                <w:b/>
              </w:rPr>
              <w:t>(mm/s)</w:t>
            </w:r>
          </w:p>
        </w:tc>
        <w:tc>
          <w:tcPr>
            <w:tcW w:w="2268" w:type="dxa"/>
            <w:vAlign w:val="center"/>
          </w:tcPr>
          <w:p w14:paraId="5E948CDA" w14:textId="1FD8BACC" w:rsidR="00631996" w:rsidRPr="00FB2983" w:rsidRDefault="00631996" w:rsidP="001F2029">
            <w:pPr>
              <w:jc w:val="center"/>
              <w:rPr>
                <w:rFonts w:ascii="돋움" w:eastAsia="돋움" w:hAnsi="돋움"/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전체 미끄럼 거리</w:t>
            </w:r>
            <w:r w:rsidR="00EE30F2" w:rsidRPr="00FB2983">
              <w:rPr>
                <w:rFonts w:ascii="돋움" w:eastAsia="돋움" w:hAnsi="돋움" w:hint="eastAsia"/>
                <w:b/>
              </w:rPr>
              <w:t xml:space="preserve"> </w:t>
            </w:r>
            <w:r w:rsidRPr="00FB2983">
              <w:rPr>
                <w:rFonts w:hint="eastAsia"/>
                <w:b/>
              </w:rPr>
              <w:t>(m)</w:t>
            </w:r>
          </w:p>
        </w:tc>
        <w:tc>
          <w:tcPr>
            <w:tcW w:w="1701" w:type="dxa"/>
            <w:vAlign w:val="center"/>
          </w:tcPr>
          <w:p w14:paraId="6B42D074" w14:textId="15D6B283" w:rsidR="00631996" w:rsidRPr="00FB2983" w:rsidRDefault="00631996" w:rsidP="00631996">
            <w:pPr>
              <w:jc w:val="center"/>
              <w:rPr>
                <w:rFonts w:ascii="돋움" w:eastAsia="돋움" w:hAnsi="돋움"/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 xml:space="preserve">온도 </w:t>
            </w:r>
            <w:r w:rsidRPr="00FB2983">
              <w:rPr>
                <w:rFonts w:hint="eastAsia"/>
                <w:b/>
              </w:rPr>
              <w:t>(</w:t>
            </w:r>
            <w:r w:rsidRPr="00FB2983">
              <w:rPr>
                <w:rFonts w:hint="eastAsia"/>
                <w:b/>
              </w:rPr>
              <w:t>℃</w:t>
            </w:r>
            <w:r w:rsidRPr="00FB2983">
              <w:rPr>
                <w:rFonts w:hint="eastAsia"/>
                <w:b/>
              </w:rPr>
              <w:t>)</w:t>
            </w:r>
          </w:p>
        </w:tc>
      </w:tr>
      <w:tr w:rsidR="00631996" w:rsidRPr="00567801" w14:paraId="7405353A" w14:textId="7D43D6B1" w:rsidTr="007974C8">
        <w:trPr>
          <w:trHeight w:val="380"/>
          <w:jc w:val="center"/>
        </w:trPr>
        <w:tc>
          <w:tcPr>
            <w:tcW w:w="1446" w:type="dxa"/>
            <w:vAlign w:val="center"/>
          </w:tcPr>
          <w:p w14:paraId="5EBEA55B" w14:textId="43D99A70" w:rsidR="00631996" w:rsidRPr="00FB2983" w:rsidRDefault="00631996" w:rsidP="007A587B">
            <w:pPr>
              <w:jc w:val="center"/>
              <w:rPr>
                <w:rFonts w:ascii="돋움" w:eastAsia="돋움" w:hAnsi="돋움"/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조건</w:t>
            </w:r>
          </w:p>
        </w:tc>
        <w:tc>
          <w:tcPr>
            <w:tcW w:w="1984" w:type="dxa"/>
            <w:vAlign w:val="center"/>
          </w:tcPr>
          <w:p w14:paraId="52DA8533" w14:textId="705B5998" w:rsidR="00631996" w:rsidRPr="00567801" w:rsidRDefault="00000000" w:rsidP="00806C44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Arial"/>
                        <w:kern w:val="2"/>
                        <w:szCs w:val="2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Arial"/>
                      </w:rPr>
                      <m:t>10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rFonts w:cs="Arial"/>
                      </w:rPr>
                      <m:t xml:space="preserve">+0.5  </m:t>
                    </m:r>
                  </m:sup>
                </m:sSubSup>
              </m:oMath>
            </m:oMathPara>
          </w:p>
        </w:tc>
        <w:tc>
          <w:tcPr>
            <w:tcW w:w="1843" w:type="dxa"/>
            <w:vAlign w:val="center"/>
          </w:tcPr>
          <w:p w14:paraId="2434DA02" w14:textId="5107C036" w:rsidR="00631996" w:rsidRPr="00567801" w:rsidRDefault="00000000" w:rsidP="00394BE9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Arial"/>
                        <w:kern w:val="2"/>
                        <w:szCs w:val="2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Arial"/>
                      </w:rPr>
                      <m:t>0.4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cs="Arial" w:hint="eastAsia"/>
                      </w:rPr>
                      <m:t>+0.1</m:t>
                    </m:r>
                    <m:r>
                      <m:rPr>
                        <m:nor/>
                      </m:rPr>
                      <w:rPr>
                        <w:rFonts w:cs="Arial"/>
                      </w:rPr>
                      <m:t xml:space="preserve">   </m:t>
                    </m:r>
                  </m:sup>
                </m:sSubSup>
              </m:oMath>
            </m:oMathPara>
          </w:p>
        </w:tc>
        <w:tc>
          <w:tcPr>
            <w:tcW w:w="2268" w:type="dxa"/>
            <w:vAlign w:val="center"/>
          </w:tcPr>
          <w:p w14:paraId="1A9C4875" w14:textId="558B4EDA" w:rsidR="00631996" w:rsidRPr="00567801" w:rsidRDefault="00631996" w:rsidP="003700FC">
            <w:pPr>
              <w:jc w:val="center"/>
            </w:pPr>
            <w:r w:rsidRPr="00567801">
              <w:rPr>
                <w:rFonts w:hint="eastAsia"/>
              </w:rPr>
              <w:t>2</w:t>
            </w:r>
          </w:p>
        </w:tc>
        <w:tc>
          <w:tcPr>
            <w:tcW w:w="1701" w:type="dxa"/>
            <w:vAlign w:val="center"/>
          </w:tcPr>
          <w:p w14:paraId="2E903B5D" w14:textId="0EB7A29B" w:rsidR="00631996" w:rsidRPr="00567801" w:rsidRDefault="00631996" w:rsidP="00631996">
            <w:pPr>
              <w:jc w:val="center"/>
            </w:pPr>
            <w:r w:rsidRPr="00567801">
              <w:rPr>
                <w:rFonts w:hint="eastAsia"/>
              </w:rPr>
              <w:t>21</w:t>
            </w:r>
          </w:p>
        </w:tc>
      </w:tr>
    </w:tbl>
    <w:p w14:paraId="3F6CEF5E" w14:textId="77777777" w:rsidR="009E428A" w:rsidRPr="009E428A" w:rsidRDefault="009E428A" w:rsidP="009E428A">
      <w:pPr>
        <w:rPr>
          <w:rFonts w:eastAsia="돋움"/>
        </w:rPr>
      </w:pPr>
    </w:p>
    <w:p w14:paraId="5525C338" w14:textId="2840A14D" w:rsidR="00DF53F7" w:rsidRPr="00567801" w:rsidRDefault="00DF53F7" w:rsidP="006441E9">
      <w:pPr>
        <w:pStyle w:val="24"/>
      </w:pPr>
      <w:bookmarkStart w:id="57" w:name="_Toc44071622"/>
      <w:r w:rsidRPr="00567801">
        <w:rPr>
          <w:rFonts w:hint="eastAsia"/>
        </w:rPr>
        <w:t>온도환경시험</w:t>
      </w:r>
      <w:bookmarkEnd w:id="57"/>
    </w:p>
    <w:p w14:paraId="24BF2B5D" w14:textId="69B36CB0" w:rsidR="00DF53F7" w:rsidRPr="00567801" w:rsidRDefault="00FB2983" w:rsidP="00DF53F7">
      <w:pPr>
        <w:rPr>
          <w:rFonts w:ascii="바탕체" w:eastAsia="바탕체" w:hAnsi="바탕체" w:cs="바탕체"/>
          <w:lang w:val="de-DE"/>
        </w:rPr>
      </w:pPr>
      <w:r>
        <w:rPr>
          <w:rFonts w:ascii="바탕체" w:eastAsia="바탕체" w:hAnsi="바탕체" w:cs="바탕체" w:hint="eastAsia"/>
          <w:lang w:val="de-DE"/>
        </w:rPr>
        <w:t xml:space="preserve"> </w:t>
      </w:r>
    </w:p>
    <w:p w14:paraId="04AE7F4B" w14:textId="7C3E300A" w:rsidR="002251BE" w:rsidRPr="00567801" w:rsidRDefault="00DF53F7" w:rsidP="00DF53F7">
      <w:pPr>
        <w:rPr>
          <w:lang w:val="de-DE"/>
        </w:rPr>
      </w:pPr>
      <w:r w:rsidRPr="00567801">
        <w:rPr>
          <w:rFonts w:hint="eastAsia"/>
          <w:lang w:val="de-DE"/>
        </w:rPr>
        <w:t>7.1</w:t>
      </w:r>
      <w:r w:rsidR="00A777C5" w:rsidRPr="00567801">
        <w:rPr>
          <w:rFonts w:hint="eastAsia"/>
          <w:lang w:val="de-DE"/>
        </w:rPr>
        <w:t>.2</w:t>
      </w:r>
      <w:r w:rsidRPr="00567801">
        <w:rPr>
          <w:rFonts w:hint="eastAsia"/>
          <w:lang w:val="de-DE"/>
        </w:rPr>
        <w:t>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시험</w:t>
      </w:r>
      <w:r w:rsidR="00A777C5" w:rsidRPr="00567801">
        <w:rPr>
          <w:rFonts w:hint="eastAsia"/>
          <w:lang w:val="de-DE"/>
        </w:rPr>
        <w:t>절차</w:t>
      </w:r>
      <w:r w:rsidRPr="00567801">
        <w:rPr>
          <w:rFonts w:hint="eastAsia"/>
          <w:lang w:val="de-DE"/>
        </w:rPr>
        <w:t>에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따라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진행</w:t>
      </w:r>
      <w:r w:rsidR="00FD163C" w:rsidRPr="00567801">
        <w:rPr>
          <w:rFonts w:hint="eastAsia"/>
          <w:lang w:val="de-DE"/>
        </w:rPr>
        <w:t>하며</w:t>
      </w:r>
      <w:r w:rsidRPr="00567801">
        <w:rPr>
          <w:rFonts w:hint="eastAsia"/>
          <w:lang w:val="de-DE"/>
        </w:rPr>
        <w:t xml:space="preserve"> </w:t>
      </w:r>
      <w:r w:rsidR="00FD163C" w:rsidRPr="00567801">
        <w:rPr>
          <w:rFonts w:hint="eastAsia"/>
          <w:lang w:val="de-DE"/>
        </w:rPr>
        <w:t>시험온도는</w:t>
      </w:r>
      <w:r w:rsidR="00FD163C" w:rsidRPr="00567801">
        <w:rPr>
          <w:rFonts w:hint="eastAsia"/>
          <w:lang w:val="de-DE"/>
        </w:rPr>
        <w:t xml:space="preserve"> </w:t>
      </w:r>
      <w:r w:rsidR="00FD163C" w:rsidRPr="00567801">
        <w:rPr>
          <w:rFonts w:hint="eastAsia"/>
          <w:lang w:val="de-DE"/>
        </w:rPr>
        <w:t>다음의</w:t>
      </w:r>
      <w:r w:rsidR="00FD163C" w:rsidRPr="00567801">
        <w:rPr>
          <w:rFonts w:hint="eastAsia"/>
          <w:lang w:val="de-DE"/>
        </w:rPr>
        <w:t xml:space="preserve"> </w:t>
      </w:r>
      <w:r w:rsidR="00FD163C" w:rsidRPr="00567801">
        <w:rPr>
          <w:rFonts w:ascii="돋움" w:eastAsia="돋움" w:hAnsi="돋움" w:cs="Arial"/>
          <w:b/>
          <w:lang w:val="de-DE"/>
        </w:rPr>
        <w:t>표</w:t>
      </w:r>
      <w:r w:rsidR="00FD163C" w:rsidRPr="00567801">
        <w:rPr>
          <w:rFonts w:hint="eastAsia"/>
          <w:lang w:val="de-DE"/>
        </w:rPr>
        <w:t xml:space="preserve"> 2</w:t>
      </w:r>
      <w:r w:rsidR="00FD163C" w:rsidRPr="00567801">
        <w:rPr>
          <w:rFonts w:hint="eastAsia"/>
          <w:lang w:val="de-DE"/>
        </w:rPr>
        <w:t>의</w:t>
      </w:r>
      <w:r w:rsidR="00FD163C" w:rsidRPr="00567801">
        <w:rPr>
          <w:rFonts w:hint="eastAsia"/>
          <w:lang w:val="de-DE"/>
        </w:rPr>
        <w:t xml:space="preserve"> </w:t>
      </w:r>
      <w:r w:rsidR="00FD163C" w:rsidRPr="00567801">
        <w:rPr>
          <w:rFonts w:hint="eastAsia"/>
          <w:lang w:val="de-DE"/>
        </w:rPr>
        <w:t>조건</w:t>
      </w:r>
      <w:r w:rsidR="008109B9" w:rsidRPr="00567801">
        <w:rPr>
          <w:rFonts w:hint="eastAsia"/>
          <w:lang w:val="de-DE"/>
        </w:rPr>
        <w:t>에서</w:t>
      </w:r>
      <w:r w:rsidR="008109B9" w:rsidRPr="00567801">
        <w:rPr>
          <w:rFonts w:hint="eastAsia"/>
          <w:lang w:val="de-DE"/>
        </w:rPr>
        <w:t xml:space="preserve"> </w:t>
      </w:r>
      <w:r w:rsidR="008109B9" w:rsidRPr="00567801">
        <w:rPr>
          <w:rFonts w:hint="eastAsia"/>
          <w:lang w:val="de-DE"/>
        </w:rPr>
        <w:t>선택하여</w:t>
      </w:r>
      <w:r w:rsidR="00FD163C" w:rsidRPr="00567801">
        <w:rPr>
          <w:rFonts w:hint="eastAsia"/>
          <w:lang w:val="de-DE"/>
        </w:rPr>
        <w:t xml:space="preserve"> </w:t>
      </w:r>
      <w:r w:rsidR="00FD163C" w:rsidRPr="00567801">
        <w:rPr>
          <w:rFonts w:hint="eastAsia"/>
          <w:lang w:val="de-DE"/>
        </w:rPr>
        <w:t>적용한다</w:t>
      </w:r>
      <w:r w:rsidR="00FD163C" w:rsidRPr="00567801">
        <w:rPr>
          <w:rFonts w:hint="eastAsia"/>
          <w:lang w:val="de-DE"/>
        </w:rPr>
        <w:t>.</w:t>
      </w:r>
      <w:r w:rsidR="00C36158"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시험환경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온도는</w:t>
      </w:r>
      <w:r w:rsidRPr="00567801">
        <w:rPr>
          <w:rFonts w:hint="eastAsia"/>
          <w:lang w:val="de-DE"/>
        </w:rPr>
        <w:t xml:space="preserve"> 7.1</w:t>
      </w:r>
      <w:r w:rsidR="00EE50AD" w:rsidRPr="00567801">
        <w:rPr>
          <w:lang w:val="de-DE"/>
        </w:rPr>
        <w:t>.2</w:t>
      </w:r>
      <w:r w:rsidRPr="00567801">
        <w:rPr>
          <w:rFonts w:hint="eastAsia"/>
          <w:lang w:val="de-DE"/>
        </w:rPr>
        <w:t>의</w:t>
      </w:r>
      <w:r w:rsidRPr="00567801">
        <w:rPr>
          <w:rFonts w:hint="eastAsia"/>
          <w:lang w:val="de-DE"/>
        </w:rPr>
        <w:t xml:space="preserve"> f)</w:t>
      </w:r>
      <w:r w:rsidRPr="00567801">
        <w:rPr>
          <w:rFonts w:hint="eastAsia"/>
          <w:lang w:val="de-DE"/>
        </w:rPr>
        <w:t>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압축하중</w:t>
      </w:r>
      <w:r w:rsidRPr="00567801">
        <w:rPr>
          <w:rFonts w:hint="eastAsia"/>
          <w:lang w:val="de-DE"/>
        </w:rPr>
        <w:t xml:space="preserve"> </w:t>
      </w:r>
      <w:r w:rsidR="009706A9">
        <w:rPr>
          <w:rFonts w:hint="eastAsia"/>
          <w:lang w:val="de-DE"/>
        </w:rPr>
        <w:t>유지시간</w:t>
      </w:r>
      <w:r w:rsidR="009706A9">
        <w:rPr>
          <w:rFonts w:hint="eastAsia"/>
          <w:lang w:val="de-DE"/>
        </w:rPr>
        <w:t xml:space="preserve"> </w:t>
      </w:r>
      <w:r w:rsidR="009706A9">
        <w:rPr>
          <w:rFonts w:hint="eastAsia"/>
          <w:lang w:val="de-DE"/>
        </w:rPr>
        <w:t>내에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목표온도에</w:t>
      </w:r>
      <w:r w:rsidRPr="00567801">
        <w:rPr>
          <w:rFonts w:hint="eastAsia"/>
          <w:lang w:val="de-DE"/>
        </w:rPr>
        <w:t xml:space="preserve"> </w:t>
      </w:r>
      <w:proofErr w:type="spellStart"/>
      <w:r w:rsidRPr="00567801">
        <w:rPr>
          <w:rFonts w:hint="eastAsia"/>
          <w:lang w:val="de-DE"/>
        </w:rPr>
        <w:t>도달</w:t>
      </w:r>
      <w:r w:rsidR="002251BE" w:rsidRPr="00567801">
        <w:rPr>
          <w:rFonts w:hint="eastAsia"/>
          <w:lang w:val="de-DE"/>
        </w:rPr>
        <w:t>해야하며</w:t>
      </w:r>
      <w:proofErr w:type="spellEnd"/>
      <w:r w:rsidR="002251BE" w:rsidRPr="00567801">
        <w:rPr>
          <w:rFonts w:hint="eastAsia"/>
          <w:lang w:val="de-DE"/>
        </w:rPr>
        <w:t xml:space="preserve"> </w:t>
      </w:r>
      <w:r w:rsidR="002251BE" w:rsidRPr="00567801">
        <w:rPr>
          <w:rFonts w:hint="eastAsia"/>
          <w:lang w:val="de-DE"/>
        </w:rPr>
        <w:t>시험종료</w:t>
      </w:r>
      <w:r w:rsidR="00CD2B91" w:rsidRPr="00567801">
        <w:rPr>
          <w:rFonts w:hint="eastAsia"/>
          <w:lang w:val="de-DE"/>
        </w:rPr>
        <w:t xml:space="preserve"> </w:t>
      </w:r>
      <w:r w:rsidR="002251BE" w:rsidRPr="00567801">
        <w:rPr>
          <w:rFonts w:hint="eastAsia"/>
          <w:lang w:val="de-DE"/>
        </w:rPr>
        <w:t>시까지</w:t>
      </w:r>
      <w:r w:rsidR="002251BE" w:rsidRPr="00567801">
        <w:rPr>
          <w:rFonts w:hint="eastAsia"/>
          <w:lang w:val="de-DE"/>
        </w:rPr>
        <w:t xml:space="preserve"> </w:t>
      </w:r>
      <w:r w:rsidR="002251BE" w:rsidRPr="00567801">
        <w:rPr>
          <w:rFonts w:hint="eastAsia"/>
          <w:lang w:val="de-DE"/>
        </w:rPr>
        <w:t>유지해야</w:t>
      </w:r>
      <w:r w:rsidR="002251BE" w:rsidRPr="00567801">
        <w:rPr>
          <w:rFonts w:hint="eastAsia"/>
          <w:lang w:val="de-DE"/>
        </w:rPr>
        <w:t xml:space="preserve"> </w:t>
      </w:r>
      <w:r w:rsidR="002251BE" w:rsidRPr="00567801">
        <w:rPr>
          <w:rFonts w:hint="eastAsia"/>
          <w:lang w:val="de-DE"/>
        </w:rPr>
        <w:t>한다</w:t>
      </w:r>
      <w:r w:rsidR="002251BE" w:rsidRPr="00567801">
        <w:rPr>
          <w:rFonts w:hint="eastAsia"/>
          <w:lang w:val="de-DE"/>
        </w:rPr>
        <w:t>.</w:t>
      </w:r>
      <w:r w:rsidR="00AC3741" w:rsidRPr="00567801">
        <w:rPr>
          <w:rFonts w:hint="eastAsia"/>
          <w:lang w:val="de-DE"/>
        </w:rPr>
        <w:t xml:space="preserve"> </w:t>
      </w:r>
    </w:p>
    <w:p w14:paraId="122FD30C" w14:textId="77777777" w:rsidR="004E5F2B" w:rsidRPr="00567801" w:rsidRDefault="004E5F2B" w:rsidP="00DF53F7">
      <w:pPr>
        <w:rPr>
          <w:lang w:val="de-DE"/>
        </w:rPr>
      </w:pPr>
    </w:p>
    <w:p w14:paraId="6600B751" w14:textId="147A7968" w:rsidR="004E5F2B" w:rsidRPr="00567801" w:rsidRDefault="004E5F2B" w:rsidP="004E5F2B">
      <w:pPr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 w:hint="eastAsia"/>
          <w:b/>
        </w:rPr>
        <w:t xml:space="preserve">표 </w:t>
      </w:r>
      <w:r w:rsidR="007D5DE5" w:rsidRPr="00567801">
        <w:rPr>
          <w:rFonts w:eastAsia="돋움" w:cs="Arial"/>
          <w:b/>
        </w:rPr>
        <w:fldChar w:fldCharType="begin"/>
      </w:r>
      <w:r w:rsidR="007D5DE5" w:rsidRPr="00567801">
        <w:rPr>
          <w:rFonts w:eastAsia="돋움" w:cs="Arial"/>
          <w:b/>
        </w:rPr>
        <w:instrText xml:space="preserve"> SEQ </w:instrText>
      </w:r>
      <w:r w:rsidR="007D5DE5" w:rsidRPr="00567801">
        <w:rPr>
          <w:rFonts w:eastAsia="돋움" w:cs="Arial"/>
          <w:b/>
        </w:rPr>
        <w:instrText>표</w:instrText>
      </w:r>
      <w:r w:rsidR="007D5DE5" w:rsidRPr="00567801">
        <w:rPr>
          <w:rFonts w:eastAsia="돋움" w:cs="Arial"/>
          <w:b/>
        </w:rPr>
        <w:instrText xml:space="preserve"> \* ARABIC </w:instrText>
      </w:r>
      <w:r w:rsidR="007D5DE5" w:rsidRPr="00567801">
        <w:rPr>
          <w:rFonts w:eastAsia="돋움" w:cs="Arial"/>
          <w:b/>
        </w:rPr>
        <w:fldChar w:fldCharType="separate"/>
      </w:r>
      <w:r w:rsidR="007C32DF">
        <w:rPr>
          <w:rFonts w:eastAsia="돋움" w:cs="Arial"/>
          <w:b/>
          <w:noProof/>
        </w:rPr>
        <w:t>2</w:t>
      </w:r>
      <w:r w:rsidR="007D5DE5" w:rsidRPr="00567801">
        <w:rPr>
          <w:rFonts w:eastAsia="돋움" w:cs="Arial"/>
          <w:b/>
        </w:rPr>
        <w:fldChar w:fldCharType="end"/>
      </w:r>
      <w:r w:rsidRPr="00567801">
        <w:rPr>
          <w:rFonts w:ascii="돋움" w:eastAsia="돋움" w:hAnsi="돋움" w:hint="eastAsia"/>
          <w:b/>
        </w:rPr>
        <w:t xml:space="preserve"> </w:t>
      </w:r>
      <w:r w:rsidR="00CD2B91" w:rsidRPr="00567801">
        <w:rPr>
          <w:rFonts w:ascii="돋움" w:eastAsia="돋움" w:hAnsi="돋움" w:hint="eastAsia"/>
          <w:b/>
        </w:rPr>
        <w:t>—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="001A4EE8" w:rsidRPr="00567801">
        <w:rPr>
          <w:rFonts w:ascii="돋움" w:eastAsia="돋움" w:hAnsi="돋움" w:hint="eastAsia"/>
          <w:b/>
        </w:rPr>
        <w:t>온도환경</w:t>
      </w:r>
      <w:r w:rsidRPr="00567801">
        <w:rPr>
          <w:rFonts w:ascii="돋움" w:eastAsia="돋움" w:hAnsi="돋움" w:hint="eastAsia"/>
          <w:b/>
        </w:rPr>
        <w:t>시험 조건</w:t>
      </w:r>
    </w:p>
    <w:p w14:paraId="27AFC557" w14:textId="30C97C47" w:rsidR="00205F48" w:rsidRPr="003A2969" w:rsidRDefault="007974C8" w:rsidP="00205F48">
      <w:pPr>
        <w:jc w:val="center"/>
        <w:rPr>
          <w:rFonts w:ascii="돋움" w:eastAsia="돋움" w:hAnsi="돋움"/>
          <w:b/>
          <w:sz w:val="16"/>
          <w:szCs w:val="16"/>
        </w:rPr>
      </w:pPr>
      <w:r w:rsidRPr="003A2969">
        <w:rPr>
          <w:sz w:val="16"/>
          <w:szCs w:val="16"/>
        </w:rPr>
        <w:t xml:space="preserve"> </w:t>
      </w:r>
      <w:r w:rsidR="00205F48" w:rsidRPr="003A2969">
        <w:rPr>
          <w:rFonts w:hint="eastAsia"/>
          <w:sz w:val="16"/>
          <w:szCs w:val="16"/>
        </w:rPr>
        <w:t xml:space="preserve">                      </w:t>
      </w:r>
      <w:r w:rsidR="00205F48" w:rsidRPr="003A2969">
        <w:rPr>
          <w:rFonts w:hint="eastAsia"/>
          <w:sz w:val="16"/>
          <w:szCs w:val="16"/>
        </w:rPr>
        <w:tab/>
      </w:r>
      <w:r w:rsidR="00205F48" w:rsidRPr="003A2969">
        <w:rPr>
          <w:rFonts w:hint="eastAsia"/>
          <w:sz w:val="16"/>
          <w:szCs w:val="16"/>
        </w:rPr>
        <w:tab/>
      </w:r>
      <w:r w:rsidR="00205F48" w:rsidRPr="003A2969">
        <w:rPr>
          <w:rFonts w:hint="eastAsia"/>
          <w:sz w:val="16"/>
          <w:szCs w:val="16"/>
        </w:rPr>
        <w:tab/>
      </w:r>
      <w:r w:rsidR="00205F48" w:rsidRPr="003A2969">
        <w:rPr>
          <w:rFonts w:hint="eastAsia"/>
          <w:sz w:val="16"/>
          <w:szCs w:val="16"/>
        </w:rPr>
        <w:tab/>
      </w:r>
      <w:r w:rsidR="00205F48" w:rsidRPr="003A2969">
        <w:rPr>
          <w:rFonts w:hint="eastAsia"/>
          <w:sz w:val="16"/>
          <w:szCs w:val="16"/>
        </w:rPr>
        <w:tab/>
      </w:r>
      <w:r w:rsidR="00205F48" w:rsidRPr="003A2969">
        <w:rPr>
          <w:rFonts w:hint="eastAsia"/>
          <w:sz w:val="16"/>
          <w:szCs w:val="16"/>
        </w:rPr>
        <w:tab/>
        <w:t xml:space="preserve">  </w:t>
      </w:r>
      <w:r w:rsidRPr="003A2969">
        <w:rPr>
          <w:sz w:val="16"/>
          <w:szCs w:val="16"/>
        </w:rPr>
        <w:t xml:space="preserve">         </w:t>
      </w:r>
      <w:r w:rsidR="003A2969">
        <w:rPr>
          <w:sz w:val="16"/>
          <w:szCs w:val="16"/>
        </w:rPr>
        <w:t xml:space="preserve">     </w:t>
      </w:r>
      <w:r w:rsidRPr="003A2969">
        <w:rPr>
          <w:sz w:val="16"/>
          <w:szCs w:val="16"/>
        </w:rPr>
        <w:t xml:space="preserve">  [</w:t>
      </w:r>
      <w:proofErr w:type="gramStart"/>
      <w:r w:rsidR="00205F48" w:rsidRPr="003A2969">
        <w:rPr>
          <w:rFonts w:hint="eastAsia"/>
          <w:sz w:val="16"/>
          <w:szCs w:val="16"/>
        </w:rPr>
        <w:t>단위</w:t>
      </w:r>
      <w:r w:rsidR="00DF5904">
        <w:rPr>
          <w:rFonts w:hint="eastAsia"/>
          <w:sz w:val="16"/>
          <w:szCs w:val="16"/>
        </w:rPr>
        <w:t xml:space="preserve"> </w:t>
      </w:r>
      <w:r w:rsidR="00205F48" w:rsidRPr="003A2969">
        <w:rPr>
          <w:rFonts w:cs="Arial"/>
          <w:sz w:val="16"/>
          <w:szCs w:val="16"/>
        </w:rPr>
        <w:t>:</w:t>
      </w:r>
      <w:proofErr w:type="gramEnd"/>
      <w:r w:rsidR="00205F48" w:rsidRPr="003A2969">
        <w:rPr>
          <w:rFonts w:cs="Arial"/>
          <w:sz w:val="16"/>
          <w:szCs w:val="16"/>
        </w:rPr>
        <w:t xml:space="preserve"> </w:t>
      </w:r>
      <w:r w:rsidR="00205F48" w:rsidRPr="003A2969">
        <w:rPr>
          <w:rFonts w:ascii="맑은 고딕" w:eastAsia="맑은 고딕" w:hAnsi="맑은 고딕" w:cs="맑은 고딕" w:hint="eastAsia"/>
          <w:sz w:val="16"/>
          <w:szCs w:val="16"/>
        </w:rPr>
        <w:t>℃</w:t>
      </w:r>
      <w:r w:rsidRPr="003A2969">
        <w:rPr>
          <w:rFonts w:ascii="맑은 고딕" w:eastAsia="맑은 고딕" w:hAnsi="맑은 고딕" w:cs="맑은 고딕" w:hint="eastAsia"/>
          <w:sz w:val="16"/>
          <w:szCs w:val="16"/>
        </w:rPr>
        <w:t>]</w:t>
      </w:r>
    </w:p>
    <w:tbl>
      <w:tblPr>
        <w:tblStyle w:val="aff1"/>
        <w:tblW w:w="860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05"/>
        <w:gridCol w:w="1439"/>
        <w:gridCol w:w="1438"/>
        <w:gridCol w:w="1400"/>
        <w:gridCol w:w="1363"/>
        <w:gridCol w:w="1363"/>
      </w:tblGrid>
      <w:tr w:rsidR="00097452" w:rsidRPr="00567801" w14:paraId="1525A83C" w14:textId="59C9A6D0" w:rsidTr="003A2969">
        <w:trPr>
          <w:trHeight w:val="184"/>
          <w:jc w:val="center"/>
        </w:trPr>
        <w:tc>
          <w:tcPr>
            <w:tcW w:w="1605" w:type="dxa"/>
            <w:vAlign w:val="center"/>
          </w:tcPr>
          <w:p w14:paraId="67D12F52" w14:textId="74061064" w:rsidR="00097452" w:rsidRPr="00FB2983" w:rsidRDefault="00097452" w:rsidP="00097452">
            <w:pPr>
              <w:ind w:left="491" w:hangingChars="250" w:hanging="491"/>
              <w:jc w:val="center"/>
              <w:rPr>
                <w:rFonts w:ascii="돋움" w:eastAsia="돋움" w:hAnsi="돋움"/>
                <w:b/>
              </w:rPr>
            </w:pPr>
            <w:r w:rsidRPr="00FB2983">
              <w:rPr>
                <w:rFonts w:ascii="돋움" w:eastAsia="돋움" w:hAnsi="돋움" w:hint="eastAsia"/>
                <w:b/>
              </w:rPr>
              <w:t>온도</w:t>
            </w:r>
          </w:p>
        </w:tc>
        <w:tc>
          <w:tcPr>
            <w:tcW w:w="1439" w:type="dxa"/>
            <w:vAlign w:val="center"/>
          </w:tcPr>
          <w:p w14:paraId="38B1B97C" w14:textId="1954DDE4" w:rsidR="00097452" w:rsidRPr="00567801" w:rsidRDefault="00097452" w:rsidP="00097452">
            <w:pPr>
              <w:jc w:val="center"/>
            </w:pPr>
            <w:r w:rsidRPr="00567801">
              <w:rPr>
                <w:rFonts w:hint="eastAsia"/>
              </w:rPr>
              <w:t>-35</w:t>
            </w:r>
          </w:p>
        </w:tc>
        <w:tc>
          <w:tcPr>
            <w:tcW w:w="1438" w:type="dxa"/>
            <w:vAlign w:val="center"/>
          </w:tcPr>
          <w:p w14:paraId="5C79A4D7" w14:textId="0347E87E" w:rsidR="00097452" w:rsidRPr="00567801" w:rsidRDefault="00097452" w:rsidP="00097452">
            <w:pPr>
              <w:jc w:val="center"/>
            </w:pPr>
            <w:r w:rsidRPr="00567801">
              <w:rPr>
                <w:rFonts w:hint="eastAsia"/>
              </w:rPr>
              <w:t>-20</w:t>
            </w:r>
          </w:p>
        </w:tc>
        <w:tc>
          <w:tcPr>
            <w:tcW w:w="1400" w:type="dxa"/>
            <w:vAlign w:val="center"/>
          </w:tcPr>
          <w:p w14:paraId="7E99C4DF" w14:textId="2A88F230" w:rsidR="00097452" w:rsidRPr="00567801" w:rsidRDefault="00097452" w:rsidP="00097452">
            <w:pPr>
              <w:jc w:val="center"/>
            </w:pPr>
            <w:r w:rsidRPr="00567801">
              <w:rPr>
                <w:rFonts w:hint="eastAsia"/>
              </w:rPr>
              <w:t>0</w:t>
            </w:r>
          </w:p>
        </w:tc>
        <w:tc>
          <w:tcPr>
            <w:tcW w:w="1363" w:type="dxa"/>
            <w:vAlign w:val="center"/>
          </w:tcPr>
          <w:p w14:paraId="4122734F" w14:textId="1FF8AC76" w:rsidR="00097452" w:rsidRPr="007974C8" w:rsidRDefault="00097452" w:rsidP="007D70D3">
            <w:pPr>
              <w:jc w:val="center"/>
              <w:rPr>
                <w:color w:val="000000" w:themeColor="text1"/>
              </w:rPr>
            </w:pPr>
            <w:r w:rsidRPr="007974C8">
              <w:rPr>
                <w:rFonts w:hint="eastAsia"/>
                <w:color w:val="000000" w:themeColor="text1"/>
              </w:rPr>
              <w:t>3</w:t>
            </w:r>
            <w:r w:rsidR="007D70D3" w:rsidRPr="007974C8">
              <w:rPr>
                <w:color w:val="000000" w:themeColor="text1"/>
              </w:rPr>
              <w:t>5</w:t>
            </w:r>
          </w:p>
        </w:tc>
        <w:tc>
          <w:tcPr>
            <w:tcW w:w="1363" w:type="dxa"/>
            <w:vAlign w:val="center"/>
          </w:tcPr>
          <w:p w14:paraId="281167C9" w14:textId="285C533B" w:rsidR="00097452" w:rsidRPr="007974C8" w:rsidRDefault="00097452" w:rsidP="00097452">
            <w:pPr>
              <w:jc w:val="center"/>
              <w:rPr>
                <w:color w:val="000000" w:themeColor="text1"/>
              </w:rPr>
            </w:pPr>
            <w:r w:rsidRPr="007974C8">
              <w:rPr>
                <w:rFonts w:hint="eastAsia"/>
                <w:color w:val="000000" w:themeColor="text1"/>
              </w:rPr>
              <w:t>50</w:t>
            </w:r>
          </w:p>
        </w:tc>
      </w:tr>
      <w:tr w:rsidR="00097452" w:rsidRPr="00567801" w14:paraId="5CA9F258" w14:textId="3EC744EA" w:rsidTr="003A2969">
        <w:trPr>
          <w:trHeight w:val="191"/>
          <w:jc w:val="center"/>
        </w:trPr>
        <w:tc>
          <w:tcPr>
            <w:tcW w:w="8608" w:type="dxa"/>
            <w:gridSpan w:val="6"/>
            <w:vAlign w:val="center"/>
          </w:tcPr>
          <w:p w14:paraId="7DAB9600" w14:textId="3B96FA11" w:rsidR="00097452" w:rsidRPr="00567801" w:rsidRDefault="00097452" w:rsidP="00097452">
            <w:pPr>
              <w:ind w:left="491" w:hangingChars="250" w:hanging="491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비 고</w:t>
            </w:r>
            <w:r w:rsidRPr="00567801">
              <w:rPr>
                <w:rFonts w:hint="eastAsia"/>
              </w:rPr>
              <w:t xml:space="preserve"> </w:t>
            </w:r>
            <w:r w:rsidR="007974C8">
              <w:t xml:space="preserve">  </w:t>
            </w:r>
            <w:r w:rsidRPr="002F6B24">
              <w:rPr>
                <w:rFonts w:ascii="바탕" w:hAnsi="바탕" w:hint="eastAsia"/>
              </w:rPr>
              <w:t>구조 설계자가 시험온도를 특정하는 경우, 이외의 온도를 적용할 수 있다.</w:t>
            </w:r>
          </w:p>
        </w:tc>
      </w:tr>
    </w:tbl>
    <w:p w14:paraId="207B5A4A" w14:textId="0C75D63B" w:rsidR="00DF53F7" w:rsidRPr="00567801" w:rsidRDefault="00DF53F7" w:rsidP="007121BE">
      <w:pPr>
        <w:jc w:val="center"/>
        <w:rPr>
          <w:rFonts w:ascii="바탕체" w:eastAsia="바탕체" w:hAnsi="바탕체" w:cs="바탕체"/>
          <w:lang w:val="de-DE"/>
        </w:rPr>
      </w:pPr>
    </w:p>
    <w:p w14:paraId="3F1F186C" w14:textId="0D03789D" w:rsidR="001047EC" w:rsidRPr="00567801" w:rsidRDefault="00BA0B2A" w:rsidP="001047EC">
      <w:pPr>
        <w:pStyle w:val="24"/>
      </w:pPr>
      <w:bookmarkStart w:id="58" w:name="_Toc44071623"/>
      <w:r w:rsidRPr="00567801">
        <w:rPr>
          <w:rFonts w:hint="eastAsia"/>
          <w:lang w:eastAsia="ko-KR"/>
        </w:rPr>
        <w:t>장</w:t>
      </w:r>
      <w:r w:rsidR="001047EC" w:rsidRPr="00567801">
        <w:rPr>
          <w:rFonts w:hint="eastAsia"/>
          <w:lang w:eastAsia="ko-KR"/>
        </w:rPr>
        <w:t>기마찰성능시험</w:t>
      </w:r>
      <w:bookmarkEnd w:id="58"/>
    </w:p>
    <w:p w14:paraId="26F8C0B3" w14:textId="77777777" w:rsidR="001047EC" w:rsidRPr="00567801" w:rsidRDefault="001047EC" w:rsidP="001047EC">
      <w:pPr>
        <w:rPr>
          <w:rFonts w:ascii="바탕체" w:eastAsia="바탕체" w:hAnsi="바탕체" w:cs="바탕체"/>
          <w:lang w:val="de-DE"/>
        </w:rPr>
      </w:pPr>
    </w:p>
    <w:p w14:paraId="0DBE0666" w14:textId="18ACDDA0" w:rsidR="00237683" w:rsidRPr="00567801" w:rsidRDefault="00237683" w:rsidP="00237683">
      <w:pPr>
        <w:pStyle w:val="34"/>
        <w:rPr>
          <w:lang w:eastAsia="ko-KR"/>
        </w:rPr>
      </w:pPr>
      <w:r w:rsidRPr="00567801">
        <w:rPr>
          <w:rFonts w:hint="eastAsia"/>
        </w:rPr>
        <w:t>일반사</w:t>
      </w:r>
      <w:r w:rsidRPr="00567801">
        <w:rPr>
          <w:rFonts w:hint="eastAsia"/>
          <w:lang w:eastAsia="ko-KR"/>
        </w:rPr>
        <w:t>항</w:t>
      </w:r>
    </w:p>
    <w:p w14:paraId="3ABEFE3E" w14:textId="77777777" w:rsidR="00FF39AC" w:rsidRPr="00567801" w:rsidRDefault="00FF39AC" w:rsidP="00FF39AC">
      <w:pPr>
        <w:rPr>
          <w:lang w:val="de-DE"/>
        </w:rPr>
      </w:pPr>
    </w:p>
    <w:p w14:paraId="4E0825BC" w14:textId="6E1AAAF4" w:rsidR="00237683" w:rsidRPr="00567801" w:rsidRDefault="00237683" w:rsidP="00237683">
      <w:pPr>
        <w:rPr>
          <w:rFonts w:ascii="바탕체" w:eastAsia="바탕체" w:hAnsi="바탕체" w:cs="바탕체"/>
          <w:lang w:val="de-DE"/>
        </w:rPr>
      </w:pPr>
      <w:r w:rsidRPr="00567801">
        <w:rPr>
          <w:rFonts w:hint="eastAsia"/>
        </w:rPr>
        <w:t>교량받침에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미끄럼재</w:t>
      </w:r>
      <w:r w:rsidRPr="00567801">
        <w:rPr>
          <w:rFonts w:ascii="바탕체" w:eastAsia="바탕체" w:hAnsi="바탕체" w:cs="바탕체" w:hint="eastAsia"/>
          <w:lang w:val="de-DE"/>
        </w:rPr>
        <w:t xml:space="preserve">의 </w:t>
      </w:r>
      <w:r w:rsidR="00B2035E">
        <w:rPr>
          <w:rFonts w:ascii="바탕체" w:eastAsia="바탕체" w:hAnsi="바탕체" w:cs="바탕체" w:hint="eastAsia"/>
          <w:lang w:val="de-DE"/>
        </w:rPr>
        <w:t>내구 수명을 확인하기 위</w:t>
      </w:r>
      <w:r w:rsidR="00E431D3">
        <w:rPr>
          <w:rFonts w:ascii="바탕체" w:eastAsia="바탕체" w:hAnsi="바탕체" w:cs="바탕체" w:hint="eastAsia"/>
          <w:lang w:val="de-DE"/>
        </w:rPr>
        <w:t>한</w:t>
      </w:r>
      <w:r w:rsidR="00B2035E">
        <w:rPr>
          <w:rFonts w:ascii="바탕체" w:eastAsia="바탕체" w:hAnsi="바탕체" w:cs="바탕체" w:hint="eastAsia"/>
          <w:lang w:val="de-DE"/>
        </w:rPr>
        <w:t xml:space="preserve"> </w:t>
      </w:r>
      <w:r w:rsidRPr="00567801">
        <w:rPr>
          <w:rFonts w:ascii="바탕체" w:eastAsia="바탕체" w:hAnsi="바탕체" w:cs="바탕체" w:hint="eastAsia"/>
          <w:lang w:val="de-DE"/>
        </w:rPr>
        <w:t xml:space="preserve">장기마찰성능 시험 방법을 설명한다. </w:t>
      </w:r>
    </w:p>
    <w:p w14:paraId="299C7D5B" w14:textId="77777777" w:rsidR="00237683" w:rsidRPr="00567801" w:rsidRDefault="00237683" w:rsidP="00237683">
      <w:pPr>
        <w:rPr>
          <w:rFonts w:ascii="바탕체" w:eastAsia="바탕체" w:hAnsi="바탕체" w:cs="바탕체"/>
          <w:lang w:val="de-DE"/>
        </w:rPr>
      </w:pPr>
    </w:p>
    <w:p w14:paraId="1A87248D" w14:textId="567BA53F" w:rsidR="00237683" w:rsidRPr="00567801" w:rsidRDefault="00237683" w:rsidP="00237683">
      <w:pPr>
        <w:pStyle w:val="34"/>
        <w:rPr>
          <w:lang w:eastAsia="ko-KR"/>
        </w:rPr>
      </w:pPr>
      <w:r w:rsidRPr="00567801">
        <w:rPr>
          <w:rFonts w:hint="eastAsia"/>
          <w:lang w:eastAsia="ko-KR"/>
        </w:rPr>
        <w:t>시험절차</w:t>
      </w:r>
    </w:p>
    <w:p w14:paraId="607F3A4D" w14:textId="77777777" w:rsidR="00FF39AC" w:rsidRPr="00567801" w:rsidRDefault="00FF39AC" w:rsidP="00FF39AC">
      <w:pPr>
        <w:rPr>
          <w:lang w:val="de-DE"/>
        </w:rPr>
      </w:pPr>
    </w:p>
    <w:p w14:paraId="660B47F5" w14:textId="03860673" w:rsidR="001047EC" w:rsidRPr="007974C8" w:rsidRDefault="001047EC" w:rsidP="001047EC">
      <w:pPr>
        <w:ind w:left="300" w:hangingChars="150" w:hanging="300"/>
        <w:rPr>
          <w:color w:val="000000" w:themeColor="text1"/>
        </w:rPr>
      </w:pPr>
      <w:r w:rsidRPr="007974C8">
        <w:rPr>
          <w:rFonts w:hint="eastAsia"/>
          <w:color w:val="000000" w:themeColor="text1"/>
          <w:lang w:val="de-DE"/>
        </w:rPr>
        <w:t>a</w:t>
      </w:r>
      <w:r w:rsidRPr="007974C8">
        <w:rPr>
          <w:rFonts w:hint="eastAsia"/>
          <w:color w:val="000000" w:themeColor="text1"/>
        </w:rPr>
        <w:t>)</w:t>
      </w:r>
      <w:r w:rsidRPr="007974C8">
        <w:rPr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윤활제가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적용되지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않은</w:t>
      </w:r>
      <w:r w:rsidRPr="007974C8">
        <w:rPr>
          <w:rFonts w:hint="eastAsia"/>
          <w:color w:val="000000" w:themeColor="text1"/>
        </w:rPr>
        <w:t xml:space="preserve"> </w:t>
      </w:r>
      <w:proofErr w:type="spellStart"/>
      <w:r w:rsidR="004E7CDA" w:rsidRPr="007974C8">
        <w:rPr>
          <w:rFonts w:hint="eastAsia"/>
          <w:color w:val="000000" w:themeColor="text1"/>
        </w:rPr>
        <w:t>미끄럼</w:t>
      </w:r>
      <w:r w:rsidRPr="007974C8">
        <w:rPr>
          <w:rFonts w:hint="eastAsia"/>
          <w:color w:val="000000" w:themeColor="text1"/>
        </w:rPr>
        <w:t>재인</w:t>
      </w:r>
      <w:proofErr w:type="spellEnd"/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경우</w:t>
      </w:r>
      <w:r w:rsidRPr="007974C8">
        <w:rPr>
          <w:rFonts w:hint="eastAsia"/>
          <w:color w:val="000000" w:themeColor="text1"/>
        </w:rPr>
        <w:t xml:space="preserve"> </w:t>
      </w:r>
      <w:r w:rsidRPr="007974C8">
        <w:rPr>
          <w:rFonts w:hint="eastAsia"/>
          <w:color w:val="000000" w:themeColor="text1"/>
        </w:rPr>
        <w:t>시험전</w:t>
      </w:r>
      <w:r w:rsidR="00ED0F75" w:rsidRPr="007974C8">
        <w:rPr>
          <w:rFonts w:hint="eastAsia"/>
          <w:color w:val="000000" w:themeColor="text1"/>
        </w:rPr>
        <w:t>에</w:t>
      </w:r>
      <w:r w:rsidR="00ED0F75" w:rsidRPr="007974C8">
        <w:rPr>
          <w:rFonts w:hint="eastAsia"/>
          <w:color w:val="000000" w:themeColor="text1"/>
        </w:rPr>
        <w:t xml:space="preserve"> </w:t>
      </w:r>
      <w:proofErr w:type="spellStart"/>
      <w:r w:rsidR="00ED0F75" w:rsidRPr="007974C8">
        <w:rPr>
          <w:rFonts w:hint="eastAsia"/>
          <w:color w:val="000000" w:themeColor="text1"/>
        </w:rPr>
        <w:t>딤플이</w:t>
      </w:r>
      <w:proofErr w:type="spellEnd"/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없는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테두리에서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두께를</w:t>
      </w:r>
      <w:r w:rsidR="00ED0F75" w:rsidRPr="007974C8">
        <w:rPr>
          <w:rFonts w:hint="eastAsia"/>
          <w:color w:val="000000" w:themeColor="text1"/>
        </w:rPr>
        <w:t xml:space="preserve"> 3</w:t>
      </w:r>
      <w:r w:rsidR="00ED0F75" w:rsidRPr="007974C8">
        <w:rPr>
          <w:rFonts w:hint="eastAsia"/>
          <w:color w:val="000000" w:themeColor="text1"/>
        </w:rPr>
        <w:t>회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이상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측정하여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평균값을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기록한다</w:t>
      </w:r>
      <w:r w:rsidR="00ED0F75" w:rsidRPr="007974C8">
        <w:rPr>
          <w:rFonts w:hint="eastAsia"/>
          <w:color w:val="000000" w:themeColor="text1"/>
        </w:rPr>
        <w:t>.</w:t>
      </w:r>
    </w:p>
    <w:p w14:paraId="59D45F5D" w14:textId="6DCA46F9" w:rsidR="001047EC" w:rsidRPr="00567801" w:rsidRDefault="001047EC" w:rsidP="001047EC">
      <w:pPr>
        <w:ind w:left="300" w:hangingChars="150" w:hanging="300"/>
      </w:pPr>
      <w:r w:rsidRPr="00567801">
        <w:t xml:space="preserve">b) </w:t>
      </w:r>
      <w:r w:rsidRPr="00567801">
        <w:rPr>
          <w:rFonts w:hint="eastAsia"/>
        </w:rPr>
        <w:t>시험</w:t>
      </w:r>
      <w:r w:rsidR="00CE4976" w:rsidRPr="00567801">
        <w:rPr>
          <w:rFonts w:hint="eastAsia"/>
        </w:rPr>
        <w:t xml:space="preserve"> </w:t>
      </w:r>
      <w:r w:rsidRPr="00567801">
        <w:rPr>
          <w:rFonts w:hint="eastAsia"/>
        </w:rPr>
        <w:t>전</w:t>
      </w:r>
      <w:r w:rsidRPr="00567801">
        <w:rPr>
          <w:rFonts w:hint="eastAsia"/>
        </w:rPr>
        <w:t xml:space="preserve"> </w:t>
      </w:r>
      <w:r w:rsidR="000B3CDB" w:rsidRPr="00567801">
        <w:rPr>
          <w:rFonts w:hint="eastAsia"/>
        </w:rPr>
        <w:t>미끄럼</w:t>
      </w:r>
      <w:r w:rsidRPr="00567801">
        <w:rPr>
          <w:rFonts w:hint="eastAsia"/>
        </w:rPr>
        <w:t>판의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산술평균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거칠기를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측정한다</w:t>
      </w:r>
      <w:r w:rsidRPr="00567801">
        <w:rPr>
          <w:rFonts w:hint="eastAsia"/>
        </w:rPr>
        <w:t>.</w:t>
      </w:r>
    </w:p>
    <w:p w14:paraId="3F6133E6" w14:textId="1E9B6028" w:rsidR="005D6D0C" w:rsidRPr="00567801" w:rsidRDefault="005D6D0C" w:rsidP="005D6D0C">
      <w:pPr>
        <w:ind w:left="300" w:hangingChars="150" w:hanging="300"/>
      </w:pPr>
      <w:r w:rsidRPr="00567801">
        <w:t xml:space="preserve">c) </w:t>
      </w:r>
      <w:r w:rsidRPr="00567801">
        <w:rPr>
          <w:rFonts w:hint="eastAsia"/>
        </w:rPr>
        <w:t>윤활제가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사용되지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시험인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</w:t>
      </w:r>
      <w:r w:rsidRPr="00567801">
        <w:rPr>
          <w:rFonts w:hint="eastAsia"/>
        </w:rPr>
        <w:t xml:space="preserve"> </w:t>
      </w:r>
      <w:r w:rsidR="00E718D3" w:rsidRPr="00567801">
        <w:rPr>
          <w:rFonts w:hint="eastAsia"/>
        </w:rPr>
        <w:t>미끄럼판</w:t>
      </w:r>
      <w:r w:rsidRPr="00567801">
        <w:rPr>
          <w:rFonts w:hint="eastAsia"/>
        </w:rPr>
        <w:t>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표면을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윤활제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제거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용제로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청소한다</w:t>
      </w:r>
      <w:r w:rsidRPr="00567801">
        <w:rPr>
          <w:rFonts w:hint="eastAsia"/>
        </w:rPr>
        <w:t>.</w:t>
      </w:r>
      <w:r w:rsidRPr="00567801">
        <w:t xml:space="preserve"> </w:t>
      </w:r>
      <w:r w:rsidRPr="00567801">
        <w:rPr>
          <w:rFonts w:hint="eastAsia"/>
        </w:rPr>
        <w:t>윤활제가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시험인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경우에는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완제품과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동일한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윤활제를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도포한다</w:t>
      </w:r>
      <w:r w:rsidRPr="00567801">
        <w:rPr>
          <w:rFonts w:hint="eastAsia"/>
        </w:rPr>
        <w:t>.</w:t>
      </w:r>
    </w:p>
    <w:p w14:paraId="0F10E6B5" w14:textId="78FFE2A5" w:rsidR="005D6D0C" w:rsidRPr="00567801" w:rsidRDefault="005D6D0C" w:rsidP="005D6D0C">
      <w:pPr>
        <w:ind w:left="300" w:hangingChars="150" w:hanging="300"/>
      </w:pPr>
      <w:r w:rsidRPr="00567801">
        <w:t xml:space="preserve">d) </w:t>
      </w:r>
      <w:r w:rsidRPr="00567801">
        <w:rPr>
          <w:rFonts w:hint="eastAsia"/>
        </w:rPr>
        <w:t>미끄럼재의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지지판에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유격이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발생하지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않도록</w:t>
      </w:r>
      <w:r w:rsidRPr="00567801">
        <w:rPr>
          <w:rFonts w:hint="eastAsia"/>
        </w:rPr>
        <w:t xml:space="preserve"> </w:t>
      </w:r>
      <w:r w:rsidR="00456FE5">
        <w:rPr>
          <w:rFonts w:hint="eastAsia"/>
        </w:rPr>
        <w:t>설치</w:t>
      </w:r>
      <w:r w:rsidRPr="00567801">
        <w:rPr>
          <w:rFonts w:hint="eastAsia"/>
        </w:rPr>
        <w:t>한다</w:t>
      </w:r>
      <w:r w:rsidRPr="00567801">
        <w:rPr>
          <w:rFonts w:hint="eastAsia"/>
        </w:rPr>
        <w:t>.</w:t>
      </w:r>
    </w:p>
    <w:p w14:paraId="5ACF815B" w14:textId="0133C699" w:rsidR="005D6D0C" w:rsidRDefault="005D6D0C" w:rsidP="005D6D0C">
      <w:pPr>
        <w:ind w:left="300" w:hangingChars="150" w:hanging="300"/>
      </w:pPr>
      <w:r w:rsidRPr="00567801">
        <w:rPr>
          <w:rFonts w:hint="eastAsia"/>
        </w:rPr>
        <w:t xml:space="preserve">e) </w:t>
      </w:r>
      <w:r w:rsidR="00DE6D8E" w:rsidRPr="00567801">
        <w:rPr>
          <w:rFonts w:hint="eastAsia"/>
        </w:rPr>
        <w:t>압축하중은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시험종료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시까지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유지하며</w:t>
      </w:r>
      <w:r w:rsidR="00DE6D8E" w:rsidRPr="00567801">
        <w:rPr>
          <w:rFonts w:hint="eastAsia"/>
        </w:rPr>
        <w:t xml:space="preserve">, </w:t>
      </w:r>
      <w:r w:rsidR="008B13E6" w:rsidRPr="00567801">
        <w:rPr>
          <w:rFonts w:ascii="돋움" w:eastAsia="돋움" w:hAnsi="돋움" w:cs="Arial"/>
          <w:b/>
        </w:rPr>
        <w:t>표</w:t>
      </w:r>
      <w:r w:rsidR="008B13E6" w:rsidRPr="00567801">
        <w:rPr>
          <w:rFonts w:hint="eastAsia"/>
        </w:rPr>
        <w:t xml:space="preserve"> 3</w:t>
      </w:r>
      <w:r w:rsidR="008B13E6" w:rsidRPr="00567801">
        <w:rPr>
          <w:rFonts w:hint="eastAsia"/>
        </w:rPr>
        <w:t>의</w:t>
      </w:r>
      <w:r w:rsidR="008B13E6" w:rsidRPr="00567801">
        <w:rPr>
          <w:rFonts w:hint="eastAsia"/>
        </w:rPr>
        <w:t xml:space="preserve"> </w:t>
      </w:r>
      <w:r w:rsidR="008B13E6" w:rsidRPr="00567801">
        <w:rPr>
          <w:rFonts w:hint="eastAsia"/>
        </w:rPr>
        <w:t>프로그램과</w:t>
      </w:r>
      <w:r w:rsidR="008B13E6" w:rsidRPr="00567801">
        <w:rPr>
          <w:rFonts w:hint="eastAsia"/>
        </w:rPr>
        <w:t xml:space="preserve"> </w:t>
      </w:r>
      <w:r w:rsidR="00DE6D8E" w:rsidRPr="00567801">
        <w:rPr>
          <w:rFonts w:ascii="돋움" w:eastAsia="돋움" w:hAnsi="돋움" w:hint="eastAsia"/>
          <w:b/>
        </w:rPr>
        <w:t>표</w:t>
      </w:r>
      <w:r w:rsidR="00DE6D8E" w:rsidRPr="00567801">
        <w:rPr>
          <w:rFonts w:hint="eastAsia"/>
        </w:rPr>
        <w:t xml:space="preserve"> </w:t>
      </w:r>
      <w:r w:rsidR="008B13E6" w:rsidRPr="00567801">
        <w:rPr>
          <w:rFonts w:hint="eastAsia"/>
        </w:rPr>
        <w:t>4</w:t>
      </w:r>
      <w:r w:rsidR="003A7A9E" w:rsidRPr="00567801">
        <w:rPr>
          <w:rFonts w:hint="eastAsia"/>
        </w:rPr>
        <w:t xml:space="preserve"> </w:t>
      </w:r>
      <w:r w:rsidR="003A7A9E" w:rsidRPr="00567801">
        <w:rPr>
          <w:rFonts w:hint="eastAsia"/>
        </w:rPr>
        <w:t>및</w:t>
      </w:r>
      <w:r w:rsidR="003A7A9E" w:rsidRPr="00567801">
        <w:rPr>
          <w:rFonts w:hint="eastAsia"/>
        </w:rPr>
        <w:t xml:space="preserve"> </w:t>
      </w:r>
      <w:r w:rsidR="003A7A9E" w:rsidRPr="00567801">
        <w:rPr>
          <w:rFonts w:ascii="돋움" w:eastAsia="돋움" w:hAnsi="돋움" w:hint="eastAsia"/>
          <w:b/>
        </w:rPr>
        <w:t>표</w:t>
      </w:r>
      <w:r w:rsidR="003A7A9E" w:rsidRPr="00567801">
        <w:rPr>
          <w:rFonts w:hint="eastAsia"/>
        </w:rPr>
        <w:t xml:space="preserve"> 5</w:t>
      </w:r>
      <w:r w:rsidR="00DE6D8E" w:rsidRPr="00567801">
        <w:rPr>
          <w:rFonts w:hint="eastAsia"/>
        </w:rPr>
        <w:t>의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시험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조건을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적용하여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마찰시험을</w:t>
      </w:r>
      <w:r w:rsidR="00DE6D8E" w:rsidRPr="00567801">
        <w:rPr>
          <w:rFonts w:hint="eastAsia"/>
        </w:rPr>
        <w:t xml:space="preserve"> </w:t>
      </w:r>
      <w:r w:rsidR="00DE6D8E" w:rsidRPr="00567801">
        <w:rPr>
          <w:rFonts w:hint="eastAsia"/>
        </w:rPr>
        <w:t>수행한다</w:t>
      </w:r>
      <w:r w:rsidR="00DE6D8E" w:rsidRPr="00567801">
        <w:rPr>
          <w:rFonts w:hint="eastAsia"/>
        </w:rPr>
        <w:t>.</w:t>
      </w:r>
    </w:p>
    <w:p w14:paraId="652B5D24" w14:textId="77777777" w:rsidR="00C8403B" w:rsidRPr="0056788C" w:rsidRDefault="00C8403B" w:rsidP="00C8403B">
      <w:pPr>
        <w:ind w:left="300" w:hangingChars="150" w:hanging="300"/>
      </w:pPr>
      <w:r w:rsidRPr="0056788C">
        <w:rPr>
          <w:rFonts w:hint="eastAsia"/>
        </w:rPr>
        <w:t>f</w:t>
      </w:r>
      <w:r w:rsidRPr="0056788C">
        <w:t>)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압축하중</w:t>
      </w:r>
      <w:r w:rsidRPr="0056788C">
        <w:rPr>
          <w:rFonts w:hint="eastAsia"/>
        </w:rPr>
        <w:t>,</w:t>
      </w:r>
      <w:r w:rsidRPr="0056788C">
        <w:t xml:space="preserve"> </w:t>
      </w:r>
      <w:r w:rsidRPr="0056788C">
        <w:rPr>
          <w:rFonts w:hint="eastAsia"/>
        </w:rPr>
        <w:t>수평하중</w:t>
      </w:r>
      <w:r w:rsidRPr="0056788C">
        <w:rPr>
          <w:rFonts w:hint="eastAsia"/>
        </w:rPr>
        <w:t>,</w:t>
      </w:r>
      <w:r w:rsidRPr="0056788C">
        <w:t xml:space="preserve"> </w:t>
      </w:r>
      <w:proofErr w:type="spellStart"/>
      <w:r w:rsidRPr="0056788C">
        <w:rPr>
          <w:rFonts w:hint="eastAsia"/>
        </w:rPr>
        <w:t>수평변위</w:t>
      </w:r>
      <w:proofErr w:type="spellEnd"/>
      <w:r w:rsidRPr="0056788C">
        <w:rPr>
          <w:rFonts w:hint="eastAsia"/>
        </w:rPr>
        <w:t xml:space="preserve">, </w:t>
      </w:r>
      <w:r w:rsidRPr="0056788C">
        <w:rPr>
          <w:rFonts w:hint="eastAsia"/>
        </w:rPr>
        <w:t>온도를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연속적으로</w:t>
      </w:r>
      <w:r w:rsidRPr="0056788C">
        <w:rPr>
          <w:rFonts w:hint="eastAsia"/>
        </w:rPr>
        <w:t xml:space="preserve"> </w:t>
      </w:r>
      <w:r w:rsidRPr="0056788C">
        <w:rPr>
          <w:rFonts w:hint="eastAsia"/>
        </w:rPr>
        <w:t>기록한다</w:t>
      </w:r>
      <w:r w:rsidRPr="0056788C">
        <w:rPr>
          <w:rFonts w:hint="eastAsia"/>
        </w:rPr>
        <w:t>.</w:t>
      </w:r>
    </w:p>
    <w:p w14:paraId="654B5DBC" w14:textId="4C4B64E5" w:rsidR="00DF53F7" w:rsidRPr="007974C8" w:rsidRDefault="00C8403B" w:rsidP="00DE6D8E">
      <w:pPr>
        <w:ind w:left="300" w:hangingChars="150" w:hanging="300"/>
        <w:rPr>
          <w:color w:val="000000" w:themeColor="text1"/>
        </w:rPr>
      </w:pPr>
      <w:r w:rsidRPr="007974C8">
        <w:rPr>
          <w:rFonts w:hint="eastAsia"/>
          <w:color w:val="000000" w:themeColor="text1"/>
        </w:rPr>
        <w:t>g</w:t>
      </w:r>
      <w:r w:rsidR="005D6D0C" w:rsidRPr="007974C8">
        <w:rPr>
          <w:color w:val="000000" w:themeColor="text1"/>
        </w:rPr>
        <w:t xml:space="preserve">) </w:t>
      </w:r>
      <w:r w:rsidR="005D6D0C" w:rsidRPr="007974C8">
        <w:rPr>
          <w:rFonts w:hint="eastAsia"/>
          <w:color w:val="000000" w:themeColor="text1"/>
        </w:rPr>
        <w:t>시험종료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후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미끄럼재를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시험체의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지지판에서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분리한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후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육안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관찰</w:t>
      </w:r>
      <w:r w:rsidR="005D6D0C" w:rsidRPr="007974C8">
        <w:rPr>
          <w:rFonts w:hint="eastAsia"/>
          <w:color w:val="000000" w:themeColor="text1"/>
        </w:rPr>
        <w:t xml:space="preserve"> </w:t>
      </w:r>
      <w:r w:rsidR="005D6D0C" w:rsidRPr="007974C8">
        <w:rPr>
          <w:rFonts w:hint="eastAsia"/>
          <w:color w:val="000000" w:themeColor="text1"/>
        </w:rPr>
        <w:t>및</w:t>
      </w:r>
      <w:r w:rsidR="005D6D0C" w:rsidRPr="007974C8">
        <w:rPr>
          <w:rFonts w:hint="eastAsia"/>
          <w:color w:val="000000" w:themeColor="text1"/>
        </w:rPr>
        <w:t xml:space="preserve"> </w:t>
      </w:r>
      <w:proofErr w:type="spellStart"/>
      <w:r w:rsidR="00ED0F75" w:rsidRPr="007974C8">
        <w:rPr>
          <w:rFonts w:hint="eastAsia"/>
          <w:color w:val="000000" w:themeColor="text1"/>
        </w:rPr>
        <w:t>딤플이</w:t>
      </w:r>
      <w:proofErr w:type="spellEnd"/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없는</w:t>
      </w:r>
      <w:r w:rsidR="00ED0F75" w:rsidRPr="007974C8">
        <w:rPr>
          <w:rFonts w:hint="eastAsia"/>
          <w:color w:val="000000" w:themeColor="text1"/>
        </w:rPr>
        <w:t xml:space="preserve"> </w:t>
      </w:r>
      <w:r w:rsidR="009051DD" w:rsidRPr="007974C8">
        <w:rPr>
          <w:rFonts w:hint="eastAsia"/>
          <w:color w:val="000000" w:themeColor="text1"/>
        </w:rPr>
        <w:t>테</w:t>
      </w:r>
      <w:r w:rsidR="00ED0F75" w:rsidRPr="007974C8">
        <w:rPr>
          <w:rFonts w:hint="eastAsia"/>
          <w:color w:val="000000" w:themeColor="text1"/>
        </w:rPr>
        <w:t>두리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또는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절단</w:t>
      </w:r>
      <w:r w:rsidR="006E3BB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후</w:t>
      </w:r>
      <w:r w:rsidR="006E3BB8">
        <w:rPr>
          <w:rFonts w:hint="eastAsia"/>
          <w:color w:val="000000" w:themeColor="text1"/>
        </w:rPr>
        <w:t xml:space="preserve"> </w:t>
      </w:r>
      <w:proofErr w:type="spellStart"/>
      <w:r w:rsidR="006E3BB8">
        <w:rPr>
          <w:rFonts w:hint="eastAsia"/>
          <w:color w:val="000000" w:themeColor="text1"/>
        </w:rPr>
        <w:t>딤플이</w:t>
      </w:r>
      <w:proofErr w:type="spellEnd"/>
      <w:r w:rsidR="006E3BB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없는</w:t>
      </w:r>
      <w:r w:rsidR="006E3BB8">
        <w:rPr>
          <w:rFonts w:hint="eastAsia"/>
          <w:color w:val="000000" w:themeColor="text1"/>
        </w:rPr>
        <w:t xml:space="preserve"> </w:t>
      </w:r>
      <w:r w:rsidR="006E3BB8">
        <w:rPr>
          <w:rFonts w:hint="eastAsia"/>
          <w:color w:val="000000" w:themeColor="text1"/>
        </w:rPr>
        <w:t>위치에서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두께를</w:t>
      </w:r>
      <w:r w:rsidR="00ED0F75" w:rsidRPr="007974C8">
        <w:rPr>
          <w:rFonts w:hint="eastAsia"/>
          <w:color w:val="000000" w:themeColor="text1"/>
        </w:rPr>
        <w:t xml:space="preserve"> 3</w:t>
      </w:r>
      <w:r w:rsidR="00ED0F75" w:rsidRPr="007974C8">
        <w:rPr>
          <w:rFonts w:hint="eastAsia"/>
          <w:color w:val="000000" w:themeColor="text1"/>
        </w:rPr>
        <w:t>회</w:t>
      </w:r>
      <w:r w:rsidR="00ED0F75" w:rsidRPr="007974C8">
        <w:rPr>
          <w:rFonts w:hint="eastAsia"/>
          <w:color w:val="000000" w:themeColor="text1"/>
        </w:rPr>
        <w:t xml:space="preserve"> </w:t>
      </w:r>
      <w:r w:rsidR="00ED0F75" w:rsidRPr="007974C8">
        <w:rPr>
          <w:rFonts w:hint="eastAsia"/>
          <w:color w:val="000000" w:themeColor="text1"/>
        </w:rPr>
        <w:t>이상</w:t>
      </w:r>
      <w:r w:rsidR="00ED0F75" w:rsidRPr="007974C8">
        <w:rPr>
          <w:rFonts w:hint="eastAsia"/>
          <w:color w:val="000000" w:themeColor="text1"/>
        </w:rPr>
        <w:t xml:space="preserve"> </w:t>
      </w:r>
      <w:r w:rsidR="009051DD" w:rsidRPr="007974C8">
        <w:rPr>
          <w:rFonts w:hint="eastAsia"/>
          <w:color w:val="000000" w:themeColor="text1"/>
        </w:rPr>
        <w:t>측정하</w:t>
      </w:r>
      <w:r w:rsidR="006E3BB8">
        <w:rPr>
          <w:rFonts w:hint="eastAsia"/>
          <w:color w:val="000000" w:themeColor="text1"/>
        </w:rPr>
        <w:t>고</w:t>
      </w:r>
      <w:r w:rsidR="009051DD" w:rsidRPr="007974C8">
        <w:rPr>
          <w:rFonts w:hint="eastAsia"/>
          <w:color w:val="000000" w:themeColor="text1"/>
        </w:rPr>
        <w:t xml:space="preserve"> </w:t>
      </w:r>
      <w:r w:rsidR="009051DD" w:rsidRPr="007974C8">
        <w:rPr>
          <w:rFonts w:hint="eastAsia"/>
          <w:color w:val="000000" w:themeColor="text1"/>
        </w:rPr>
        <w:t>평균값을</w:t>
      </w:r>
      <w:r w:rsidR="009051DD" w:rsidRPr="007974C8">
        <w:rPr>
          <w:rFonts w:hint="eastAsia"/>
          <w:color w:val="000000" w:themeColor="text1"/>
        </w:rPr>
        <w:t xml:space="preserve"> </w:t>
      </w:r>
      <w:r w:rsidR="009051DD" w:rsidRPr="007974C8">
        <w:rPr>
          <w:rFonts w:hint="eastAsia"/>
          <w:color w:val="000000" w:themeColor="text1"/>
        </w:rPr>
        <w:t>기록한다</w:t>
      </w:r>
      <w:r w:rsidR="009051DD" w:rsidRPr="007974C8">
        <w:rPr>
          <w:rFonts w:hint="eastAsia"/>
          <w:color w:val="000000" w:themeColor="text1"/>
        </w:rPr>
        <w:t>.</w:t>
      </w:r>
    </w:p>
    <w:p w14:paraId="3DF99179" w14:textId="77777777" w:rsidR="008B13E6" w:rsidRPr="00567801" w:rsidRDefault="008B13E6" w:rsidP="008B13E6">
      <w:pPr>
        <w:rPr>
          <w:lang w:val="de-DE"/>
        </w:rPr>
      </w:pPr>
    </w:p>
    <w:p w14:paraId="2A4EACD8" w14:textId="70A186A2" w:rsidR="008B13E6" w:rsidRPr="00567801" w:rsidRDefault="008B13E6" w:rsidP="008B13E6">
      <w:pPr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 w:hint="eastAsia"/>
          <w:b/>
        </w:rPr>
        <w:t xml:space="preserve">표 </w:t>
      </w:r>
      <w:r w:rsidR="007D5DE5" w:rsidRPr="001B33F5">
        <w:rPr>
          <w:rFonts w:eastAsia="돋움" w:cs="Arial"/>
          <w:b/>
        </w:rPr>
        <w:fldChar w:fldCharType="begin"/>
      </w:r>
      <w:r w:rsidR="007D5DE5" w:rsidRPr="001B33F5">
        <w:rPr>
          <w:rFonts w:eastAsia="돋움" w:cs="Arial"/>
          <w:b/>
        </w:rPr>
        <w:instrText xml:space="preserve"> SEQ </w:instrText>
      </w:r>
      <w:r w:rsidR="007D5DE5" w:rsidRPr="001B33F5">
        <w:rPr>
          <w:rFonts w:eastAsia="돋움" w:cs="Arial"/>
          <w:b/>
        </w:rPr>
        <w:instrText>표</w:instrText>
      </w:r>
      <w:r w:rsidR="007D5DE5" w:rsidRPr="001B33F5">
        <w:rPr>
          <w:rFonts w:eastAsia="돋움" w:cs="Arial"/>
          <w:b/>
        </w:rPr>
        <w:instrText xml:space="preserve"> \* ARABIC </w:instrText>
      </w:r>
      <w:r w:rsidR="007D5DE5" w:rsidRPr="001B33F5">
        <w:rPr>
          <w:rFonts w:eastAsia="돋움" w:cs="Arial"/>
          <w:b/>
        </w:rPr>
        <w:fldChar w:fldCharType="separate"/>
      </w:r>
      <w:r w:rsidR="007C32DF" w:rsidRPr="001B33F5">
        <w:rPr>
          <w:rFonts w:eastAsia="돋움" w:cs="Arial"/>
          <w:b/>
          <w:noProof/>
        </w:rPr>
        <w:t>3</w:t>
      </w:r>
      <w:r w:rsidR="007D5DE5" w:rsidRPr="001B33F5">
        <w:rPr>
          <w:rFonts w:eastAsia="돋움" w:cs="Arial"/>
          <w:b/>
        </w:rPr>
        <w:fldChar w:fldCharType="end"/>
      </w:r>
      <w:r w:rsidRPr="00567801">
        <w:rPr>
          <w:rFonts w:ascii="돋움" w:eastAsia="돋움" w:hAnsi="돋움" w:hint="eastAsia"/>
          <w:b/>
        </w:rPr>
        <w:t xml:space="preserve"> </w:t>
      </w:r>
      <w:r w:rsidR="00FF39AC" w:rsidRPr="00567801">
        <w:rPr>
          <w:rFonts w:ascii="돋움" w:eastAsia="돋움" w:hAnsi="돋움" w:hint="eastAsia"/>
          <w:b/>
        </w:rPr>
        <w:t>—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Pr="00567801">
        <w:rPr>
          <w:rFonts w:ascii="돋움" w:eastAsia="돋움" w:hAnsi="돋움" w:hint="eastAsia"/>
          <w:b/>
        </w:rPr>
        <w:t>장기마찰시험 프로그램</w:t>
      </w:r>
    </w:p>
    <w:tbl>
      <w:tblPr>
        <w:tblStyle w:val="aff1"/>
        <w:tblW w:w="8844" w:type="dxa"/>
        <w:tblInd w:w="297" w:type="dxa"/>
        <w:tblLook w:val="04A0" w:firstRow="1" w:lastRow="0" w:firstColumn="1" w:lastColumn="0" w:noHBand="0" w:noVBand="1"/>
      </w:tblPr>
      <w:tblGrid>
        <w:gridCol w:w="1270"/>
        <w:gridCol w:w="1082"/>
        <w:gridCol w:w="1082"/>
        <w:gridCol w:w="1082"/>
        <w:gridCol w:w="1082"/>
        <w:gridCol w:w="1082"/>
        <w:gridCol w:w="1082"/>
        <w:gridCol w:w="1082"/>
      </w:tblGrid>
      <w:tr w:rsidR="00567801" w:rsidRPr="00567801" w14:paraId="1E35B1B6" w14:textId="58BBC199" w:rsidTr="00DB2992">
        <w:trPr>
          <w:trHeight w:val="97"/>
        </w:trPr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BFD614" w14:textId="1A217299" w:rsidR="008B13E6" w:rsidRPr="00237C54" w:rsidRDefault="008B13E6" w:rsidP="00DA12CF">
            <w:pPr>
              <w:jc w:val="center"/>
              <w:rPr>
                <w:rFonts w:ascii="돋움" w:eastAsia="돋움" w:hAnsi="돋움"/>
                <w:b/>
              </w:rPr>
            </w:pPr>
            <w:r w:rsidRPr="00237C54">
              <w:rPr>
                <w:rFonts w:ascii="돋움" w:eastAsia="돋움" w:hAnsi="돋움" w:hint="eastAsia"/>
                <w:b/>
              </w:rPr>
              <w:t>단계</w:t>
            </w: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784B945" w14:textId="662541F8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1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9C47D95" w14:textId="3E60BADC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2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2129E16" w14:textId="1FED55C0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3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478D7C" w14:textId="7B36D97A" w:rsidR="008B13E6" w:rsidRPr="00567801" w:rsidRDefault="008B13E6" w:rsidP="00DA12CF">
            <w:pPr>
              <w:jc w:val="center"/>
            </w:pPr>
            <w:r w:rsidRPr="00567801">
              <w:t>……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70B7935" w14:textId="3B6A20BB" w:rsidR="008B13E6" w:rsidRPr="00567801" w:rsidRDefault="002C2C5D" w:rsidP="00DA12CF">
            <w:pPr>
              <w:jc w:val="center"/>
            </w:pPr>
            <w:r w:rsidRPr="00567801">
              <w:rPr>
                <w:rFonts w:hint="eastAsia"/>
              </w:rPr>
              <w:t>N</w:t>
            </w:r>
            <w:r w:rsidR="001178AE" w:rsidRPr="00567801">
              <w:rPr>
                <w:rFonts w:hint="eastAsia"/>
              </w:rPr>
              <w:t>-2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54C0731" w14:textId="000ADAC5" w:rsidR="008B13E6" w:rsidRPr="00567801" w:rsidRDefault="002C2C5D" w:rsidP="00BB6C24">
            <w:pPr>
              <w:jc w:val="center"/>
            </w:pPr>
            <w:r w:rsidRPr="00567801">
              <w:rPr>
                <w:rFonts w:hint="eastAsia"/>
              </w:rPr>
              <w:t>N</w:t>
            </w:r>
            <w:r w:rsidR="001178AE" w:rsidRPr="00567801">
              <w:rPr>
                <w:rFonts w:hint="eastAsia"/>
              </w:rPr>
              <w:t>-1</w:t>
            </w:r>
          </w:p>
        </w:tc>
        <w:tc>
          <w:tcPr>
            <w:tcW w:w="108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FEDCC8" w14:textId="661BC16A" w:rsidR="008B13E6" w:rsidRPr="00567801" w:rsidRDefault="002C2C5D" w:rsidP="00DA12CF">
            <w:pPr>
              <w:jc w:val="center"/>
            </w:pPr>
            <w:r w:rsidRPr="00567801">
              <w:rPr>
                <w:rFonts w:hint="eastAsia"/>
              </w:rPr>
              <w:t>N</w:t>
            </w:r>
          </w:p>
        </w:tc>
      </w:tr>
      <w:tr w:rsidR="00567801" w:rsidRPr="00567801" w14:paraId="08676EE1" w14:textId="0D68A21A" w:rsidTr="00DB2992">
        <w:trPr>
          <w:trHeight w:val="54"/>
        </w:trPr>
        <w:tc>
          <w:tcPr>
            <w:tcW w:w="127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2B840F9" w14:textId="5DC8BC89" w:rsidR="008B13E6" w:rsidRPr="007974C8" w:rsidRDefault="002A31DA" w:rsidP="00DA12CF">
            <w:pPr>
              <w:jc w:val="center"/>
              <w:rPr>
                <w:rFonts w:ascii="돋움" w:eastAsia="돋움" w:hAnsi="돋움"/>
                <w:color w:val="000000" w:themeColor="text1"/>
              </w:rPr>
            </w:pPr>
            <w:r w:rsidRPr="007974C8">
              <w:rPr>
                <w:rFonts w:ascii="바탕" w:hAnsi="바탕"/>
                <w:color w:val="000000" w:themeColor="text1"/>
              </w:rPr>
              <w:t>구간</w:t>
            </w: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1A1607C" w14:textId="1AD5CA1D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A</w:t>
            </w:r>
          </w:p>
        </w:tc>
        <w:tc>
          <w:tcPr>
            <w:tcW w:w="1082" w:type="dxa"/>
            <w:tcBorders>
              <w:top w:val="single" w:sz="8" w:space="0" w:color="auto"/>
            </w:tcBorders>
            <w:vAlign w:val="center"/>
          </w:tcPr>
          <w:p w14:paraId="26FF283A" w14:textId="16B77F79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B</w:t>
            </w:r>
          </w:p>
        </w:tc>
        <w:tc>
          <w:tcPr>
            <w:tcW w:w="1082" w:type="dxa"/>
            <w:tcBorders>
              <w:top w:val="single" w:sz="8" w:space="0" w:color="auto"/>
            </w:tcBorders>
            <w:vAlign w:val="center"/>
          </w:tcPr>
          <w:p w14:paraId="25B6EEDF" w14:textId="18A1FCA2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A</w:t>
            </w:r>
          </w:p>
        </w:tc>
        <w:tc>
          <w:tcPr>
            <w:tcW w:w="1082" w:type="dxa"/>
            <w:tcBorders>
              <w:top w:val="single" w:sz="8" w:space="0" w:color="auto"/>
            </w:tcBorders>
            <w:vAlign w:val="center"/>
          </w:tcPr>
          <w:p w14:paraId="75F6B005" w14:textId="4F9A390A" w:rsidR="008B13E6" w:rsidRPr="00567801" w:rsidRDefault="008B13E6" w:rsidP="00DA12CF">
            <w:pPr>
              <w:jc w:val="center"/>
            </w:pPr>
            <w:r w:rsidRPr="00567801">
              <w:t>……</w:t>
            </w:r>
          </w:p>
        </w:tc>
        <w:tc>
          <w:tcPr>
            <w:tcW w:w="1082" w:type="dxa"/>
            <w:tcBorders>
              <w:top w:val="single" w:sz="8" w:space="0" w:color="auto"/>
            </w:tcBorders>
            <w:vAlign w:val="center"/>
          </w:tcPr>
          <w:p w14:paraId="13CBB18F" w14:textId="14B4E1F8" w:rsidR="008B13E6" w:rsidRPr="00567801" w:rsidRDefault="001178AE" w:rsidP="00DA12CF">
            <w:pPr>
              <w:jc w:val="center"/>
            </w:pPr>
            <w:r w:rsidRPr="00567801">
              <w:rPr>
                <w:rFonts w:hint="eastAsia"/>
              </w:rPr>
              <w:t>A</w:t>
            </w:r>
          </w:p>
        </w:tc>
        <w:tc>
          <w:tcPr>
            <w:tcW w:w="1082" w:type="dxa"/>
            <w:tcBorders>
              <w:top w:val="single" w:sz="8" w:space="0" w:color="auto"/>
            </w:tcBorders>
            <w:vAlign w:val="center"/>
          </w:tcPr>
          <w:p w14:paraId="66B42DAF" w14:textId="7A4D915A" w:rsidR="008B13E6" w:rsidRPr="00567801" w:rsidRDefault="001178AE" w:rsidP="00DA12CF">
            <w:pPr>
              <w:jc w:val="center"/>
            </w:pPr>
            <w:r w:rsidRPr="00567801">
              <w:rPr>
                <w:rFonts w:hint="eastAsia"/>
              </w:rPr>
              <w:t>B</w:t>
            </w:r>
          </w:p>
        </w:tc>
        <w:tc>
          <w:tcPr>
            <w:tcW w:w="108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21F70D4" w14:textId="0CCE149F" w:rsidR="008B13E6" w:rsidRPr="00567801" w:rsidRDefault="001178AE" w:rsidP="00DA12CF">
            <w:pPr>
              <w:jc w:val="center"/>
            </w:pPr>
            <w:r w:rsidRPr="00567801">
              <w:rPr>
                <w:rFonts w:hint="eastAsia"/>
              </w:rPr>
              <w:t>A</w:t>
            </w:r>
          </w:p>
        </w:tc>
      </w:tr>
      <w:tr w:rsidR="008B13E6" w:rsidRPr="00567801" w14:paraId="27CC5D55" w14:textId="0B381D08" w:rsidTr="00DB2992">
        <w:trPr>
          <w:trHeight w:val="64"/>
        </w:trPr>
        <w:tc>
          <w:tcPr>
            <w:tcW w:w="12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1A348" w14:textId="161E2720" w:rsidR="008B13E6" w:rsidRPr="007974C8" w:rsidRDefault="001178AE" w:rsidP="00DA12CF">
            <w:pPr>
              <w:jc w:val="center"/>
              <w:rPr>
                <w:rFonts w:ascii="돋움" w:eastAsia="돋움" w:hAnsi="돋움"/>
                <w:color w:val="000000" w:themeColor="text1"/>
              </w:rPr>
            </w:pPr>
            <w:r w:rsidRPr="007974C8">
              <w:rPr>
                <w:rFonts w:ascii="바탕" w:hAnsi="바탕" w:hint="eastAsia"/>
                <w:color w:val="000000" w:themeColor="text1"/>
              </w:rPr>
              <w:t>거리</w:t>
            </w:r>
            <w:r w:rsidR="002A31DA" w:rsidRPr="007974C8">
              <w:rPr>
                <w:rFonts w:cs="Arial"/>
                <w:color w:val="000000" w:themeColor="text1"/>
              </w:rPr>
              <w:t>(m)</w:t>
            </w:r>
          </w:p>
        </w:tc>
        <w:tc>
          <w:tcPr>
            <w:tcW w:w="108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3971CEC8" w14:textId="36A5B310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22</w:t>
            </w:r>
          </w:p>
        </w:tc>
        <w:tc>
          <w:tcPr>
            <w:tcW w:w="1082" w:type="dxa"/>
            <w:tcBorders>
              <w:bottom w:val="single" w:sz="8" w:space="0" w:color="auto"/>
            </w:tcBorders>
            <w:vAlign w:val="center"/>
          </w:tcPr>
          <w:p w14:paraId="5E16AF63" w14:textId="11DFA6AF" w:rsidR="008B13E6" w:rsidRPr="00567801" w:rsidRDefault="008B13E6" w:rsidP="00A04944">
            <w:pPr>
              <w:jc w:val="center"/>
            </w:pPr>
            <w:r w:rsidRPr="00567801">
              <w:rPr>
                <w:rFonts w:hint="eastAsia"/>
              </w:rPr>
              <w:t>1 000</w:t>
            </w:r>
          </w:p>
        </w:tc>
        <w:tc>
          <w:tcPr>
            <w:tcW w:w="1082" w:type="dxa"/>
            <w:tcBorders>
              <w:bottom w:val="single" w:sz="8" w:space="0" w:color="auto"/>
            </w:tcBorders>
            <w:vAlign w:val="center"/>
          </w:tcPr>
          <w:p w14:paraId="275355EA" w14:textId="7CF40A37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22</w:t>
            </w:r>
          </w:p>
        </w:tc>
        <w:tc>
          <w:tcPr>
            <w:tcW w:w="1082" w:type="dxa"/>
            <w:tcBorders>
              <w:bottom w:val="single" w:sz="8" w:space="0" w:color="auto"/>
            </w:tcBorders>
            <w:vAlign w:val="center"/>
          </w:tcPr>
          <w:p w14:paraId="4313A988" w14:textId="6A8B1C68" w:rsidR="008B13E6" w:rsidRPr="00567801" w:rsidRDefault="008B13E6" w:rsidP="00DA12CF">
            <w:pPr>
              <w:jc w:val="center"/>
            </w:pPr>
            <w:r w:rsidRPr="00567801">
              <w:t>……</w:t>
            </w:r>
          </w:p>
        </w:tc>
        <w:tc>
          <w:tcPr>
            <w:tcW w:w="1082" w:type="dxa"/>
            <w:tcBorders>
              <w:bottom w:val="single" w:sz="8" w:space="0" w:color="auto"/>
            </w:tcBorders>
            <w:vAlign w:val="center"/>
          </w:tcPr>
          <w:p w14:paraId="645B90BC" w14:textId="085FDA51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22</w:t>
            </w:r>
          </w:p>
        </w:tc>
        <w:tc>
          <w:tcPr>
            <w:tcW w:w="1082" w:type="dxa"/>
            <w:tcBorders>
              <w:bottom w:val="single" w:sz="8" w:space="0" w:color="auto"/>
            </w:tcBorders>
            <w:vAlign w:val="center"/>
          </w:tcPr>
          <w:p w14:paraId="03633E08" w14:textId="0E7D6A34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1 000</w:t>
            </w:r>
          </w:p>
        </w:tc>
        <w:tc>
          <w:tcPr>
            <w:tcW w:w="1082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2BE6F3D" w14:textId="7C5FF5A6" w:rsidR="008B13E6" w:rsidRPr="00567801" w:rsidRDefault="008B13E6" w:rsidP="00DA12CF">
            <w:pPr>
              <w:jc w:val="center"/>
            </w:pPr>
            <w:r w:rsidRPr="00567801">
              <w:rPr>
                <w:rFonts w:hint="eastAsia"/>
              </w:rPr>
              <w:t>22</w:t>
            </w:r>
          </w:p>
        </w:tc>
      </w:tr>
    </w:tbl>
    <w:p w14:paraId="6D86A465" w14:textId="77777777" w:rsidR="001721E8" w:rsidRPr="00567801" w:rsidRDefault="001721E8" w:rsidP="00DE6D8E">
      <w:pPr>
        <w:ind w:left="300" w:hangingChars="150" w:hanging="300"/>
      </w:pPr>
    </w:p>
    <w:p w14:paraId="14D5B8B5" w14:textId="7FB6E1F2" w:rsidR="001721E8" w:rsidRPr="00567801" w:rsidRDefault="001721E8" w:rsidP="001721E8">
      <w:pPr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 w:hint="eastAsia"/>
          <w:b/>
        </w:rPr>
        <w:t xml:space="preserve">표 </w:t>
      </w:r>
      <w:r w:rsidR="007D5DE5" w:rsidRPr="001B33F5">
        <w:rPr>
          <w:rFonts w:eastAsia="돋움" w:cs="Arial"/>
          <w:b/>
        </w:rPr>
        <w:fldChar w:fldCharType="begin"/>
      </w:r>
      <w:r w:rsidR="007D5DE5" w:rsidRPr="001B33F5">
        <w:rPr>
          <w:rFonts w:eastAsia="돋움" w:cs="Arial"/>
          <w:b/>
        </w:rPr>
        <w:instrText xml:space="preserve"> SEQ </w:instrText>
      </w:r>
      <w:r w:rsidR="007D5DE5" w:rsidRPr="001B33F5">
        <w:rPr>
          <w:rFonts w:eastAsia="돋움" w:cs="Arial"/>
          <w:b/>
        </w:rPr>
        <w:instrText>표</w:instrText>
      </w:r>
      <w:r w:rsidR="007D5DE5" w:rsidRPr="001B33F5">
        <w:rPr>
          <w:rFonts w:eastAsia="돋움" w:cs="Arial"/>
          <w:b/>
        </w:rPr>
        <w:instrText xml:space="preserve"> \* ARABIC </w:instrText>
      </w:r>
      <w:r w:rsidR="007D5DE5" w:rsidRPr="001B33F5">
        <w:rPr>
          <w:rFonts w:eastAsia="돋움" w:cs="Arial"/>
          <w:b/>
        </w:rPr>
        <w:fldChar w:fldCharType="separate"/>
      </w:r>
      <w:r w:rsidR="007C32DF" w:rsidRPr="001B33F5">
        <w:rPr>
          <w:rFonts w:eastAsia="돋움" w:cs="Arial"/>
          <w:b/>
          <w:noProof/>
        </w:rPr>
        <w:t>4</w:t>
      </w:r>
      <w:r w:rsidR="007D5DE5" w:rsidRPr="001B33F5">
        <w:rPr>
          <w:rFonts w:eastAsia="돋움" w:cs="Arial"/>
          <w:b/>
        </w:rPr>
        <w:fldChar w:fldCharType="end"/>
      </w:r>
      <w:r w:rsidRPr="00567801">
        <w:rPr>
          <w:rFonts w:ascii="돋움" w:eastAsia="돋움" w:hAnsi="돋움" w:hint="eastAsia"/>
          <w:b/>
        </w:rPr>
        <w:t xml:space="preserve"> </w:t>
      </w:r>
      <w:r w:rsidR="00FF39AC" w:rsidRPr="00567801">
        <w:rPr>
          <w:rFonts w:ascii="돋움" w:eastAsia="돋움" w:hAnsi="돋움" w:hint="eastAsia"/>
          <w:b/>
        </w:rPr>
        <w:t>—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="00302199" w:rsidRPr="00567801">
        <w:rPr>
          <w:rFonts w:ascii="돋움" w:eastAsia="돋움" w:hAnsi="돋움" w:hint="eastAsia"/>
          <w:b/>
        </w:rPr>
        <w:t>장기마찰</w:t>
      </w:r>
      <w:r w:rsidRPr="00567801">
        <w:rPr>
          <w:rFonts w:ascii="돋움" w:eastAsia="돋움" w:hAnsi="돋움" w:hint="eastAsia"/>
          <w:b/>
        </w:rPr>
        <w:t>시험</w:t>
      </w:r>
      <w:r w:rsidR="00302199" w:rsidRPr="00567801">
        <w:rPr>
          <w:rFonts w:ascii="돋움" w:eastAsia="돋움" w:hAnsi="돋움" w:hint="eastAsia"/>
          <w:b/>
        </w:rPr>
        <w:t xml:space="preserve"> 조건</w:t>
      </w:r>
      <w:r w:rsidR="007C4144" w:rsidRPr="00567801">
        <w:rPr>
          <w:rFonts w:ascii="돋움" w:eastAsia="돋움" w:hAnsi="돋움" w:hint="eastAsia"/>
          <w:b/>
        </w:rPr>
        <w:t>(</w:t>
      </w:r>
      <w:r w:rsidR="007C4144" w:rsidRPr="001B33F5">
        <w:rPr>
          <w:rFonts w:eastAsia="돋움" w:cs="Arial"/>
          <w:b/>
        </w:rPr>
        <w:t>A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="00EE651D" w:rsidRPr="00567801">
        <w:rPr>
          <w:rFonts w:ascii="돋움" w:eastAsia="돋움" w:hAnsi="돋움" w:hint="eastAsia"/>
          <w:b/>
        </w:rPr>
        <w:t>구간</w:t>
      </w:r>
      <w:r w:rsidR="007C4144" w:rsidRPr="00567801">
        <w:rPr>
          <w:rFonts w:ascii="돋움" w:eastAsia="돋움" w:hAnsi="돋움" w:hint="eastAsia"/>
          <w:b/>
        </w:rPr>
        <w:t>)</w:t>
      </w:r>
    </w:p>
    <w:tbl>
      <w:tblPr>
        <w:tblStyle w:val="aff1"/>
        <w:tblW w:w="8089" w:type="dxa"/>
        <w:jc w:val="center"/>
        <w:tblLook w:val="04A0" w:firstRow="1" w:lastRow="0" w:firstColumn="1" w:lastColumn="0" w:noHBand="0" w:noVBand="1"/>
      </w:tblPr>
      <w:tblGrid>
        <w:gridCol w:w="2983"/>
        <w:gridCol w:w="856"/>
        <w:gridCol w:w="3142"/>
        <w:gridCol w:w="1108"/>
      </w:tblGrid>
      <w:tr w:rsidR="00567801" w:rsidRPr="00567801" w14:paraId="4112906A" w14:textId="77777777" w:rsidTr="00AE31A0">
        <w:trPr>
          <w:trHeight w:val="294"/>
          <w:jc w:val="center"/>
        </w:trPr>
        <w:tc>
          <w:tcPr>
            <w:tcW w:w="298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F41CA34" w14:textId="37E35C09" w:rsidR="008308EC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항목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7C59E226" w14:textId="0E1921C7" w:rsidR="008308EC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기호</w:t>
            </w:r>
          </w:p>
        </w:tc>
        <w:tc>
          <w:tcPr>
            <w:tcW w:w="3142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5BF7F" w14:textId="146F8DEB" w:rsidR="008308EC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조건</w:t>
            </w:r>
          </w:p>
        </w:tc>
        <w:tc>
          <w:tcPr>
            <w:tcW w:w="110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69F6EDED" w14:textId="04A27E29" w:rsidR="008308EC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단위</w:t>
            </w:r>
          </w:p>
        </w:tc>
      </w:tr>
      <w:tr w:rsidR="00567801" w:rsidRPr="00567801" w14:paraId="731D1A6D" w14:textId="77777777" w:rsidTr="00AE31A0">
        <w:trPr>
          <w:trHeight w:val="294"/>
          <w:jc w:val="center"/>
        </w:trPr>
        <w:tc>
          <w:tcPr>
            <w:tcW w:w="298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BBBF32E" w14:textId="20E61177" w:rsidR="001721E8" w:rsidRPr="00567801" w:rsidRDefault="001721E8" w:rsidP="00ED27F6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lastRenderedPageBreak/>
              <w:t>온도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46CDA64" w14:textId="1417DF30" w:rsidR="001721E8" w:rsidRPr="00567801" w:rsidRDefault="00B7129C" w:rsidP="00ED27F6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T</w:t>
            </w:r>
          </w:p>
        </w:tc>
        <w:tc>
          <w:tcPr>
            <w:tcW w:w="3142" w:type="dxa"/>
            <w:tcBorders>
              <w:top w:val="single" w:sz="8" w:space="0" w:color="auto"/>
            </w:tcBorders>
            <w:vAlign w:val="center"/>
          </w:tcPr>
          <w:p w14:paraId="1F030E63" w14:textId="59F1AA06" w:rsidR="001721E8" w:rsidRPr="00567801" w:rsidRDefault="00ED27F6" w:rsidP="004F2584">
            <w:pPr>
              <w:jc w:val="center"/>
            </w:pPr>
            <w:r w:rsidRPr="00567801">
              <w:rPr>
                <w:rFonts w:hint="eastAsia"/>
              </w:rPr>
              <w:t>0/</w:t>
            </w:r>
            <w:r w:rsidRPr="00567801">
              <w:t>–</w:t>
            </w:r>
            <w:r w:rsidRPr="00567801">
              <w:rPr>
                <w:rFonts w:hint="eastAsia"/>
              </w:rPr>
              <w:t>10/</w:t>
            </w:r>
            <w:r w:rsidRPr="00567801">
              <w:t>–</w:t>
            </w:r>
            <w:r w:rsidRPr="00567801">
              <w:rPr>
                <w:rFonts w:hint="eastAsia"/>
              </w:rPr>
              <w:t>20/</w:t>
            </w:r>
            <w:r w:rsidRPr="00567801">
              <w:t>–</w:t>
            </w:r>
            <w:r w:rsidRPr="00567801">
              <w:rPr>
                <w:rFonts w:hint="eastAsia"/>
              </w:rPr>
              <w:t>35</w:t>
            </w:r>
            <w:r w:rsidR="00932340" w:rsidRPr="00567801">
              <w:rPr>
                <w:rFonts w:hint="eastAsia"/>
              </w:rPr>
              <w:t>(-50</w:t>
            </w:r>
            <w:r w:rsidR="0012101A">
              <w:rPr>
                <w:vertAlign w:val="superscript"/>
              </w:rPr>
              <w:t>a</w:t>
            </w:r>
            <w:r w:rsidR="00932340" w:rsidRPr="00567801">
              <w:rPr>
                <w:rFonts w:hint="eastAsia"/>
              </w:rPr>
              <w:t>)</w:t>
            </w:r>
            <w:r w:rsidRPr="00567801">
              <w:rPr>
                <w:rFonts w:hint="eastAsia"/>
              </w:rPr>
              <w:t>/+21 (</w:t>
            </w:r>
            <w:r w:rsidRPr="00567801">
              <w:rPr>
                <w:rFonts w:hint="eastAsia"/>
              </w:rPr>
              <w:t>±</w:t>
            </w:r>
            <w:r w:rsidRPr="00567801">
              <w:rPr>
                <w:rFonts w:hint="eastAsia"/>
              </w:rPr>
              <w:t>1</w:t>
            </w:r>
            <w:r w:rsidR="00FD421D" w:rsidRPr="00567801">
              <w:rPr>
                <w:rFonts w:hint="eastAsia"/>
              </w:rPr>
              <w:t>)</w:t>
            </w:r>
          </w:p>
        </w:tc>
        <w:tc>
          <w:tcPr>
            <w:tcW w:w="110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34BC08F" w14:textId="2B2DF437" w:rsidR="001721E8" w:rsidRPr="007974C8" w:rsidRDefault="009520FA" w:rsidP="00ED27F6">
            <w:pPr>
              <w:jc w:val="center"/>
              <w:rPr>
                <w:rFonts w:cs="Arial"/>
              </w:rPr>
            </w:pPr>
            <w:r w:rsidRPr="007974C8">
              <w:rPr>
                <w:rFonts w:ascii="맑은 고딕" w:eastAsia="맑은 고딕" w:hAnsi="맑은 고딕" w:cs="맑은 고딕" w:hint="eastAsia"/>
              </w:rPr>
              <w:t>℃</w:t>
            </w:r>
          </w:p>
        </w:tc>
      </w:tr>
      <w:tr w:rsidR="00567801" w:rsidRPr="00567801" w14:paraId="39B4E277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D4F6AAD" w14:textId="247361BB" w:rsidR="00ED27F6" w:rsidRPr="00567801" w:rsidRDefault="00ED27F6" w:rsidP="00ED27F6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온도 변화율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7ABC4CF4" w14:textId="2AC6E25D" w:rsidR="00ED27F6" w:rsidRPr="00567801" w:rsidRDefault="00C67895" w:rsidP="00ED27F6">
            <w:pPr>
              <w:jc w:val="center"/>
              <w:rPr>
                <w:i/>
              </w:rPr>
            </w:pPr>
            <w:proofErr w:type="spellStart"/>
            <w:r>
              <w:rPr>
                <w:rFonts w:ascii="바탕" w:hAnsi="바탕" w:hint="eastAsia"/>
                <w:i/>
              </w:rPr>
              <w:t>Δ</w:t>
            </w:r>
            <w:proofErr w:type="spellEnd"/>
            <w:r w:rsidRPr="00567801">
              <w:rPr>
                <w:rFonts w:hint="eastAsia"/>
                <w:i/>
              </w:rPr>
              <w:t>T</w:t>
            </w:r>
          </w:p>
        </w:tc>
        <w:tc>
          <w:tcPr>
            <w:tcW w:w="3142" w:type="dxa"/>
            <w:vAlign w:val="center"/>
          </w:tcPr>
          <w:p w14:paraId="24E1323D" w14:textId="2AF6DF38" w:rsidR="00ED27F6" w:rsidRPr="00567801" w:rsidRDefault="00A52E68" w:rsidP="00A52E68">
            <w:pPr>
              <w:jc w:val="center"/>
            </w:pPr>
            <w:r>
              <w:t>1.0</w:t>
            </w:r>
            <w:r w:rsidRPr="00567801">
              <w:rPr>
                <w:rFonts w:hint="eastAsia"/>
              </w:rPr>
              <w:t>±</w:t>
            </w:r>
            <w:r>
              <w:rPr>
                <w:rFonts w:hint="eastAsia"/>
              </w:rPr>
              <w:t>0</w:t>
            </w:r>
            <w:r>
              <w:t>.5</w:t>
            </w:r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6E5122E7" w14:textId="0C37A755" w:rsidR="00ED27F6" w:rsidRPr="007974C8" w:rsidRDefault="009520FA" w:rsidP="009520FA">
            <w:pPr>
              <w:jc w:val="center"/>
              <w:rPr>
                <w:rFonts w:cs="Arial"/>
              </w:rPr>
            </w:pPr>
            <w:r w:rsidRPr="007974C8">
              <w:rPr>
                <w:rFonts w:ascii="맑은 고딕" w:eastAsia="맑은 고딕" w:hAnsi="맑은 고딕" w:cs="맑은 고딕" w:hint="eastAsia"/>
              </w:rPr>
              <w:t>℃</w:t>
            </w:r>
            <w:r w:rsidRPr="007974C8">
              <w:rPr>
                <w:rFonts w:cs="Arial"/>
              </w:rPr>
              <w:t>/min</w:t>
            </w:r>
          </w:p>
        </w:tc>
      </w:tr>
      <w:tr w:rsidR="00567801" w:rsidRPr="00567801" w14:paraId="71EB7F7A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CD8E821" w14:textId="4BA1EE5D" w:rsidR="00ED27F6" w:rsidRPr="00567801" w:rsidRDefault="00ED27F6" w:rsidP="00ED27F6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 xml:space="preserve">사전 </w:t>
            </w:r>
            <w:proofErr w:type="spellStart"/>
            <w:r w:rsidRPr="00567801">
              <w:rPr>
                <w:rFonts w:ascii="바탕" w:hAnsi="바탕" w:hint="eastAsia"/>
              </w:rPr>
              <w:t>압축재하</w:t>
            </w:r>
            <w:proofErr w:type="spellEnd"/>
            <w:r w:rsidRPr="00567801">
              <w:rPr>
                <w:rFonts w:ascii="바탕" w:hAnsi="바탕" w:hint="eastAsia"/>
              </w:rPr>
              <w:t xml:space="preserve"> 시간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784DFC72" w14:textId="5952D2C4" w:rsidR="00ED27F6" w:rsidRPr="00567801" w:rsidRDefault="00B7129C" w:rsidP="00F97C76">
            <w:pPr>
              <w:jc w:val="center"/>
              <w:rPr>
                <w:i/>
              </w:rPr>
            </w:pPr>
            <w:proofErr w:type="spellStart"/>
            <w:r w:rsidRPr="00567801">
              <w:rPr>
                <w:rFonts w:hint="eastAsia"/>
                <w:i/>
              </w:rPr>
              <w:t>t</w:t>
            </w:r>
            <w:r w:rsidRPr="00567801">
              <w:rPr>
                <w:rFonts w:hint="eastAsia"/>
                <w:vertAlign w:val="subscript"/>
              </w:rPr>
              <w:t>pl</w:t>
            </w:r>
            <w:proofErr w:type="spellEnd"/>
          </w:p>
        </w:tc>
        <w:tc>
          <w:tcPr>
            <w:tcW w:w="3142" w:type="dxa"/>
            <w:vAlign w:val="center"/>
          </w:tcPr>
          <w:p w14:paraId="62DAA609" w14:textId="08809CB2" w:rsidR="00ED27F6" w:rsidRPr="00567801" w:rsidRDefault="004B37A2" w:rsidP="00ED27F6">
            <w:pPr>
              <w:jc w:val="center"/>
            </w:pPr>
            <w:r w:rsidRPr="00567801">
              <w:rPr>
                <w:rFonts w:hint="eastAsia"/>
              </w:rPr>
              <w:t>1</w:t>
            </w:r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79209470" w14:textId="6759678E" w:rsidR="00ED27F6" w:rsidRPr="007974C8" w:rsidRDefault="004B37A2" w:rsidP="00ED27F6">
            <w:pPr>
              <w:jc w:val="center"/>
              <w:rPr>
                <w:rFonts w:cs="Arial"/>
              </w:rPr>
            </w:pPr>
            <w:r w:rsidRPr="007974C8">
              <w:rPr>
                <w:rFonts w:cs="Arial"/>
              </w:rPr>
              <w:t>h</w:t>
            </w:r>
          </w:p>
        </w:tc>
      </w:tr>
      <w:tr w:rsidR="00567801" w:rsidRPr="00567801" w14:paraId="5A09F3FB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EEC5EC" w14:textId="24655C66" w:rsidR="00DE58BC" w:rsidRPr="00567801" w:rsidRDefault="00DE58BC" w:rsidP="0034497F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미끄럼 변위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0B2BD670" w14:textId="1D3AE72E" w:rsidR="00DE58BC" w:rsidRPr="00567801" w:rsidRDefault="00DE58BC" w:rsidP="00ED27F6">
            <w:pPr>
              <w:jc w:val="center"/>
              <w:rPr>
                <w:i/>
              </w:rPr>
            </w:pPr>
            <w:proofErr w:type="spellStart"/>
            <w:r w:rsidRPr="00567801">
              <w:rPr>
                <w:rFonts w:hint="eastAsia"/>
                <w:i/>
              </w:rPr>
              <w:t>S</w:t>
            </w:r>
            <w:r w:rsidRPr="00567801">
              <w:rPr>
                <w:rFonts w:hint="eastAsia"/>
                <w:vertAlign w:val="subscript"/>
              </w:rPr>
              <w:t>x</w:t>
            </w:r>
            <w:proofErr w:type="spellEnd"/>
          </w:p>
        </w:tc>
        <w:tc>
          <w:tcPr>
            <w:tcW w:w="3142" w:type="dxa"/>
            <w:vAlign w:val="center"/>
          </w:tcPr>
          <w:p w14:paraId="2BCE4927" w14:textId="5B51B809" w:rsidR="00DE58BC" w:rsidRPr="00567801" w:rsidRDefault="00000000" w:rsidP="00807CCB">
            <w:pPr>
              <w:jc w:val="center"/>
              <w:rPr>
                <w:rFonts w:cs="Arial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Arial"/>
                        <w:kern w:val="2"/>
                        <w:szCs w:val="2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Arial"/>
                      </w:rPr>
                      <m:t>10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rFonts w:cs="Arial"/>
                      </w:rPr>
                      <m:t xml:space="preserve">+0.5  </m:t>
                    </m:r>
                  </m:sup>
                </m:sSubSup>
              </m:oMath>
            </m:oMathPara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23D91511" w14:textId="4CB0681D" w:rsidR="00DE58BC" w:rsidRPr="007974C8" w:rsidRDefault="00DE58BC" w:rsidP="00ED27F6">
            <w:pPr>
              <w:jc w:val="center"/>
              <w:rPr>
                <w:rFonts w:cs="Arial"/>
              </w:rPr>
            </w:pPr>
            <w:r w:rsidRPr="007974C8">
              <w:rPr>
                <w:rFonts w:cs="Arial"/>
              </w:rPr>
              <w:t>mm</w:t>
            </w:r>
          </w:p>
        </w:tc>
      </w:tr>
      <w:tr w:rsidR="00567801" w:rsidRPr="00567801" w14:paraId="794540DF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90D017A" w14:textId="4341FA47" w:rsidR="00DE58BC" w:rsidRPr="00567801" w:rsidRDefault="00DE58BC" w:rsidP="00246941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각 온도 휴지시간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52FE5067" w14:textId="596C9B51" w:rsidR="00DE58BC" w:rsidRPr="00567801" w:rsidRDefault="00DE58BC" w:rsidP="00F97C76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t</w:t>
            </w:r>
            <w:r w:rsidRPr="00567801">
              <w:rPr>
                <w:rFonts w:hint="eastAsia"/>
                <w:vertAlign w:val="subscript"/>
              </w:rPr>
              <w:t>0</w:t>
            </w:r>
          </w:p>
        </w:tc>
        <w:tc>
          <w:tcPr>
            <w:tcW w:w="3142" w:type="dxa"/>
            <w:vAlign w:val="center"/>
          </w:tcPr>
          <w:p w14:paraId="015F6A45" w14:textId="643DC8DD" w:rsidR="00DE58BC" w:rsidRPr="00567801" w:rsidRDefault="00DE58BC" w:rsidP="00807CCB">
            <w:pPr>
              <w:jc w:val="center"/>
            </w:pPr>
            <w:r w:rsidRPr="00567801">
              <w:rPr>
                <w:rFonts w:hint="eastAsia"/>
              </w:rPr>
              <w:t>12</w:t>
            </w:r>
            <w:r w:rsidR="009B46FA">
              <w:t xml:space="preserve"> </w:t>
            </w:r>
            <w:r w:rsidRPr="00567801">
              <w:rPr>
                <w:rFonts w:hint="eastAsia"/>
              </w:rPr>
              <w:t>±</w:t>
            </w:r>
            <w:r w:rsidR="009B46FA">
              <w:rPr>
                <w:rFonts w:hint="eastAsia"/>
              </w:rPr>
              <w:t xml:space="preserve"> </w:t>
            </w:r>
            <w:r w:rsidRPr="00567801">
              <w:rPr>
                <w:rFonts w:hint="eastAsia"/>
              </w:rPr>
              <w:t>1</w:t>
            </w:r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447C8D4B" w14:textId="1E2AF55D" w:rsidR="00DE58BC" w:rsidRPr="007974C8" w:rsidRDefault="00DE58BC" w:rsidP="00ED27F6">
            <w:pPr>
              <w:jc w:val="center"/>
              <w:rPr>
                <w:rFonts w:cs="Arial"/>
              </w:rPr>
            </w:pPr>
            <w:r w:rsidRPr="007974C8">
              <w:rPr>
                <w:rFonts w:cs="Arial"/>
              </w:rPr>
              <w:t>s</w:t>
            </w:r>
          </w:p>
        </w:tc>
      </w:tr>
      <w:tr w:rsidR="00567801" w:rsidRPr="00567801" w14:paraId="57AAB50A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99E3496" w14:textId="40DE728D" w:rsidR="00DE58BC" w:rsidRPr="00567801" w:rsidRDefault="00DE58BC" w:rsidP="00ED27F6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반복횟수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155411D2" w14:textId="12986C87" w:rsidR="00DE58BC" w:rsidRPr="00567801" w:rsidRDefault="00DE58BC" w:rsidP="00ED27F6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n</w:t>
            </w:r>
          </w:p>
        </w:tc>
        <w:tc>
          <w:tcPr>
            <w:tcW w:w="3142" w:type="dxa"/>
            <w:vAlign w:val="center"/>
          </w:tcPr>
          <w:p w14:paraId="553C6906" w14:textId="40F4A07D" w:rsidR="00DE58BC" w:rsidRPr="00567801" w:rsidRDefault="00DE58BC" w:rsidP="00ED27F6">
            <w:pPr>
              <w:jc w:val="center"/>
            </w:pPr>
            <w:r w:rsidRPr="00567801">
              <w:rPr>
                <w:rFonts w:hint="eastAsia"/>
              </w:rPr>
              <w:t>1 100</w:t>
            </w:r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0995ECD1" w14:textId="1CE60FB0" w:rsidR="00DE58BC" w:rsidRPr="00BF06CD" w:rsidRDefault="00DE58BC" w:rsidP="00ED27F6">
            <w:pPr>
              <w:jc w:val="center"/>
              <w:rPr>
                <w:rFonts w:ascii="바탕" w:hAnsi="바탕"/>
              </w:rPr>
            </w:pPr>
            <w:r w:rsidRPr="00BF06CD">
              <w:rPr>
                <w:rFonts w:ascii="바탕" w:hAnsi="바탕" w:hint="eastAsia"/>
              </w:rPr>
              <w:t>회</w:t>
            </w:r>
          </w:p>
        </w:tc>
      </w:tr>
      <w:tr w:rsidR="00567801" w:rsidRPr="00567801" w14:paraId="56BC646E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D9465AB" w14:textId="142684F3" w:rsidR="00DE58BC" w:rsidRPr="00567801" w:rsidRDefault="00DE58BC" w:rsidP="00ED27F6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수평속도</w:t>
            </w:r>
          </w:p>
        </w:tc>
        <w:tc>
          <w:tcPr>
            <w:tcW w:w="856" w:type="dxa"/>
            <w:tcBorders>
              <w:left w:val="single" w:sz="8" w:space="0" w:color="auto"/>
            </w:tcBorders>
            <w:vAlign w:val="center"/>
          </w:tcPr>
          <w:p w14:paraId="210D2BB6" w14:textId="7C88306F" w:rsidR="00DE58BC" w:rsidRPr="00567801" w:rsidRDefault="00DE58BC" w:rsidP="00ED27F6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v</w:t>
            </w:r>
          </w:p>
        </w:tc>
        <w:tc>
          <w:tcPr>
            <w:tcW w:w="3142" w:type="dxa"/>
            <w:vAlign w:val="center"/>
          </w:tcPr>
          <w:p w14:paraId="1152AFC0" w14:textId="097F908B" w:rsidR="00DE58BC" w:rsidRPr="00567801" w:rsidRDefault="00000000" w:rsidP="00ED27F6">
            <w:pPr>
              <w:jc w:val="center"/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Arial"/>
                        <w:kern w:val="2"/>
                        <w:szCs w:val="2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Arial"/>
                      </w:rPr>
                      <m:t>0.4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cs="Arial" w:hint="eastAsia"/>
                      </w:rPr>
                      <m:t>+0.1</m:t>
                    </m:r>
                    <m:r>
                      <m:rPr>
                        <m:nor/>
                      </m:rPr>
                      <w:rPr>
                        <w:rFonts w:cs="Arial"/>
                      </w:rPr>
                      <m:t xml:space="preserve">   </m:t>
                    </m:r>
                  </m:sup>
                </m:sSubSup>
              </m:oMath>
            </m:oMathPara>
          </w:p>
        </w:tc>
        <w:tc>
          <w:tcPr>
            <w:tcW w:w="1107" w:type="dxa"/>
            <w:tcBorders>
              <w:right w:val="single" w:sz="8" w:space="0" w:color="auto"/>
            </w:tcBorders>
            <w:vAlign w:val="center"/>
          </w:tcPr>
          <w:p w14:paraId="2C2D08EE" w14:textId="6CA83448" w:rsidR="00DE58BC" w:rsidRPr="007974C8" w:rsidRDefault="00DE58BC" w:rsidP="00ED27F6">
            <w:pPr>
              <w:jc w:val="center"/>
              <w:rPr>
                <w:rFonts w:cs="Arial"/>
              </w:rPr>
            </w:pPr>
            <w:r w:rsidRPr="007974C8">
              <w:rPr>
                <w:rFonts w:cs="Arial"/>
              </w:rPr>
              <w:t>mm/s</w:t>
            </w:r>
          </w:p>
        </w:tc>
      </w:tr>
      <w:tr w:rsidR="00567801" w:rsidRPr="00567801" w14:paraId="3E592CC6" w14:textId="77777777" w:rsidTr="00AE31A0">
        <w:trPr>
          <w:trHeight w:val="294"/>
          <w:jc w:val="center"/>
        </w:trPr>
        <w:tc>
          <w:tcPr>
            <w:tcW w:w="298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B9531E" w14:textId="6AEF5759" w:rsidR="00DE58BC" w:rsidRPr="00567801" w:rsidRDefault="004F2DF7" w:rsidP="004F2DF7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온도단계 사이</w:t>
            </w:r>
            <w:r w:rsidR="00DE58BC" w:rsidRPr="00567801">
              <w:rPr>
                <w:rFonts w:ascii="바탕" w:hAnsi="바탕" w:hint="eastAsia"/>
              </w:rPr>
              <w:t xml:space="preserve"> </w:t>
            </w:r>
            <w:r w:rsidRPr="00567801">
              <w:rPr>
                <w:rFonts w:ascii="바탕" w:hAnsi="바탕" w:hint="eastAsia"/>
              </w:rPr>
              <w:t>정지</w:t>
            </w:r>
            <w:r w:rsidR="00DE58BC" w:rsidRPr="00567801">
              <w:rPr>
                <w:rFonts w:ascii="바탕" w:hAnsi="바탕" w:hint="eastAsia"/>
              </w:rPr>
              <w:t>시간</w:t>
            </w:r>
          </w:p>
        </w:tc>
        <w:tc>
          <w:tcPr>
            <w:tcW w:w="85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60B65B9F" w14:textId="368F64C4" w:rsidR="00DE58BC" w:rsidRPr="00567801" w:rsidRDefault="00DE58BC" w:rsidP="00F97C76">
            <w:pPr>
              <w:jc w:val="center"/>
              <w:rPr>
                <w:i/>
              </w:rPr>
            </w:pPr>
            <w:proofErr w:type="spellStart"/>
            <w:r w:rsidRPr="00567801">
              <w:rPr>
                <w:rFonts w:hint="eastAsia"/>
                <w:i/>
              </w:rPr>
              <w:t>t</w:t>
            </w:r>
            <w:r w:rsidRPr="00567801">
              <w:rPr>
                <w:rFonts w:hint="eastAsia"/>
                <w:vertAlign w:val="subscript"/>
              </w:rPr>
              <w:t>i</w:t>
            </w:r>
            <w:proofErr w:type="spellEnd"/>
          </w:p>
        </w:tc>
        <w:tc>
          <w:tcPr>
            <w:tcW w:w="3142" w:type="dxa"/>
            <w:tcBorders>
              <w:bottom w:val="single" w:sz="8" w:space="0" w:color="auto"/>
            </w:tcBorders>
            <w:vAlign w:val="center"/>
          </w:tcPr>
          <w:p w14:paraId="4EE5C5AB" w14:textId="5778FB6F" w:rsidR="00DE58BC" w:rsidRPr="00567801" w:rsidRDefault="00DE58BC" w:rsidP="00ED27F6">
            <w:pPr>
              <w:jc w:val="center"/>
            </w:pPr>
            <w:r w:rsidRPr="00567801">
              <w:rPr>
                <w:rFonts w:hint="eastAsia"/>
              </w:rPr>
              <w:t>1</w:t>
            </w:r>
          </w:p>
        </w:tc>
        <w:tc>
          <w:tcPr>
            <w:tcW w:w="1107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FDD0D6E" w14:textId="5752BB59" w:rsidR="00DE58BC" w:rsidRPr="00567801" w:rsidRDefault="00DE58BC" w:rsidP="00ED27F6">
            <w:pPr>
              <w:jc w:val="center"/>
            </w:pPr>
            <w:r w:rsidRPr="00567801">
              <w:rPr>
                <w:rFonts w:hint="eastAsia"/>
              </w:rPr>
              <w:t>h</w:t>
            </w:r>
          </w:p>
        </w:tc>
      </w:tr>
      <w:tr w:rsidR="00DE58BC" w:rsidRPr="00567801" w14:paraId="130523E4" w14:textId="77777777" w:rsidTr="00AE31A0">
        <w:trPr>
          <w:trHeight w:val="294"/>
          <w:jc w:val="center"/>
        </w:trPr>
        <w:tc>
          <w:tcPr>
            <w:tcW w:w="80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B4469A" w14:textId="60B926E0" w:rsidR="00DE58BC" w:rsidRPr="00567801" w:rsidRDefault="0012101A" w:rsidP="00456FE5">
            <w:pPr>
              <w:rPr>
                <w:rFonts w:ascii="바탕" w:hAnsi="바탕"/>
              </w:rPr>
            </w:pPr>
            <w:r>
              <w:rPr>
                <w:rFonts w:ascii="바탕" w:hAnsi="바탕" w:hint="eastAsia"/>
                <w:vertAlign w:val="superscript"/>
              </w:rPr>
              <w:t>a</w:t>
            </w:r>
            <w:r w:rsidR="00DE58BC" w:rsidRPr="00567801">
              <w:rPr>
                <w:rFonts w:ascii="바탕" w:hAnsi="바탕" w:hint="eastAsia"/>
              </w:rPr>
              <w:t xml:space="preserve"> 미끄럼재가 </w:t>
            </w:r>
            <w:r w:rsidR="00456FE5">
              <w:rPr>
                <w:rFonts w:ascii="바탕" w:hAnsi="바탕" w:cs="Arial" w:hint="eastAsia"/>
              </w:rPr>
              <w:t>엔지니어링 플라스틱</w:t>
            </w:r>
            <w:r w:rsidR="00DE58BC" w:rsidRPr="00567801">
              <w:rPr>
                <w:rFonts w:ascii="바탕" w:hAnsi="바탕" w:hint="eastAsia"/>
              </w:rPr>
              <w:t>인</w:t>
            </w:r>
            <w:r w:rsidR="00FF4C4B" w:rsidRPr="00567801">
              <w:rPr>
                <w:rFonts w:ascii="바탕" w:hAnsi="바탕" w:hint="eastAsia"/>
              </w:rPr>
              <w:t xml:space="preserve"> </w:t>
            </w:r>
            <w:r w:rsidR="00DE58BC" w:rsidRPr="00567801">
              <w:rPr>
                <w:rFonts w:ascii="바탕" w:hAnsi="바탕" w:hint="eastAsia"/>
              </w:rPr>
              <w:t>경우</w:t>
            </w:r>
            <w:r w:rsidR="00FF4C4B" w:rsidRPr="00567801">
              <w:rPr>
                <w:rFonts w:ascii="바탕" w:hAnsi="바탕" w:hint="eastAsia"/>
              </w:rPr>
              <w:t xml:space="preserve"> </w:t>
            </w:r>
            <w:r w:rsidR="00DE58BC" w:rsidRPr="00567801">
              <w:rPr>
                <w:rFonts w:ascii="바탕" w:hAnsi="바탕" w:hint="eastAsia"/>
              </w:rPr>
              <w:t>적용</w:t>
            </w:r>
            <w:r w:rsidR="00FF4C4B" w:rsidRPr="00567801">
              <w:rPr>
                <w:rFonts w:ascii="바탕" w:hAnsi="바탕" w:hint="eastAsia"/>
              </w:rPr>
              <w:t>할 수 있다.</w:t>
            </w:r>
          </w:p>
        </w:tc>
      </w:tr>
    </w:tbl>
    <w:p w14:paraId="3446F331" w14:textId="77777777" w:rsidR="007D5DE5" w:rsidRPr="00567801" w:rsidRDefault="007D5DE5" w:rsidP="0029273A">
      <w:pPr>
        <w:ind w:left="300" w:hangingChars="150" w:hanging="300"/>
        <w:jc w:val="center"/>
      </w:pPr>
    </w:p>
    <w:p w14:paraId="70E7E6FE" w14:textId="2606ECBD" w:rsidR="007D5DE5" w:rsidRPr="00567801" w:rsidRDefault="007D5DE5" w:rsidP="00302199">
      <w:pPr>
        <w:jc w:val="center"/>
        <w:rPr>
          <w:rFonts w:ascii="돋움" w:eastAsia="돋움" w:hAnsi="돋움"/>
          <w:b/>
        </w:rPr>
      </w:pPr>
      <w:r w:rsidRPr="00567801">
        <w:rPr>
          <w:rFonts w:ascii="돋움" w:eastAsia="돋움" w:hAnsi="돋움" w:hint="eastAsia"/>
          <w:b/>
        </w:rPr>
        <w:t xml:space="preserve">표 </w:t>
      </w:r>
      <w:r w:rsidRPr="001B33F5">
        <w:rPr>
          <w:rFonts w:eastAsia="돋움" w:cs="Arial"/>
          <w:b/>
        </w:rPr>
        <w:fldChar w:fldCharType="begin"/>
      </w:r>
      <w:r w:rsidRPr="001B33F5">
        <w:rPr>
          <w:rFonts w:eastAsia="돋움" w:cs="Arial"/>
          <w:b/>
        </w:rPr>
        <w:instrText xml:space="preserve"> SEQ </w:instrText>
      </w:r>
      <w:r w:rsidRPr="001B33F5">
        <w:rPr>
          <w:rFonts w:eastAsia="돋움" w:cs="Arial"/>
          <w:b/>
        </w:rPr>
        <w:instrText>표</w:instrText>
      </w:r>
      <w:r w:rsidRPr="001B33F5">
        <w:rPr>
          <w:rFonts w:eastAsia="돋움" w:cs="Arial"/>
          <w:b/>
        </w:rPr>
        <w:instrText xml:space="preserve"> \* ARABIC </w:instrText>
      </w:r>
      <w:r w:rsidRPr="001B33F5">
        <w:rPr>
          <w:rFonts w:eastAsia="돋움" w:cs="Arial"/>
          <w:b/>
        </w:rPr>
        <w:fldChar w:fldCharType="separate"/>
      </w:r>
      <w:r w:rsidR="007C32DF" w:rsidRPr="001B33F5">
        <w:rPr>
          <w:rFonts w:eastAsia="돋움" w:cs="Arial"/>
          <w:b/>
          <w:noProof/>
        </w:rPr>
        <w:t>5</w:t>
      </w:r>
      <w:r w:rsidRPr="001B33F5">
        <w:rPr>
          <w:rFonts w:eastAsia="돋움" w:cs="Arial"/>
          <w:b/>
        </w:rPr>
        <w:fldChar w:fldCharType="end"/>
      </w:r>
      <w:r w:rsidRPr="00567801">
        <w:rPr>
          <w:rFonts w:ascii="돋움" w:eastAsia="돋움" w:hAnsi="돋움" w:hint="eastAsia"/>
          <w:b/>
        </w:rPr>
        <w:t xml:space="preserve"> </w:t>
      </w:r>
      <w:r w:rsidR="00FF39AC" w:rsidRPr="00567801">
        <w:rPr>
          <w:rFonts w:ascii="돋움" w:eastAsia="돋움" w:hAnsi="돋움" w:hint="eastAsia"/>
          <w:b/>
        </w:rPr>
        <w:t>—</w:t>
      </w:r>
      <w:r w:rsidR="007C4144" w:rsidRPr="00567801">
        <w:rPr>
          <w:rFonts w:ascii="돋움" w:eastAsia="돋움" w:hAnsi="돋움" w:hint="eastAsia"/>
          <w:b/>
        </w:rPr>
        <w:t xml:space="preserve"> </w:t>
      </w:r>
      <w:r w:rsidR="00302199" w:rsidRPr="00567801">
        <w:rPr>
          <w:rFonts w:ascii="돋움" w:eastAsia="돋움" w:hAnsi="돋움" w:hint="eastAsia"/>
          <w:b/>
        </w:rPr>
        <w:t>장기마찰시험 조건</w:t>
      </w:r>
      <w:r w:rsidR="007C4144" w:rsidRPr="00567801">
        <w:rPr>
          <w:rFonts w:ascii="돋움" w:eastAsia="돋움" w:hAnsi="돋움" w:hint="eastAsia"/>
          <w:b/>
        </w:rPr>
        <w:t>(</w:t>
      </w:r>
      <w:r w:rsidR="00302199" w:rsidRPr="001B33F5">
        <w:rPr>
          <w:rFonts w:eastAsia="돋움" w:cs="Arial"/>
          <w:b/>
        </w:rPr>
        <w:t>B</w:t>
      </w:r>
      <w:r w:rsidR="00EE651D" w:rsidRPr="00567801">
        <w:rPr>
          <w:rFonts w:ascii="돋움" w:eastAsia="돋움" w:hAnsi="돋움" w:hint="eastAsia"/>
          <w:b/>
        </w:rPr>
        <w:t xml:space="preserve"> 구간</w:t>
      </w:r>
      <w:r w:rsidR="007C4144" w:rsidRPr="00567801">
        <w:rPr>
          <w:rFonts w:ascii="돋움" w:eastAsia="돋움" w:hAnsi="돋움" w:hint="eastAsia"/>
          <w:b/>
        </w:rPr>
        <w:t>)</w:t>
      </w:r>
    </w:p>
    <w:tbl>
      <w:tblPr>
        <w:tblStyle w:val="aff1"/>
        <w:tblW w:w="8062" w:type="dxa"/>
        <w:jc w:val="center"/>
        <w:tblLook w:val="04A0" w:firstRow="1" w:lastRow="0" w:firstColumn="1" w:lastColumn="0" w:noHBand="0" w:noVBand="1"/>
      </w:tblPr>
      <w:tblGrid>
        <w:gridCol w:w="2974"/>
        <w:gridCol w:w="853"/>
        <w:gridCol w:w="3132"/>
        <w:gridCol w:w="1103"/>
      </w:tblGrid>
      <w:tr w:rsidR="00567801" w:rsidRPr="00567801" w14:paraId="2E088029" w14:textId="77777777" w:rsidTr="00AE31A0">
        <w:trPr>
          <w:trHeight w:val="315"/>
          <w:jc w:val="center"/>
        </w:trPr>
        <w:tc>
          <w:tcPr>
            <w:tcW w:w="29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F1D3EE" w14:textId="2CD24FE5" w:rsidR="00B43377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항목</w:t>
            </w:r>
          </w:p>
        </w:tc>
        <w:tc>
          <w:tcPr>
            <w:tcW w:w="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85C151E" w14:textId="1B4FDE8F" w:rsidR="00B43377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기호</w:t>
            </w:r>
          </w:p>
        </w:tc>
        <w:tc>
          <w:tcPr>
            <w:tcW w:w="31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A320EC" w14:textId="6219C9AC" w:rsidR="00B43377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조건</w:t>
            </w:r>
          </w:p>
        </w:tc>
        <w:tc>
          <w:tcPr>
            <w:tcW w:w="11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32F5B2" w14:textId="125AAE65" w:rsidR="00B43377" w:rsidRPr="00567801" w:rsidRDefault="00B43377" w:rsidP="00B43377">
            <w:pPr>
              <w:jc w:val="center"/>
              <w:rPr>
                <w:rFonts w:ascii="돋움" w:eastAsia="돋움" w:hAnsi="돋움"/>
                <w:b/>
              </w:rPr>
            </w:pPr>
            <w:r w:rsidRPr="00567801">
              <w:rPr>
                <w:rFonts w:ascii="돋움" w:eastAsia="돋움" w:hAnsi="돋움" w:hint="eastAsia"/>
                <w:b/>
              </w:rPr>
              <w:t>단위</w:t>
            </w:r>
          </w:p>
        </w:tc>
      </w:tr>
      <w:tr w:rsidR="00567801" w:rsidRPr="00567801" w14:paraId="624C8699" w14:textId="77777777" w:rsidTr="00AE31A0">
        <w:trPr>
          <w:trHeight w:val="315"/>
          <w:jc w:val="center"/>
        </w:trPr>
        <w:tc>
          <w:tcPr>
            <w:tcW w:w="297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7297E36" w14:textId="77777777" w:rsidR="00B43377" w:rsidRPr="00567801" w:rsidRDefault="00B43377" w:rsidP="000E4360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온도</w:t>
            </w:r>
          </w:p>
        </w:tc>
        <w:tc>
          <w:tcPr>
            <w:tcW w:w="85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DDBA4E0" w14:textId="77777777" w:rsidR="00B43377" w:rsidRPr="00567801" w:rsidRDefault="00B43377" w:rsidP="000E4360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T</w:t>
            </w:r>
          </w:p>
        </w:tc>
        <w:tc>
          <w:tcPr>
            <w:tcW w:w="3132" w:type="dxa"/>
            <w:tcBorders>
              <w:top w:val="single" w:sz="8" w:space="0" w:color="auto"/>
            </w:tcBorders>
            <w:vAlign w:val="center"/>
          </w:tcPr>
          <w:p w14:paraId="5E50F53F" w14:textId="42313EEC" w:rsidR="00B43377" w:rsidRPr="00567801" w:rsidRDefault="00B43377" w:rsidP="002666D7">
            <w:pPr>
              <w:jc w:val="center"/>
            </w:pPr>
            <w:r w:rsidRPr="00567801">
              <w:rPr>
                <w:rFonts w:hint="eastAsia"/>
              </w:rPr>
              <w:t xml:space="preserve">21 </w:t>
            </w:r>
            <w:r w:rsidRPr="00567801">
              <w:rPr>
                <w:rFonts w:hint="eastAsia"/>
              </w:rPr>
              <w:t>±</w:t>
            </w:r>
            <w:r w:rsidR="002666D7" w:rsidRPr="00567801">
              <w:rPr>
                <w:rFonts w:hint="eastAsia"/>
              </w:rPr>
              <w:t xml:space="preserve"> </w:t>
            </w:r>
            <w:r w:rsidRPr="00567801">
              <w:rPr>
                <w:rFonts w:hint="eastAsia"/>
              </w:rPr>
              <w:t>1</w:t>
            </w:r>
          </w:p>
        </w:tc>
        <w:tc>
          <w:tcPr>
            <w:tcW w:w="1103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2DD63DA" w14:textId="77777777" w:rsidR="00B43377" w:rsidRPr="007974C8" w:rsidRDefault="00B43377" w:rsidP="000E4360">
            <w:pPr>
              <w:jc w:val="center"/>
              <w:rPr>
                <w:rFonts w:cs="Arial"/>
              </w:rPr>
            </w:pPr>
            <w:r w:rsidRPr="007974C8">
              <w:rPr>
                <w:rFonts w:ascii="맑은 고딕" w:eastAsia="맑은 고딕" w:hAnsi="맑은 고딕" w:cs="맑은 고딕" w:hint="eastAsia"/>
              </w:rPr>
              <w:t>℃</w:t>
            </w:r>
          </w:p>
        </w:tc>
      </w:tr>
      <w:tr w:rsidR="00567801" w:rsidRPr="00567801" w14:paraId="00B51F18" w14:textId="77777777" w:rsidTr="00AE31A0">
        <w:trPr>
          <w:trHeight w:val="315"/>
          <w:jc w:val="center"/>
        </w:trPr>
        <w:tc>
          <w:tcPr>
            <w:tcW w:w="297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CD484B5" w14:textId="77777777" w:rsidR="00B43377" w:rsidRPr="00567801" w:rsidRDefault="00B43377" w:rsidP="000E4360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온도 변화율</w:t>
            </w:r>
          </w:p>
        </w:tc>
        <w:tc>
          <w:tcPr>
            <w:tcW w:w="853" w:type="dxa"/>
            <w:tcBorders>
              <w:left w:val="single" w:sz="8" w:space="0" w:color="auto"/>
            </w:tcBorders>
            <w:vAlign w:val="center"/>
          </w:tcPr>
          <w:p w14:paraId="6FF3E785" w14:textId="055FF160" w:rsidR="00B43377" w:rsidRPr="00567801" w:rsidRDefault="00D86457" w:rsidP="000E4360">
            <w:pPr>
              <w:jc w:val="center"/>
              <w:rPr>
                <w:i/>
              </w:rPr>
            </w:pPr>
            <w:proofErr w:type="spellStart"/>
            <w:r>
              <w:rPr>
                <w:rFonts w:ascii="바탕" w:hAnsi="바탕" w:hint="eastAsia"/>
                <w:i/>
              </w:rPr>
              <w:t>Δ</w:t>
            </w:r>
            <w:proofErr w:type="spellEnd"/>
            <w:r w:rsidRPr="00567801">
              <w:rPr>
                <w:rFonts w:hint="eastAsia"/>
                <w:i/>
              </w:rPr>
              <w:t>T</w:t>
            </w:r>
          </w:p>
        </w:tc>
        <w:tc>
          <w:tcPr>
            <w:tcW w:w="3132" w:type="dxa"/>
            <w:vAlign w:val="center"/>
          </w:tcPr>
          <w:p w14:paraId="7B05DC5D" w14:textId="24032EA9" w:rsidR="00B43377" w:rsidRPr="00567801" w:rsidRDefault="00F86F6D" w:rsidP="00F64878">
            <w:pPr>
              <w:jc w:val="center"/>
            </w:pPr>
            <w:r>
              <w:t>1.0</w:t>
            </w:r>
            <w:r w:rsidRPr="00567801">
              <w:rPr>
                <w:rFonts w:hint="eastAsia"/>
              </w:rPr>
              <w:t>±</w:t>
            </w:r>
            <w:r>
              <w:rPr>
                <w:rFonts w:hint="eastAsia"/>
              </w:rPr>
              <w:t>0</w:t>
            </w:r>
            <w:r>
              <w:t>.5</w:t>
            </w:r>
          </w:p>
        </w:tc>
        <w:tc>
          <w:tcPr>
            <w:tcW w:w="1103" w:type="dxa"/>
            <w:tcBorders>
              <w:right w:val="single" w:sz="8" w:space="0" w:color="auto"/>
            </w:tcBorders>
            <w:vAlign w:val="center"/>
          </w:tcPr>
          <w:p w14:paraId="2AE3D027" w14:textId="77777777" w:rsidR="00B43377" w:rsidRPr="007974C8" w:rsidRDefault="00B43377" w:rsidP="000E4360">
            <w:pPr>
              <w:jc w:val="center"/>
              <w:rPr>
                <w:rFonts w:cs="Arial"/>
              </w:rPr>
            </w:pPr>
            <w:r w:rsidRPr="007974C8">
              <w:rPr>
                <w:rFonts w:ascii="맑은 고딕" w:eastAsia="맑은 고딕" w:hAnsi="맑은 고딕" w:cs="맑은 고딕" w:hint="eastAsia"/>
              </w:rPr>
              <w:t>℃</w:t>
            </w:r>
            <w:r w:rsidRPr="007974C8">
              <w:rPr>
                <w:rFonts w:cs="Arial"/>
              </w:rPr>
              <w:t>/min</w:t>
            </w:r>
          </w:p>
        </w:tc>
      </w:tr>
      <w:tr w:rsidR="00567801" w:rsidRPr="00567801" w14:paraId="1EEF07BB" w14:textId="77777777" w:rsidTr="00AE31A0">
        <w:trPr>
          <w:trHeight w:val="315"/>
          <w:jc w:val="center"/>
        </w:trPr>
        <w:tc>
          <w:tcPr>
            <w:tcW w:w="297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7694AA" w14:textId="72496D5E" w:rsidR="0034497F" w:rsidRPr="00567801" w:rsidRDefault="0034497F" w:rsidP="000E4360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미끄럼 변위</w:t>
            </w:r>
          </w:p>
        </w:tc>
        <w:tc>
          <w:tcPr>
            <w:tcW w:w="853" w:type="dxa"/>
            <w:tcBorders>
              <w:left w:val="single" w:sz="8" w:space="0" w:color="auto"/>
            </w:tcBorders>
            <w:vAlign w:val="center"/>
          </w:tcPr>
          <w:p w14:paraId="43321965" w14:textId="1FF731AF" w:rsidR="0034497F" w:rsidRPr="00567801" w:rsidRDefault="00DE58BC" w:rsidP="000E4360">
            <w:pPr>
              <w:jc w:val="center"/>
              <w:rPr>
                <w:i/>
              </w:rPr>
            </w:pPr>
            <w:proofErr w:type="spellStart"/>
            <w:r w:rsidRPr="00567801">
              <w:rPr>
                <w:rFonts w:hint="eastAsia"/>
                <w:i/>
              </w:rPr>
              <w:t>S</w:t>
            </w:r>
            <w:r w:rsidRPr="00567801">
              <w:rPr>
                <w:rFonts w:hint="eastAsia"/>
                <w:vertAlign w:val="subscript"/>
              </w:rPr>
              <w:t>x</w:t>
            </w:r>
            <w:proofErr w:type="spellEnd"/>
          </w:p>
        </w:tc>
        <w:tc>
          <w:tcPr>
            <w:tcW w:w="3132" w:type="dxa"/>
            <w:vAlign w:val="center"/>
          </w:tcPr>
          <w:p w14:paraId="7405229C" w14:textId="77C447B0" w:rsidR="0034497F" w:rsidRPr="00567801" w:rsidRDefault="00000000" w:rsidP="00B17F1D">
            <w:pPr>
              <w:jc w:val="center"/>
              <w:rPr>
                <w:rFonts w:cs="Arial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 w:cs="Arial"/>
                        <w:kern w:val="2"/>
                        <w:szCs w:val="22"/>
                        <w:lang w:val="en-US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Arial"/>
                      </w:rPr>
                      <m:t>8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</w:rPr>
                      <m:t>0</m:t>
                    </m:r>
                  </m:sub>
                  <m:sup>
                    <m:r>
                      <m:rPr>
                        <m:nor/>
                      </m:rPr>
                      <w:rPr>
                        <w:rFonts w:cs="Arial"/>
                      </w:rPr>
                      <m:t xml:space="preserve">+0.5  </m:t>
                    </m:r>
                  </m:sup>
                </m:sSubSup>
              </m:oMath>
            </m:oMathPara>
          </w:p>
        </w:tc>
        <w:tc>
          <w:tcPr>
            <w:tcW w:w="1103" w:type="dxa"/>
            <w:tcBorders>
              <w:right w:val="single" w:sz="8" w:space="0" w:color="auto"/>
            </w:tcBorders>
            <w:vAlign w:val="center"/>
          </w:tcPr>
          <w:p w14:paraId="040DC299" w14:textId="77777777" w:rsidR="0034497F" w:rsidRPr="007974C8" w:rsidRDefault="0034497F" w:rsidP="000E4360">
            <w:pPr>
              <w:jc w:val="center"/>
              <w:rPr>
                <w:rFonts w:cs="Arial"/>
              </w:rPr>
            </w:pPr>
            <w:r w:rsidRPr="007974C8">
              <w:rPr>
                <w:rFonts w:cs="Arial"/>
              </w:rPr>
              <w:t>mm</w:t>
            </w:r>
          </w:p>
        </w:tc>
      </w:tr>
      <w:tr w:rsidR="00567801" w:rsidRPr="00567801" w14:paraId="54B9981B" w14:textId="77777777" w:rsidTr="00AE31A0">
        <w:trPr>
          <w:trHeight w:val="315"/>
          <w:jc w:val="center"/>
        </w:trPr>
        <w:tc>
          <w:tcPr>
            <w:tcW w:w="2974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308417C" w14:textId="77777777" w:rsidR="00B43377" w:rsidRPr="00567801" w:rsidRDefault="00B43377" w:rsidP="000E4360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반복횟수</w:t>
            </w:r>
          </w:p>
        </w:tc>
        <w:tc>
          <w:tcPr>
            <w:tcW w:w="853" w:type="dxa"/>
            <w:tcBorders>
              <w:left w:val="single" w:sz="8" w:space="0" w:color="auto"/>
            </w:tcBorders>
            <w:vAlign w:val="center"/>
          </w:tcPr>
          <w:p w14:paraId="7EC526DB" w14:textId="77777777" w:rsidR="00B43377" w:rsidRPr="00567801" w:rsidRDefault="00B43377" w:rsidP="000E4360">
            <w:pPr>
              <w:jc w:val="center"/>
              <w:rPr>
                <w:i/>
              </w:rPr>
            </w:pPr>
            <w:r w:rsidRPr="00567801">
              <w:rPr>
                <w:rFonts w:hint="eastAsia"/>
                <w:i/>
              </w:rPr>
              <w:t>n</w:t>
            </w:r>
          </w:p>
        </w:tc>
        <w:tc>
          <w:tcPr>
            <w:tcW w:w="3132" w:type="dxa"/>
            <w:vAlign w:val="center"/>
          </w:tcPr>
          <w:p w14:paraId="6C70A694" w14:textId="23664ED7" w:rsidR="00B43377" w:rsidRPr="00567801" w:rsidRDefault="00B43377" w:rsidP="00A04944">
            <w:pPr>
              <w:jc w:val="center"/>
            </w:pPr>
            <w:r w:rsidRPr="00567801">
              <w:rPr>
                <w:rFonts w:hint="eastAsia"/>
              </w:rPr>
              <w:t>62 500</w:t>
            </w:r>
          </w:p>
        </w:tc>
        <w:tc>
          <w:tcPr>
            <w:tcW w:w="1103" w:type="dxa"/>
            <w:tcBorders>
              <w:right w:val="single" w:sz="8" w:space="0" w:color="auto"/>
            </w:tcBorders>
            <w:vAlign w:val="center"/>
          </w:tcPr>
          <w:p w14:paraId="38B361BE" w14:textId="77777777" w:rsidR="00B43377" w:rsidRPr="00567801" w:rsidRDefault="00B43377" w:rsidP="000E4360">
            <w:pPr>
              <w:jc w:val="center"/>
              <w:rPr>
                <w:rFonts w:ascii="돋움" w:eastAsia="돋움" w:hAnsi="돋움"/>
              </w:rPr>
            </w:pPr>
            <w:r w:rsidRPr="00567801">
              <w:rPr>
                <w:rFonts w:ascii="돋움" w:eastAsia="돋움" w:hAnsi="돋움" w:hint="eastAsia"/>
              </w:rPr>
              <w:t>회</w:t>
            </w:r>
          </w:p>
        </w:tc>
      </w:tr>
      <w:tr w:rsidR="000B20AA" w:rsidRPr="00567801" w14:paraId="02399A35" w14:textId="77777777" w:rsidTr="00AE31A0">
        <w:trPr>
          <w:trHeight w:val="315"/>
          <w:jc w:val="center"/>
        </w:trPr>
        <w:tc>
          <w:tcPr>
            <w:tcW w:w="297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D14BB" w14:textId="77777777" w:rsidR="00B43377" w:rsidRPr="00567801" w:rsidRDefault="00B43377" w:rsidP="000E4360">
            <w:pPr>
              <w:jc w:val="center"/>
              <w:rPr>
                <w:rFonts w:ascii="바탕" w:hAnsi="바탕"/>
              </w:rPr>
            </w:pPr>
            <w:r w:rsidRPr="00567801">
              <w:rPr>
                <w:rFonts w:ascii="바탕" w:hAnsi="바탕" w:hint="eastAsia"/>
              </w:rPr>
              <w:t>수평 평균속도</w:t>
            </w:r>
          </w:p>
        </w:tc>
        <w:tc>
          <w:tcPr>
            <w:tcW w:w="853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63E12A5D" w14:textId="60BDAD73" w:rsidR="00B43377" w:rsidRPr="00567801" w:rsidRDefault="00B43377" w:rsidP="000E4360">
            <w:pPr>
              <w:jc w:val="center"/>
              <w:rPr>
                <w:i/>
              </w:rPr>
            </w:pPr>
            <w:proofErr w:type="spellStart"/>
            <w:r w:rsidRPr="00567801">
              <w:rPr>
                <w:rFonts w:hint="eastAsia"/>
                <w:i/>
              </w:rPr>
              <w:t>v</w:t>
            </w:r>
            <w:r w:rsidR="00906D89" w:rsidRPr="00DB2992">
              <w:rPr>
                <w:i/>
                <w:vertAlign w:val="subscript"/>
              </w:rPr>
              <w:t>a</w:t>
            </w:r>
            <w:proofErr w:type="spellEnd"/>
          </w:p>
        </w:tc>
        <w:tc>
          <w:tcPr>
            <w:tcW w:w="3132" w:type="dxa"/>
            <w:tcBorders>
              <w:bottom w:val="single" w:sz="8" w:space="0" w:color="auto"/>
            </w:tcBorders>
            <w:vAlign w:val="center"/>
          </w:tcPr>
          <w:p w14:paraId="5023294C" w14:textId="5B7092B8" w:rsidR="00B43377" w:rsidRPr="00567801" w:rsidRDefault="00B43377" w:rsidP="00B4114A">
            <w:pPr>
              <w:jc w:val="center"/>
            </w:pPr>
            <w:r w:rsidRPr="00567801">
              <w:rPr>
                <w:rFonts w:hint="eastAsia"/>
              </w:rPr>
              <w:t>2</w:t>
            </w:r>
            <w:r w:rsidR="002666D7" w:rsidRPr="00567801">
              <w:rPr>
                <w:rFonts w:hint="eastAsia"/>
              </w:rPr>
              <w:t xml:space="preserve"> </w:t>
            </w:r>
            <w:r w:rsidRPr="00567801">
              <w:rPr>
                <w:rFonts w:hint="eastAsia"/>
              </w:rPr>
              <w:t>±</w:t>
            </w:r>
            <w:r w:rsidR="002666D7" w:rsidRPr="00567801">
              <w:rPr>
                <w:rFonts w:hint="eastAsia"/>
              </w:rPr>
              <w:t xml:space="preserve"> </w:t>
            </w:r>
            <w:r w:rsidRPr="00567801">
              <w:rPr>
                <w:rFonts w:hint="eastAsia"/>
              </w:rPr>
              <w:t>0.1</w:t>
            </w:r>
          </w:p>
        </w:tc>
        <w:tc>
          <w:tcPr>
            <w:tcW w:w="1103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FF41795" w14:textId="77777777" w:rsidR="00B43377" w:rsidRPr="00567801" w:rsidRDefault="00B43377" w:rsidP="000E4360">
            <w:pPr>
              <w:jc w:val="center"/>
            </w:pPr>
            <w:r w:rsidRPr="00567801">
              <w:rPr>
                <w:rFonts w:hint="eastAsia"/>
              </w:rPr>
              <w:t>mm/s</w:t>
            </w:r>
          </w:p>
        </w:tc>
      </w:tr>
    </w:tbl>
    <w:p w14:paraId="20EC6BC1" w14:textId="77777777" w:rsidR="007D5DE5" w:rsidRPr="00567801" w:rsidRDefault="007D5DE5" w:rsidP="0029273A">
      <w:pPr>
        <w:ind w:left="300" w:hangingChars="150" w:hanging="300"/>
        <w:jc w:val="center"/>
      </w:pPr>
    </w:p>
    <w:p w14:paraId="649E2D96" w14:textId="67610BAB" w:rsidR="00ED23FA" w:rsidRPr="00567801" w:rsidRDefault="000340C2" w:rsidP="00ED23FA">
      <w:pPr>
        <w:ind w:left="300" w:hangingChars="150" w:hanging="300"/>
        <w:jc w:val="center"/>
      </w:pPr>
      <w:r>
        <w:rPr>
          <w:noProof/>
          <w:lang w:val="en-US"/>
        </w:rPr>
        <w:drawing>
          <wp:inline distT="0" distB="0" distL="0" distR="0" wp14:anchorId="11098C85" wp14:editId="73EC9DD5">
            <wp:extent cx="5274689" cy="210502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장기 마찰성능시험 온도 이력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1859" cy="2111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30C74" w14:textId="72B4D0D2" w:rsidR="00ED23FA" w:rsidRPr="00567801" w:rsidRDefault="00C1157B" w:rsidP="00AE31A0">
      <w:pPr>
        <w:ind w:left="400"/>
        <w:jc w:val="center"/>
        <w:rPr>
          <w:rFonts w:ascii="돋움" w:eastAsia="돋움" w:hAnsi="돋움"/>
          <w:b/>
        </w:rPr>
      </w:pPr>
      <w:r w:rsidRPr="00C1157B">
        <w:rPr>
          <w:rFonts w:ascii="돋움" w:eastAsia="돋움" w:hAnsi="돋움" w:hint="eastAsia"/>
          <w:b/>
        </w:rPr>
        <w:t xml:space="preserve">그림 </w:t>
      </w:r>
      <w:r w:rsidRPr="001B33F5">
        <w:rPr>
          <w:rFonts w:eastAsia="돋움" w:cs="Arial"/>
          <w:b/>
        </w:rPr>
        <w:fldChar w:fldCharType="begin"/>
      </w:r>
      <w:r w:rsidRPr="001B33F5">
        <w:rPr>
          <w:rFonts w:eastAsia="돋움" w:cs="Arial"/>
          <w:b/>
        </w:rPr>
        <w:instrText xml:space="preserve"> SEQ </w:instrText>
      </w:r>
      <w:r w:rsidRPr="001B33F5">
        <w:rPr>
          <w:rFonts w:eastAsia="돋움" w:cs="Arial"/>
          <w:b/>
        </w:rPr>
        <w:instrText>그림</w:instrText>
      </w:r>
      <w:r w:rsidRPr="001B33F5">
        <w:rPr>
          <w:rFonts w:eastAsia="돋움" w:cs="Arial"/>
          <w:b/>
        </w:rPr>
        <w:instrText xml:space="preserve">_ \* ARABIC </w:instrText>
      </w:r>
      <w:r w:rsidRPr="001B33F5">
        <w:rPr>
          <w:rFonts w:eastAsia="돋움" w:cs="Arial"/>
          <w:b/>
        </w:rPr>
        <w:fldChar w:fldCharType="separate"/>
      </w:r>
      <w:r w:rsidRPr="001B33F5">
        <w:rPr>
          <w:rFonts w:eastAsia="돋움" w:cs="Arial"/>
          <w:b/>
          <w:noProof/>
        </w:rPr>
        <w:t>3</w:t>
      </w:r>
      <w:r w:rsidRPr="001B33F5">
        <w:rPr>
          <w:rFonts w:eastAsia="돋움" w:cs="Arial"/>
          <w:b/>
        </w:rPr>
        <w:fldChar w:fldCharType="end"/>
      </w:r>
      <w:r w:rsidRPr="00C1157B">
        <w:rPr>
          <w:rFonts w:ascii="돋움" w:eastAsia="돋움" w:hAnsi="돋움" w:hint="eastAsia"/>
          <w:b/>
        </w:rPr>
        <w:t xml:space="preserve"> </w:t>
      </w:r>
      <w:r w:rsidR="00FF39AC" w:rsidRPr="00567801">
        <w:rPr>
          <w:rFonts w:ascii="돋움" w:eastAsia="돋움" w:hAnsi="돋움" w:hint="eastAsia"/>
          <w:b/>
        </w:rPr>
        <w:t>—</w:t>
      </w:r>
      <w:r w:rsidR="003A5512" w:rsidRPr="00567801">
        <w:rPr>
          <w:rFonts w:ascii="돋움" w:eastAsia="돋움" w:hAnsi="돋움" w:hint="eastAsia"/>
          <w:b/>
        </w:rPr>
        <w:t xml:space="preserve"> </w:t>
      </w:r>
      <w:r w:rsidR="00926961" w:rsidRPr="00567801">
        <w:rPr>
          <w:rFonts w:ascii="돋움" w:eastAsia="돋움" w:hAnsi="돋움" w:hint="eastAsia"/>
          <w:b/>
        </w:rPr>
        <w:t>장기마찰성능시험 온도 이력</w:t>
      </w:r>
    </w:p>
    <w:p w14:paraId="7A91D061" w14:textId="63FDA095" w:rsidR="00926961" w:rsidRPr="00567801" w:rsidRDefault="000340C2" w:rsidP="0029273A">
      <w:pPr>
        <w:ind w:left="300" w:hangingChars="150" w:hanging="300"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14065085" wp14:editId="70FB4E02">
            <wp:extent cx="5486400" cy="2854054"/>
            <wp:effectExtent l="0" t="0" r="0" b="381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장기 마찰성능시험 조건 A의 온도 이력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884" cy="286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40CBF" w14:textId="1DBBF10B" w:rsidR="008A7638" w:rsidRPr="00567801" w:rsidRDefault="00C1157B" w:rsidP="00926961">
      <w:pPr>
        <w:jc w:val="center"/>
        <w:rPr>
          <w:rFonts w:ascii="돋움" w:eastAsia="돋움" w:hAnsi="돋움"/>
          <w:b/>
        </w:rPr>
      </w:pPr>
      <w:r w:rsidRPr="00C1157B">
        <w:rPr>
          <w:rFonts w:ascii="돋움" w:eastAsia="돋움" w:hAnsi="돋움" w:hint="eastAsia"/>
          <w:b/>
        </w:rPr>
        <w:t xml:space="preserve">그림 </w:t>
      </w:r>
      <w:r w:rsidRPr="001B33F5">
        <w:rPr>
          <w:rFonts w:eastAsia="돋움" w:cs="Arial"/>
          <w:b/>
        </w:rPr>
        <w:fldChar w:fldCharType="begin"/>
      </w:r>
      <w:r w:rsidRPr="001B33F5">
        <w:rPr>
          <w:rFonts w:eastAsia="돋움" w:cs="Arial"/>
          <w:b/>
        </w:rPr>
        <w:instrText xml:space="preserve"> SEQ </w:instrText>
      </w:r>
      <w:r w:rsidRPr="001B33F5">
        <w:rPr>
          <w:rFonts w:eastAsia="돋움" w:cs="Arial"/>
          <w:b/>
        </w:rPr>
        <w:instrText>그림</w:instrText>
      </w:r>
      <w:r w:rsidRPr="001B33F5">
        <w:rPr>
          <w:rFonts w:eastAsia="돋움" w:cs="Arial"/>
          <w:b/>
        </w:rPr>
        <w:instrText xml:space="preserve">_ \* ARABIC </w:instrText>
      </w:r>
      <w:r w:rsidRPr="001B33F5">
        <w:rPr>
          <w:rFonts w:eastAsia="돋움" w:cs="Arial"/>
          <w:b/>
        </w:rPr>
        <w:fldChar w:fldCharType="separate"/>
      </w:r>
      <w:r w:rsidRPr="001B33F5">
        <w:rPr>
          <w:rFonts w:eastAsia="돋움" w:cs="Arial"/>
          <w:b/>
          <w:noProof/>
        </w:rPr>
        <w:t>4</w:t>
      </w:r>
      <w:r w:rsidRPr="001B33F5">
        <w:rPr>
          <w:rFonts w:eastAsia="돋움" w:cs="Arial"/>
          <w:b/>
        </w:rPr>
        <w:fldChar w:fldCharType="end"/>
      </w:r>
      <w:r w:rsidRPr="00C1157B">
        <w:rPr>
          <w:rFonts w:ascii="돋움" w:eastAsia="돋움" w:hAnsi="돋움" w:hint="eastAsia"/>
          <w:b/>
        </w:rPr>
        <w:t xml:space="preserve"> </w:t>
      </w:r>
      <w:r w:rsidR="00FF39AC" w:rsidRPr="00567801">
        <w:rPr>
          <w:rFonts w:ascii="돋움" w:eastAsia="돋움" w:hAnsi="돋움" w:hint="eastAsia"/>
          <w:b/>
        </w:rPr>
        <w:t>—</w:t>
      </w:r>
      <w:r w:rsidR="003A5512" w:rsidRPr="00567801">
        <w:rPr>
          <w:rFonts w:ascii="돋움" w:eastAsia="돋움" w:hAnsi="돋움" w:hint="eastAsia"/>
          <w:b/>
        </w:rPr>
        <w:t xml:space="preserve"> </w:t>
      </w:r>
      <w:r w:rsidR="00926961" w:rsidRPr="00567801">
        <w:rPr>
          <w:rFonts w:ascii="돋움" w:eastAsia="돋움" w:hAnsi="돋움" w:hint="eastAsia"/>
          <w:b/>
        </w:rPr>
        <w:t xml:space="preserve">장기마찰성능시험 </w:t>
      </w:r>
      <w:r w:rsidR="00FD3E55" w:rsidRPr="00567801">
        <w:rPr>
          <w:rFonts w:ascii="돋움" w:eastAsia="돋움" w:hAnsi="돋움" w:hint="eastAsia"/>
          <w:b/>
        </w:rPr>
        <w:t>조건</w:t>
      </w:r>
      <w:r w:rsidR="00FD3E55" w:rsidRPr="001B33F5">
        <w:rPr>
          <w:rFonts w:eastAsia="돋움" w:cs="Arial"/>
          <w:b/>
        </w:rPr>
        <w:t xml:space="preserve"> A</w:t>
      </w:r>
      <w:r w:rsidR="00FD3E55" w:rsidRPr="00567801">
        <w:rPr>
          <w:rFonts w:ascii="돋움" w:eastAsia="돋움" w:hAnsi="돋움" w:hint="eastAsia"/>
          <w:b/>
        </w:rPr>
        <w:t xml:space="preserve">의 </w:t>
      </w:r>
      <w:r w:rsidR="00926961" w:rsidRPr="00567801">
        <w:rPr>
          <w:rFonts w:ascii="돋움" w:eastAsia="돋움" w:hAnsi="돋움" w:hint="eastAsia"/>
          <w:b/>
        </w:rPr>
        <w:t>온도 이력</w:t>
      </w:r>
    </w:p>
    <w:p w14:paraId="068E4864" w14:textId="02138579" w:rsidR="007974C8" w:rsidRDefault="007974C8" w:rsidP="000D03AF">
      <w:pPr>
        <w:ind w:left="300" w:hangingChars="150" w:hanging="300"/>
        <w:jc w:val="center"/>
      </w:pPr>
    </w:p>
    <w:p w14:paraId="67BCD819" w14:textId="77777777" w:rsidR="00665452" w:rsidRPr="00567801" w:rsidRDefault="00665452" w:rsidP="009E28B0">
      <w:pPr>
        <w:rPr>
          <w:lang w:val="de-DE"/>
        </w:rPr>
      </w:pPr>
    </w:p>
    <w:p w14:paraId="71999C0A" w14:textId="4F361F0D" w:rsidR="0051345A" w:rsidRPr="00567801" w:rsidRDefault="0051345A" w:rsidP="0051345A">
      <w:pPr>
        <w:pStyle w:val="13"/>
        <w:rPr>
          <w:rFonts w:eastAsia="Yu Mincho"/>
        </w:rPr>
      </w:pPr>
      <w:bookmarkStart w:id="59" w:name="_Toc44071624"/>
      <w:r w:rsidRPr="00567801">
        <w:rPr>
          <w:rFonts w:hint="eastAsia"/>
          <w:lang w:eastAsia="ko-KR"/>
        </w:rPr>
        <w:t>결과</w:t>
      </w:r>
      <w:r w:rsidR="001F0B0E">
        <w:rPr>
          <w:rFonts w:hint="eastAsia"/>
          <w:lang w:eastAsia="ko-KR"/>
        </w:rPr>
        <w:t xml:space="preserve"> </w:t>
      </w:r>
      <w:r w:rsidR="00E22440">
        <w:rPr>
          <w:rFonts w:hint="eastAsia"/>
          <w:lang w:eastAsia="ko-KR"/>
        </w:rPr>
        <w:t>계산</w:t>
      </w:r>
      <w:bookmarkEnd w:id="59"/>
    </w:p>
    <w:p w14:paraId="764F5779" w14:textId="767C8E56" w:rsidR="0051345A" w:rsidRPr="00567801" w:rsidRDefault="0051345A" w:rsidP="0051345A">
      <w:pPr>
        <w:rPr>
          <w:rFonts w:eastAsia="Yu Mincho"/>
          <w:lang w:val="de-DE" w:eastAsia="ja-JP"/>
        </w:rPr>
      </w:pPr>
    </w:p>
    <w:p w14:paraId="236D71CE" w14:textId="07031D20" w:rsidR="0051345A" w:rsidRPr="00567801" w:rsidRDefault="00560148" w:rsidP="00560148">
      <w:pPr>
        <w:pStyle w:val="24"/>
        <w:tabs>
          <w:tab w:val="clear" w:pos="0"/>
        </w:tabs>
        <w:rPr>
          <w:lang w:eastAsia="ko-KR"/>
        </w:rPr>
      </w:pPr>
      <w:bookmarkStart w:id="60" w:name="_Toc44071625"/>
      <w:r w:rsidRPr="00567801">
        <w:rPr>
          <w:rFonts w:hint="eastAsia"/>
          <w:lang w:eastAsia="ko-KR"/>
        </w:rPr>
        <w:t>일반사항</w:t>
      </w:r>
      <w:bookmarkEnd w:id="60"/>
    </w:p>
    <w:p w14:paraId="1D80FEF6" w14:textId="77777777" w:rsidR="006E396C" w:rsidRPr="00567801" w:rsidRDefault="006E396C" w:rsidP="006E396C">
      <w:pPr>
        <w:rPr>
          <w:lang w:val="de-DE"/>
        </w:rPr>
      </w:pPr>
    </w:p>
    <w:p w14:paraId="455E9508" w14:textId="572C2C2B" w:rsidR="00946423" w:rsidRPr="00567801" w:rsidRDefault="00560148" w:rsidP="00946423">
      <w:pPr>
        <w:rPr>
          <w:lang w:val="de-DE"/>
        </w:rPr>
      </w:pPr>
      <w:r w:rsidRPr="00567801">
        <w:rPr>
          <w:rFonts w:hint="eastAsia"/>
          <w:lang w:val="de-DE"/>
        </w:rPr>
        <w:t>미끄럼재의</w:t>
      </w:r>
      <w:r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마찰</w:t>
      </w:r>
      <w:r w:rsidR="00F246F2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계수</w:t>
      </w:r>
      <w:r w:rsidR="00946423"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계산</w:t>
      </w:r>
      <w:r w:rsidR="00946423"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시</w:t>
      </w:r>
      <w:r w:rsidR="00946423"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첫번째</w:t>
      </w:r>
      <w:r w:rsidR="00946423"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사이클을</w:t>
      </w:r>
      <w:r w:rsidR="00946423" w:rsidRPr="00567801">
        <w:rPr>
          <w:rFonts w:hint="eastAsia"/>
          <w:lang w:val="de-DE"/>
        </w:rPr>
        <w:t xml:space="preserve"> </w:t>
      </w:r>
      <w:r w:rsidR="00946423" w:rsidRPr="00567801">
        <w:rPr>
          <w:rFonts w:hint="eastAsia"/>
          <w:lang w:val="de-DE"/>
        </w:rPr>
        <w:t>제외</w:t>
      </w:r>
      <w:r w:rsidR="0045214B" w:rsidRPr="00567801">
        <w:rPr>
          <w:rFonts w:hint="eastAsia"/>
          <w:lang w:val="de-DE"/>
        </w:rPr>
        <w:t>한</w:t>
      </w:r>
      <w:r w:rsidR="00946423"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이후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사이클에서</w:t>
      </w:r>
      <w:r w:rsidR="009E5A8F" w:rsidRPr="00567801">
        <w:rPr>
          <w:rFonts w:hint="eastAsia"/>
          <w:lang w:val="de-DE"/>
        </w:rPr>
        <w:t>의</w:t>
      </w:r>
      <w:r w:rsidR="009E5A8F" w:rsidRPr="00567801">
        <w:rPr>
          <w:rFonts w:hint="eastAsia"/>
          <w:lang w:val="de-DE"/>
        </w:rPr>
        <w:t xml:space="preserve"> </w:t>
      </w:r>
      <w:r w:rsidR="009E5A8F" w:rsidRPr="00567801">
        <w:rPr>
          <w:rFonts w:hint="eastAsia"/>
          <w:lang w:val="de-DE"/>
        </w:rPr>
        <w:t>마찰력은</w:t>
      </w:r>
      <w:r w:rsidR="009E5A8F" w:rsidRPr="00567801">
        <w:rPr>
          <w:rFonts w:hint="eastAsia"/>
          <w:lang w:val="de-DE"/>
        </w:rPr>
        <w:t xml:space="preserve"> </w:t>
      </w:r>
      <w:r w:rsidR="00591F1F" w:rsidRPr="00567801">
        <w:rPr>
          <w:rFonts w:hint="eastAsia"/>
          <w:lang w:val="de-DE"/>
        </w:rPr>
        <w:t>측정된</w:t>
      </w:r>
      <w:r w:rsidR="00591F1F" w:rsidRPr="00567801">
        <w:rPr>
          <w:rFonts w:hint="eastAsia"/>
          <w:lang w:val="de-DE"/>
        </w:rPr>
        <w:t xml:space="preserve"> </w:t>
      </w:r>
      <w:r w:rsidR="00591F1F" w:rsidRPr="00567801">
        <w:rPr>
          <w:rFonts w:hint="eastAsia"/>
          <w:lang w:val="de-DE"/>
        </w:rPr>
        <w:t>수평하중에서</w:t>
      </w:r>
      <w:r w:rsidR="00591F1F" w:rsidRPr="00567801">
        <w:rPr>
          <w:rFonts w:hint="eastAsia"/>
          <w:lang w:val="de-DE"/>
        </w:rPr>
        <w:t xml:space="preserve"> </w:t>
      </w:r>
      <w:r w:rsidR="00591F1F" w:rsidRPr="00567801">
        <w:rPr>
          <w:rFonts w:hint="eastAsia"/>
          <w:lang w:val="de-DE"/>
        </w:rPr>
        <w:t>인장력과</w:t>
      </w:r>
      <w:r w:rsidR="00591F1F" w:rsidRPr="00567801">
        <w:rPr>
          <w:rFonts w:hint="eastAsia"/>
          <w:lang w:val="de-DE"/>
        </w:rPr>
        <w:t xml:space="preserve"> </w:t>
      </w:r>
      <w:proofErr w:type="spellStart"/>
      <w:r w:rsidR="00591F1F" w:rsidRPr="00567801">
        <w:rPr>
          <w:rFonts w:hint="eastAsia"/>
          <w:lang w:val="de-DE"/>
        </w:rPr>
        <w:t>압축력</w:t>
      </w:r>
      <w:r w:rsidR="009E5A8F" w:rsidRPr="00567801">
        <w:rPr>
          <w:rFonts w:hint="eastAsia"/>
          <w:lang w:val="de-DE"/>
        </w:rPr>
        <w:t>의</w:t>
      </w:r>
      <w:proofErr w:type="spellEnd"/>
      <w:r w:rsidR="009E5A8F" w:rsidRPr="00567801">
        <w:rPr>
          <w:rFonts w:hint="eastAsia"/>
          <w:lang w:val="de-DE"/>
        </w:rPr>
        <w:t xml:space="preserve"> </w:t>
      </w:r>
      <w:r w:rsidR="009E5A8F" w:rsidRPr="00567801">
        <w:rPr>
          <w:rFonts w:hint="eastAsia"/>
          <w:lang w:val="de-DE"/>
        </w:rPr>
        <w:t>평균값을</w:t>
      </w:r>
      <w:r w:rsidR="009E5A8F" w:rsidRPr="00567801">
        <w:rPr>
          <w:rFonts w:hint="eastAsia"/>
          <w:lang w:val="de-DE"/>
        </w:rPr>
        <w:t xml:space="preserve"> </w:t>
      </w:r>
      <w:r w:rsidR="009E5A8F" w:rsidRPr="00567801">
        <w:rPr>
          <w:rFonts w:hint="eastAsia"/>
          <w:lang w:val="de-DE"/>
        </w:rPr>
        <w:t>사용한다</w:t>
      </w:r>
      <w:r w:rsidR="009E5A8F" w:rsidRPr="00567801">
        <w:rPr>
          <w:rFonts w:hint="eastAsia"/>
          <w:lang w:val="de-DE"/>
        </w:rPr>
        <w:t>.</w:t>
      </w:r>
    </w:p>
    <w:p w14:paraId="25267752" w14:textId="77777777" w:rsidR="00560148" w:rsidRPr="00567801" w:rsidRDefault="00560148" w:rsidP="00946423">
      <w:pPr>
        <w:rPr>
          <w:lang w:val="de-DE"/>
        </w:rPr>
      </w:pPr>
    </w:p>
    <w:p w14:paraId="5EEABB44" w14:textId="54A74D74" w:rsidR="00560148" w:rsidRPr="00567801" w:rsidRDefault="00560148" w:rsidP="00560148">
      <w:pPr>
        <w:pStyle w:val="24"/>
        <w:rPr>
          <w:lang w:eastAsia="ko-KR"/>
        </w:rPr>
      </w:pPr>
      <w:bookmarkStart w:id="61" w:name="_Toc44071626"/>
      <w:r w:rsidRPr="00567801">
        <w:rPr>
          <w:rFonts w:hint="eastAsia"/>
          <w:lang w:eastAsia="ko-KR"/>
        </w:rPr>
        <w:t>마찰</w:t>
      </w:r>
      <w:r w:rsidR="00F246F2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계수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계산</w:t>
      </w:r>
      <w:bookmarkEnd w:id="61"/>
    </w:p>
    <w:p w14:paraId="20EB338B" w14:textId="77777777" w:rsidR="006E396C" w:rsidRPr="00567801" w:rsidRDefault="006E396C" w:rsidP="006E396C">
      <w:pPr>
        <w:rPr>
          <w:lang w:val="de-DE"/>
        </w:rPr>
      </w:pPr>
    </w:p>
    <w:p w14:paraId="3C83FC37" w14:textId="1AB3EB37" w:rsidR="0051345A" w:rsidRPr="00567801" w:rsidRDefault="0051345A" w:rsidP="00D53446">
      <w:pPr>
        <w:rPr>
          <w:lang w:val="de-DE"/>
        </w:rPr>
      </w:pPr>
      <w:proofErr w:type="spellStart"/>
      <w:r w:rsidRPr="00567801">
        <w:rPr>
          <w:rFonts w:hint="eastAsia"/>
          <w:lang w:val="de-DE"/>
        </w:rPr>
        <w:t>정</w:t>
      </w:r>
      <w:r w:rsidR="00051B25" w:rsidRPr="00567801">
        <w:rPr>
          <w:rFonts w:hint="eastAsia"/>
          <w:lang w:val="de-DE"/>
        </w:rPr>
        <w:t>마찰</w:t>
      </w:r>
      <w:proofErr w:type="spellEnd"/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및</w:t>
      </w:r>
      <w:r w:rsidRPr="00567801">
        <w:rPr>
          <w:rFonts w:hint="eastAsia"/>
          <w:lang w:val="de-DE"/>
        </w:rPr>
        <w:t xml:space="preserve"> </w:t>
      </w:r>
      <w:proofErr w:type="spellStart"/>
      <w:r w:rsidRPr="00567801">
        <w:rPr>
          <w:rFonts w:hint="eastAsia"/>
          <w:lang w:val="de-DE"/>
        </w:rPr>
        <w:t>동마찰</w:t>
      </w:r>
      <w:proofErr w:type="spellEnd"/>
      <w:r w:rsidR="00051B25"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계수는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다음</w:t>
      </w:r>
      <w:r w:rsidR="00933189" w:rsidRPr="00567801">
        <w:rPr>
          <w:lang w:val="de-DE"/>
        </w:rPr>
        <w:t>과</w:t>
      </w:r>
      <w:r w:rsidR="00933189"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같이</w:t>
      </w:r>
      <w:r w:rsidRPr="00567801">
        <w:rPr>
          <w:rFonts w:hint="eastAsia"/>
          <w:lang w:val="de-DE"/>
        </w:rPr>
        <w:t xml:space="preserve"> </w:t>
      </w:r>
      <w:r w:rsidR="00E45A33">
        <w:rPr>
          <w:rFonts w:hint="eastAsia"/>
          <w:lang w:val="de-DE"/>
        </w:rPr>
        <w:t>구</w:t>
      </w:r>
      <w:r w:rsidRPr="00567801">
        <w:rPr>
          <w:rFonts w:hint="eastAsia"/>
          <w:lang w:val="de-DE"/>
        </w:rPr>
        <w:t>한다</w:t>
      </w:r>
      <w:r w:rsidRPr="00567801">
        <w:rPr>
          <w:rFonts w:hint="eastAsia"/>
          <w:lang w:val="de-DE"/>
        </w:rPr>
        <w:t>.</w:t>
      </w:r>
      <w:r w:rsidR="00287D99" w:rsidRPr="00567801">
        <w:rPr>
          <w:rFonts w:hint="eastAsia"/>
          <w:lang w:val="de-DE"/>
        </w:rPr>
        <w:t xml:space="preserve"> </w:t>
      </w:r>
    </w:p>
    <w:p w14:paraId="2492149A" w14:textId="48EDAEE6" w:rsidR="0051345A" w:rsidRPr="00567801" w:rsidRDefault="0051345A" w:rsidP="0051345A">
      <w:pPr>
        <w:rPr>
          <w:rFonts w:ascii="바탕체" w:eastAsia="바탕체" w:hAnsi="바탕체" w:cs="바탕체"/>
          <w:lang w:val="de-DE"/>
        </w:rPr>
      </w:pPr>
    </w:p>
    <w:p w14:paraId="615B80F3" w14:textId="2F0305FB" w:rsidR="0051345A" w:rsidRPr="00567801" w:rsidRDefault="00000000" w:rsidP="008F20E3">
      <w:pPr>
        <w:jc w:val="center"/>
        <w:rPr>
          <w:rFonts w:eastAsiaTheme="minorEastAsia"/>
          <w:lang w:val="de-DE"/>
        </w:rPr>
      </w:pPr>
      <m:oMathPara>
        <m:oMath>
          <m:sSub>
            <m:sSubPr>
              <m:ctrlPr>
                <w:rPr>
                  <w:rFonts w:ascii="Cambria Math" w:eastAsia="Yu Mincho" w:hAnsi="Cambria Math"/>
                  <w:lang w:val="de-DE"/>
                </w:rPr>
              </m:ctrlPr>
            </m:sSubPr>
            <m:e>
              <m:r>
                <w:rPr>
                  <w:rFonts w:ascii="Cambria Math" w:eastAsia="Yu Mincho" w:hAnsi="Cambria Math"/>
                  <w:lang w:val="de-DE"/>
                </w:rPr>
                <m:t>μ</m:t>
              </m:r>
            </m:e>
            <m:sub>
              <m:r>
                <m:rPr>
                  <m:sty m:val="p"/>
                </m:rPr>
                <w:rPr>
                  <w:rFonts w:ascii="Cambria Math" w:eastAsia="바탕체" w:hAnsi="Cambria Math" w:cs="바탕체"/>
                  <w:lang w:val="de-DE"/>
                </w:rPr>
                <m:t>s,n</m:t>
              </m:r>
            </m:sub>
          </m:sSub>
          <m:r>
            <w:rPr>
              <w:rFonts w:ascii="Cambria Math" w:eastAsia="Yu Mincho" w:hAnsi="Cambria Math"/>
              <w:lang w:val="de-DE"/>
            </w:rPr>
            <m:t xml:space="preserve">= </m:t>
          </m:r>
          <m:f>
            <m:fPr>
              <m:ctrlPr>
                <w:rPr>
                  <w:rFonts w:ascii="Cambria Math" w:eastAsia="Yu Mincho" w:hAnsi="Cambria Math"/>
                  <w:i/>
                  <w:lang w:val="de-DE"/>
                </w:rPr>
              </m:ctrlPr>
            </m:fPr>
            <m:num>
              <m:sSub>
                <m:sSubPr>
                  <m:ctrlPr>
                    <w:rPr>
                      <w:rFonts w:ascii="Cambria Math" w:eastAsia="Yu Mincho" w:hAnsi="Cambria Math"/>
                      <w:i/>
                      <w:lang w:val="de-DE"/>
                    </w:rPr>
                  </m:ctrlPr>
                </m:sSubPr>
                <m:e>
                  <m:r>
                    <w:rPr>
                      <w:rFonts w:ascii="Cambria Math" w:eastAsia="Yu Mincho" w:hAnsi="Cambria Math"/>
                      <w:lang w:val="de-DE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Yu Mincho" w:hAnsi="Cambria Math"/>
                      <w:lang w:val="de-DE"/>
                    </w:rPr>
                    <m:t>x,s,n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Yu Mincho" w:hAnsi="Cambria Math"/>
                      <w:i/>
                      <w:lang w:val="de-DE"/>
                    </w:rPr>
                  </m:ctrlPr>
                </m:sSubPr>
                <m:e>
                  <m:r>
                    <w:rPr>
                      <w:rFonts w:ascii="Cambria Math" w:eastAsia="Yu Mincho" w:hAnsi="Cambria Math"/>
                      <w:lang w:val="de-DE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바탕체" w:hAnsi="바탕체" w:cs="바탕체"/>
                      <w:lang w:val="de-DE"/>
                    </w:rPr>
                    <m:t>z</m:t>
                  </m:r>
                </m:sub>
              </m:sSub>
            </m:den>
          </m:f>
          <m:r>
            <m:rPr>
              <m:sty m:val="p"/>
            </m:rPr>
            <w:rPr>
              <w:rFonts w:eastAsiaTheme="minorEastAsia"/>
              <w:lang w:val="de-DE"/>
            </w:rPr>
            <w:br/>
          </m:r>
        </m:oMath>
      </m:oMathPara>
      <w:r w:rsidR="008F20E3" w:rsidRPr="00567801">
        <w:rPr>
          <w:rFonts w:eastAsiaTheme="minorEastAsia"/>
          <w:lang w:val="de-DE"/>
        </w:rPr>
        <w:t xml:space="preserve">    </w:t>
      </w:r>
      <w:r w:rsidR="00220B9C" w:rsidRPr="00567801">
        <w:rPr>
          <w:rFonts w:eastAsiaTheme="minorEastAsia"/>
          <w:lang w:val="de-DE"/>
        </w:rPr>
        <w:br/>
      </w:r>
      <m:oMathPara>
        <m:oMath>
          <m:sSub>
            <m:sSubPr>
              <m:ctrlPr>
                <w:rPr>
                  <w:rFonts w:ascii="Cambria Math" w:eastAsia="Yu Mincho" w:hAnsi="Cambria Math"/>
                  <w:lang w:val="de-DE"/>
                </w:rPr>
              </m:ctrlPr>
            </m:sSubPr>
            <m:e>
              <m:r>
                <w:rPr>
                  <w:rFonts w:ascii="Cambria Math" w:eastAsia="Yu Mincho" w:hAnsi="Cambria Math"/>
                  <w:lang w:val="de-DE"/>
                </w:rPr>
                <m:t>μ</m:t>
              </m:r>
            </m:e>
            <m:sub>
              <m:r>
                <m:rPr>
                  <m:sty m:val="p"/>
                </m:rPr>
                <w:rPr>
                  <w:rFonts w:ascii="Cambria Math" w:eastAsia="바탕체" w:hAnsi="Cambria Math" w:cs="바탕체"/>
                  <w:lang w:val="de-DE"/>
                </w:rPr>
                <m:t>dyn,n</m:t>
              </m:r>
            </m:sub>
          </m:sSub>
          <m:r>
            <w:rPr>
              <w:rFonts w:ascii="Cambria Math" w:eastAsia="Yu Mincho" w:hAnsi="Cambria Math"/>
              <w:lang w:val="de-DE"/>
            </w:rPr>
            <m:t xml:space="preserve">= </m:t>
          </m:r>
          <m:f>
            <m:fPr>
              <m:ctrlPr>
                <w:rPr>
                  <w:rFonts w:ascii="Cambria Math" w:eastAsia="Yu Mincho" w:hAnsi="Cambria Math"/>
                  <w:i/>
                  <w:lang w:val="de-DE"/>
                </w:rPr>
              </m:ctrlPr>
            </m:fPr>
            <m:num>
              <m:sSub>
                <m:sSubPr>
                  <m:ctrlPr>
                    <w:rPr>
                      <w:rFonts w:ascii="Cambria Math" w:eastAsia="Yu Mincho" w:hAnsi="Cambria Math"/>
                      <w:i/>
                      <w:lang w:val="de-DE"/>
                    </w:rPr>
                  </m:ctrlPr>
                </m:sSubPr>
                <m:e>
                  <m:r>
                    <w:rPr>
                      <w:rFonts w:ascii="Cambria Math" w:eastAsia="Yu Mincho" w:hAnsi="Cambria Math"/>
                      <w:lang w:val="de-DE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Yu Mincho" w:hAnsi="Cambria Math"/>
                      <w:lang w:val="de-DE"/>
                    </w:rPr>
                    <m:t>x,dyn,n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Yu Mincho" w:hAnsi="Cambria Math"/>
                      <w:i/>
                      <w:lang w:val="de-DE"/>
                    </w:rPr>
                  </m:ctrlPr>
                </m:sSubPr>
                <m:e>
                  <m:r>
                    <w:rPr>
                      <w:rFonts w:ascii="Cambria Math" w:eastAsia="Yu Mincho" w:hAnsi="Cambria Math"/>
                      <w:lang w:val="de-DE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Yu Mincho" w:hAnsi="Cambria Math"/>
                      <w:lang w:val="de-DE"/>
                    </w:rPr>
                    <m:t>z</m:t>
                  </m:r>
                </m:sub>
              </m:sSub>
            </m:den>
          </m:f>
        </m:oMath>
      </m:oMathPara>
    </w:p>
    <w:p w14:paraId="2A32D379" w14:textId="77777777" w:rsidR="008F20E3" w:rsidRPr="00567801" w:rsidRDefault="008F20E3" w:rsidP="008F20E3">
      <w:pPr>
        <w:jc w:val="center"/>
        <w:rPr>
          <w:rFonts w:eastAsiaTheme="minorEastAsia"/>
          <w:lang w:val="de-DE"/>
        </w:rPr>
      </w:pPr>
    </w:p>
    <w:p w14:paraId="3EAACEEB" w14:textId="7ABA0E4D" w:rsidR="0051345A" w:rsidRPr="00567801" w:rsidRDefault="008F20E3" w:rsidP="008F20E3">
      <w:pPr>
        <w:ind w:firstLineChars="1000" w:firstLine="2000"/>
        <w:rPr>
          <w:rFonts w:ascii="바탕체" w:eastAsia="바탕체" w:hAnsi="바탕체" w:cs="바탕체"/>
          <w:lang w:val="de-DE"/>
        </w:rPr>
      </w:pPr>
      <w:r w:rsidRPr="00567801">
        <w:rPr>
          <w:rFonts w:ascii="바탕체" w:eastAsia="바탕체" w:hAnsi="바탕체" w:cs="바탕체" w:hint="eastAsia"/>
          <w:lang w:val="de-DE"/>
        </w:rPr>
        <w:t>여기에서</w:t>
      </w:r>
      <w:r w:rsidR="006E396C" w:rsidRPr="00567801">
        <w:rPr>
          <w:rFonts w:ascii="바탕체" w:eastAsia="바탕체" w:hAnsi="바탕체" w:cs="바탕체" w:hint="eastAsia"/>
          <w:lang w:val="de-DE"/>
        </w:rPr>
        <w:t>,</w:t>
      </w:r>
    </w:p>
    <w:p w14:paraId="5B560221" w14:textId="2BC73E65" w:rsidR="008F20E3" w:rsidRPr="00567801" w:rsidRDefault="00000000" w:rsidP="008F20E3">
      <w:pPr>
        <w:ind w:firstLineChars="1300" w:firstLine="2600"/>
        <w:rPr>
          <w:rFonts w:ascii="바탕체" w:eastAsia="바탕체" w:hAnsi="바탕체" w:cs="바탕체"/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="바탕체" w:hAnsi="Cambria Math" w:cs="바탕체"/>
                <w:lang w:val="de-DE"/>
              </w:rPr>
              <m:t>s,n</m:t>
            </m:r>
          </m:sub>
        </m:sSub>
      </m:oMath>
      <w:r w:rsidR="008F20E3" w:rsidRPr="00567801">
        <w:rPr>
          <w:rFonts w:ascii="바탕체" w:eastAsia="바탕체" w:hAnsi="바탕체" w:cs="바탕체" w:hint="eastAsia"/>
          <w:lang w:val="de-DE"/>
        </w:rPr>
        <w:t xml:space="preserve"> : </w:t>
      </w:r>
      <w:r w:rsidR="009914CB" w:rsidRPr="00567801">
        <w:rPr>
          <w:rFonts w:ascii="바탕체" w:eastAsia="바탕체" w:hAnsi="바탕체" w:cs="바탕체" w:hint="eastAsia"/>
          <w:lang w:val="de-DE"/>
        </w:rPr>
        <w:t xml:space="preserve">n 번째 사이클에서의 </w:t>
      </w:r>
      <w:proofErr w:type="spellStart"/>
      <w:r w:rsidR="008F20E3" w:rsidRPr="00567801">
        <w:rPr>
          <w:rFonts w:ascii="바탕체" w:eastAsia="바탕체" w:hAnsi="바탕체" w:cs="바탕체" w:hint="eastAsia"/>
          <w:lang w:val="de-DE"/>
        </w:rPr>
        <w:t>정마찰</w:t>
      </w:r>
      <w:proofErr w:type="spellEnd"/>
      <w:r w:rsidR="00051B25" w:rsidRPr="00567801">
        <w:rPr>
          <w:rFonts w:ascii="바탕체" w:eastAsia="바탕체" w:hAnsi="바탕체" w:cs="바탕체" w:hint="eastAsia"/>
          <w:lang w:val="de-DE"/>
        </w:rPr>
        <w:t xml:space="preserve"> </w:t>
      </w:r>
      <w:r w:rsidR="008F20E3" w:rsidRPr="00567801">
        <w:rPr>
          <w:rFonts w:ascii="바탕체" w:eastAsia="바탕체" w:hAnsi="바탕체" w:cs="바탕체" w:hint="eastAsia"/>
          <w:lang w:val="de-DE"/>
        </w:rPr>
        <w:t>계수</w:t>
      </w:r>
    </w:p>
    <w:p w14:paraId="11B58BFB" w14:textId="4A53D07D" w:rsidR="008F20E3" w:rsidRPr="00567801" w:rsidRDefault="00000000" w:rsidP="008F20E3">
      <w:pPr>
        <w:ind w:firstLineChars="1200" w:firstLine="2400"/>
        <w:rPr>
          <w:rFonts w:ascii="바탕체" w:eastAsia="바탕체" w:hAnsi="바탕체" w:cs="바탕체"/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eastAsia="바탕체" w:hAnsi="Cambria Math" w:cs="바탕체"/>
                <w:lang w:val="de-DE"/>
              </w:rPr>
              <m:t>dyn,n</m:t>
            </m:r>
          </m:sub>
        </m:sSub>
      </m:oMath>
      <w:r w:rsidR="008F20E3" w:rsidRPr="00567801">
        <w:rPr>
          <w:rFonts w:ascii="바탕체" w:eastAsia="바탕체" w:hAnsi="바탕체" w:cs="바탕체" w:hint="eastAsia"/>
          <w:lang w:val="de-DE"/>
        </w:rPr>
        <w:t xml:space="preserve"> :</w:t>
      </w:r>
      <w:r w:rsidR="008F20E3" w:rsidRPr="00567801">
        <w:rPr>
          <w:rFonts w:ascii="바탕체" w:eastAsia="바탕체" w:hAnsi="바탕체" w:cs="바탕체"/>
          <w:lang w:val="de-DE"/>
        </w:rPr>
        <w:t xml:space="preserve"> </w:t>
      </w:r>
      <w:r w:rsidR="009914CB" w:rsidRPr="00567801">
        <w:rPr>
          <w:rFonts w:ascii="바탕체" w:eastAsia="바탕체" w:hAnsi="바탕체" w:cs="바탕체" w:hint="eastAsia"/>
          <w:lang w:val="de-DE"/>
        </w:rPr>
        <w:t xml:space="preserve">n 번째 사이클에서의 </w:t>
      </w:r>
      <w:proofErr w:type="spellStart"/>
      <w:r w:rsidR="008F20E3" w:rsidRPr="00567801">
        <w:rPr>
          <w:rFonts w:ascii="바탕체" w:eastAsia="바탕체" w:hAnsi="바탕체" w:cs="바탕체" w:hint="eastAsia"/>
          <w:lang w:val="de-DE"/>
        </w:rPr>
        <w:t>동마찰</w:t>
      </w:r>
      <w:proofErr w:type="spellEnd"/>
      <w:r w:rsidR="00051B25" w:rsidRPr="00567801">
        <w:rPr>
          <w:rFonts w:ascii="바탕체" w:eastAsia="바탕체" w:hAnsi="바탕체" w:cs="바탕체" w:hint="eastAsia"/>
          <w:lang w:val="de-DE"/>
        </w:rPr>
        <w:t xml:space="preserve"> </w:t>
      </w:r>
      <w:r w:rsidR="008F20E3" w:rsidRPr="00567801">
        <w:rPr>
          <w:rFonts w:ascii="바탕체" w:eastAsia="바탕체" w:hAnsi="바탕체" w:cs="바탕체" w:hint="eastAsia"/>
          <w:lang w:val="de-DE"/>
        </w:rPr>
        <w:t>계수</w:t>
      </w:r>
    </w:p>
    <w:p w14:paraId="086CCA7B" w14:textId="7078C054" w:rsidR="008F20E3" w:rsidRPr="00567801" w:rsidRDefault="00000000" w:rsidP="008F20E3">
      <w:pPr>
        <w:ind w:firstLineChars="1250" w:firstLine="2500"/>
        <w:rPr>
          <w:rFonts w:eastAsiaTheme="minorEastAsia"/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i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바탕" w:cs="바탕"/>
                <w:lang w:val="de-DE"/>
              </w:rPr>
              <m:t>x</m:t>
            </m:r>
            <m:r>
              <m:rPr>
                <m:sty m:val="p"/>
              </m:rPr>
              <w:rPr>
                <w:rFonts w:ascii="Cambria Math" w:eastAsia="Yu Mincho" w:hAnsi="Cambria Math"/>
                <w:lang w:val="de-DE"/>
              </w:rPr>
              <m:t>,s,n</m:t>
            </m:r>
          </m:sub>
        </m:sSub>
      </m:oMath>
      <w:r w:rsidR="008F20E3" w:rsidRPr="00567801">
        <w:rPr>
          <w:rFonts w:eastAsiaTheme="minorEastAsia" w:hint="eastAsia"/>
          <w:lang w:val="de-DE"/>
        </w:rPr>
        <w:t xml:space="preserve"> : </w:t>
      </w:r>
      <w:r w:rsidR="008F20E3" w:rsidRPr="00567801">
        <w:rPr>
          <w:rFonts w:ascii="바탕" w:hAnsi="바탕" w:hint="eastAsia"/>
          <w:lang w:val="de-DE"/>
        </w:rPr>
        <w:t xml:space="preserve">마찰거동이 </w:t>
      </w:r>
      <w:r w:rsidR="00926BA8" w:rsidRPr="00567801">
        <w:rPr>
          <w:rFonts w:ascii="바탕" w:hAnsi="바탕" w:hint="eastAsia"/>
          <w:lang w:val="de-DE"/>
        </w:rPr>
        <w:t xml:space="preserve">시작할 </w:t>
      </w:r>
      <w:proofErr w:type="gramStart"/>
      <w:r w:rsidR="00B17A8F" w:rsidRPr="00567801">
        <w:rPr>
          <w:rFonts w:ascii="바탕" w:hAnsi="바탕" w:hint="eastAsia"/>
          <w:lang w:val="de-DE"/>
        </w:rPr>
        <w:t xml:space="preserve">때 </w:t>
      </w:r>
      <w:r w:rsidR="00926BA8" w:rsidRPr="00567801">
        <w:rPr>
          <w:rFonts w:ascii="바탕" w:hAnsi="바탕" w:hint="eastAsia"/>
          <w:lang w:val="de-DE"/>
        </w:rPr>
        <w:t xml:space="preserve"> 발생하는</w:t>
      </w:r>
      <w:proofErr w:type="gramEnd"/>
      <w:r w:rsidR="00FE2708" w:rsidRPr="00567801">
        <w:rPr>
          <w:rFonts w:ascii="바탕" w:hAnsi="바탕" w:hint="eastAsia"/>
          <w:lang w:val="de-DE"/>
        </w:rPr>
        <w:t xml:space="preserve"> </w:t>
      </w:r>
      <w:r w:rsidR="00D53446" w:rsidRPr="00567801">
        <w:rPr>
          <w:rFonts w:ascii="바탕" w:hAnsi="바탕" w:hint="eastAsia"/>
          <w:lang w:val="de-DE"/>
        </w:rPr>
        <w:t>마찰력</w:t>
      </w:r>
      <w:r w:rsidR="008F20E3" w:rsidRPr="00567801">
        <w:rPr>
          <w:rFonts w:eastAsiaTheme="minorEastAsia" w:hint="eastAsia"/>
          <w:lang w:val="de-DE"/>
        </w:rPr>
        <w:t>(</w:t>
      </w:r>
      <w:r w:rsidR="008F20E3" w:rsidRPr="00567801">
        <w:rPr>
          <w:rFonts w:eastAsiaTheme="minorEastAsia"/>
          <w:lang w:val="de-DE"/>
        </w:rPr>
        <w:t>N)</w:t>
      </w:r>
    </w:p>
    <w:p w14:paraId="09113431" w14:textId="4EE3FE86" w:rsidR="008F20E3" w:rsidRDefault="00000000" w:rsidP="008F20E3">
      <w:pPr>
        <w:ind w:firstLineChars="1150" w:firstLine="2300"/>
        <w:rPr>
          <w:rFonts w:eastAsiaTheme="minorEastAsia"/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i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lang w:val="de-DE"/>
              </w:rPr>
              <m:t>F</m:t>
            </m:r>
          </m:e>
          <m:sub>
            <m:r>
              <m:rPr>
                <m:sty m:val="p"/>
              </m:rPr>
              <w:rPr>
                <w:rFonts w:ascii="Cambria Math" w:eastAsia="Yu Mincho" w:hAnsi="Cambria Math"/>
                <w:lang w:val="de-DE"/>
              </w:rPr>
              <m:t>x,dyn,n</m:t>
            </m:r>
          </m:sub>
        </m:sSub>
      </m:oMath>
      <w:r w:rsidR="008F20E3" w:rsidRPr="00567801">
        <w:rPr>
          <w:rFonts w:eastAsiaTheme="minorEastAsia" w:hint="eastAsia"/>
          <w:lang w:val="de-DE"/>
        </w:rPr>
        <w:t xml:space="preserve"> : </w:t>
      </w:r>
      <w:r w:rsidR="008F20E3" w:rsidRPr="00567801">
        <w:rPr>
          <w:rFonts w:ascii="바탕" w:hAnsi="바탕" w:hint="eastAsia"/>
          <w:lang w:val="de-DE"/>
        </w:rPr>
        <w:t xml:space="preserve">마찰거동 중에 발생하는 </w:t>
      </w:r>
      <w:r w:rsidR="00D53446" w:rsidRPr="00567801">
        <w:rPr>
          <w:rFonts w:ascii="바탕" w:hAnsi="바탕" w:hint="eastAsia"/>
          <w:lang w:val="de-DE"/>
        </w:rPr>
        <w:t>마찰력</w:t>
      </w:r>
      <w:r w:rsidR="008F20E3" w:rsidRPr="00567801">
        <w:rPr>
          <w:rFonts w:eastAsiaTheme="minorEastAsia" w:hint="eastAsia"/>
          <w:lang w:val="de-DE"/>
        </w:rPr>
        <w:t>(</w:t>
      </w:r>
      <w:r w:rsidR="008F20E3" w:rsidRPr="00567801">
        <w:rPr>
          <w:rFonts w:eastAsiaTheme="minorEastAsia"/>
          <w:lang w:val="de-DE"/>
        </w:rPr>
        <w:t>N)</w:t>
      </w:r>
    </w:p>
    <w:p w14:paraId="1BA83FFC" w14:textId="3B76D64A" w:rsidR="00C65186" w:rsidRPr="00BD10EF" w:rsidRDefault="00000000" w:rsidP="00BD10EF">
      <w:pPr>
        <w:ind w:firstLineChars="1350" w:firstLine="2700"/>
        <w:rPr>
          <w:rFonts w:eastAsiaTheme="minorEastAsia"/>
          <w:color w:val="000000" w:themeColor="text1"/>
          <w:lang w:val="de-DE"/>
        </w:rPr>
      </w:pPr>
      <m:oMath>
        <m:sSub>
          <m:sSubPr>
            <m:ctrlPr>
              <w:rPr>
                <w:rFonts w:ascii="Cambria Math" w:eastAsia="Yu Mincho" w:hAnsi="Cambria Math"/>
                <w:i/>
                <w:color w:val="000000" w:themeColor="text1"/>
                <w:lang w:val="de-DE"/>
              </w:rPr>
            </m:ctrlPr>
          </m:sSubPr>
          <m:e>
            <m:r>
              <w:rPr>
                <w:rFonts w:ascii="Cambria Math" w:eastAsia="Yu Mincho" w:hAnsi="Cambria Math"/>
                <w:color w:val="000000" w:themeColor="text1"/>
                <w:lang w:val="de-DE"/>
              </w:rPr>
              <m:t>F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hint="eastAsia"/>
                <w:color w:val="000000" w:themeColor="text1"/>
                <w:lang w:val="de-DE"/>
              </w:rPr>
              <m:t>z</m:t>
            </m:r>
          </m:sub>
        </m:sSub>
      </m:oMath>
      <w:r w:rsidR="00C65186" w:rsidRPr="00BD10EF">
        <w:rPr>
          <w:rFonts w:eastAsiaTheme="minorEastAsia" w:hint="eastAsia"/>
          <w:color w:val="000000" w:themeColor="text1"/>
          <w:lang w:val="de-DE"/>
        </w:rPr>
        <w:t xml:space="preserve"> : </w:t>
      </w:r>
      <w:r w:rsidR="00C65186" w:rsidRPr="00BD10EF">
        <w:rPr>
          <w:rFonts w:ascii="바탕" w:hAnsi="바탕" w:hint="eastAsia"/>
          <w:color w:val="000000" w:themeColor="text1"/>
          <w:lang w:val="de-DE"/>
        </w:rPr>
        <w:t>압축하중</w:t>
      </w:r>
      <w:r w:rsidR="00C65186" w:rsidRPr="00BD10EF">
        <w:rPr>
          <w:rFonts w:eastAsiaTheme="minorEastAsia" w:hint="eastAsia"/>
          <w:color w:val="000000" w:themeColor="text1"/>
          <w:lang w:val="de-DE"/>
        </w:rPr>
        <w:t>(</w:t>
      </w:r>
      <w:r w:rsidR="00C65186" w:rsidRPr="00BD10EF">
        <w:rPr>
          <w:rFonts w:eastAsiaTheme="minorEastAsia"/>
          <w:color w:val="000000" w:themeColor="text1"/>
          <w:lang w:val="de-DE"/>
        </w:rPr>
        <w:t>N)</w:t>
      </w:r>
    </w:p>
    <w:p w14:paraId="607911CB" w14:textId="27602CD4" w:rsidR="00736AA6" w:rsidRDefault="00736AA6" w:rsidP="00DC4E32">
      <w:pPr>
        <w:rPr>
          <w:rFonts w:ascii="바탕" w:hAnsi="바탕"/>
          <w:lang w:val="de-DE"/>
        </w:rPr>
      </w:pPr>
    </w:p>
    <w:p w14:paraId="2FA49829" w14:textId="77777777" w:rsidR="00665452" w:rsidRPr="00A75C4E" w:rsidRDefault="00665452" w:rsidP="00DC4E32">
      <w:pPr>
        <w:rPr>
          <w:rFonts w:ascii="바탕" w:hAnsi="바탕"/>
          <w:lang w:val="de-DE"/>
        </w:rPr>
      </w:pPr>
    </w:p>
    <w:p w14:paraId="5F46EFCB" w14:textId="51A56D17" w:rsidR="00736AA6" w:rsidRPr="00567801" w:rsidRDefault="00D9020A" w:rsidP="00A65FF3">
      <w:pPr>
        <w:pStyle w:val="13"/>
        <w:tabs>
          <w:tab w:val="clear" w:pos="0"/>
          <w:tab w:val="clear" w:pos="300"/>
          <w:tab w:val="left" w:pos="426"/>
        </w:tabs>
        <w:rPr>
          <w:lang w:eastAsia="ko-KR"/>
        </w:rPr>
      </w:pPr>
      <w:bookmarkStart w:id="62" w:name="_Toc44071627"/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보고</w:t>
      </w:r>
      <w:bookmarkEnd w:id="62"/>
    </w:p>
    <w:p w14:paraId="02636D61" w14:textId="59FEDF83" w:rsidR="00736AA6" w:rsidRPr="00567801" w:rsidRDefault="00736AA6" w:rsidP="00DC4E32">
      <w:pPr>
        <w:rPr>
          <w:rFonts w:ascii="바탕" w:hAnsi="바탕"/>
          <w:lang w:val="de-DE" w:eastAsia="ja-JP"/>
        </w:rPr>
      </w:pPr>
    </w:p>
    <w:p w14:paraId="21D18925" w14:textId="2C5135A5" w:rsidR="00736AA6" w:rsidRPr="00567801" w:rsidRDefault="00D9020A" w:rsidP="00DC4E32">
      <w:pPr>
        <w:rPr>
          <w:rFonts w:ascii="바탕" w:hAnsi="바탕"/>
          <w:lang w:val="de-DE"/>
        </w:rPr>
      </w:pPr>
      <w:r>
        <w:rPr>
          <w:rFonts w:ascii="바탕" w:hAnsi="바탕" w:hint="eastAsia"/>
          <w:lang w:val="de-DE"/>
        </w:rPr>
        <w:t xml:space="preserve">시험 </w:t>
      </w:r>
      <w:r w:rsidR="008F20E3" w:rsidRPr="00567801">
        <w:rPr>
          <w:rFonts w:ascii="바탕" w:hAnsi="바탕" w:hint="eastAsia"/>
          <w:lang w:val="de-DE"/>
        </w:rPr>
        <w:t xml:space="preserve">보고서는 다음 </w:t>
      </w:r>
      <w:r w:rsidR="00C33DE8">
        <w:rPr>
          <w:rFonts w:ascii="바탕" w:hAnsi="바탕" w:hint="eastAsia"/>
          <w:lang w:val="de-DE"/>
        </w:rPr>
        <w:t>사항을</w:t>
      </w:r>
      <w:r w:rsidR="008F20E3" w:rsidRPr="00567801">
        <w:rPr>
          <w:rFonts w:ascii="바탕" w:hAnsi="바탕" w:hint="eastAsia"/>
          <w:lang w:val="de-DE"/>
        </w:rPr>
        <w:t xml:space="preserve"> 포함</w:t>
      </w:r>
      <w:r w:rsidR="00C33DE8">
        <w:rPr>
          <w:rFonts w:ascii="바탕" w:hAnsi="바탕" w:hint="eastAsia"/>
          <w:lang w:val="de-DE"/>
        </w:rPr>
        <w:t>하여</w:t>
      </w:r>
      <w:r w:rsidR="008F20E3" w:rsidRPr="00567801">
        <w:rPr>
          <w:rFonts w:ascii="바탕" w:hAnsi="바탕" w:hint="eastAsia"/>
          <w:lang w:val="de-DE"/>
        </w:rPr>
        <w:t>야 한다.</w:t>
      </w:r>
    </w:p>
    <w:p w14:paraId="32FB870D" w14:textId="3ADB4D36" w:rsidR="00736AA6" w:rsidRPr="00D9020A" w:rsidRDefault="00736AA6" w:rsidP="00DC4E32">
      <w:pPr>
        <w:rPr>
          <w:rFonts w:ascii="바탕" w:hAnsi="바탕"/>
          <w:lang w:val="de-DE"/>
        </w:rPr>
      </w:pPr>
    </w:p>
    <w:p w14:paraId="2C85D8EB" w14:textId="178D5037" w:rsidR="00366916" w:rsidRPr="00567801" w:rsidRDefault="00366916" w:rsidP="00A97CB6">
      <w:r w:rsidRPr="00567801">
        <w:rPr>
          <w:rFonts w:hint="eastAsia"/>
        </w:rPr>
        <w:lastRenderedPageBreak/>
        <w:t xml:space="preserve">a) </w:t>
      </w:r>
      <w:r w:rsidR="00927E61" w:rsidRPr="00567801">
        <w:rPr>
          <w:rFonts w:hint="eastAsia"/>
        </w:rPr>
        <w:t>미끄럼</w:t>
      </w:r>
      <w:r w:rsidR="008F20E3" w:rsidRPr="00567801">
        <w:rPr>
          <w:rFonts w:hint="eastAsia"/>
        </w:rPr>
        <w:t>재</w:t>
      </w:r>
      <w:r w:rsidR="00927E61" w:rsidRPr="00567801">
        <w:rPr>
          <w:rFonts w:hint="eastAsia"/>
        </w:rPr>
        <w:t>,</w:t>
      </w:r>
      <w:r w:rsidR="008F20E3" w:rsidRPr="00567801">
        <w:rPr>
          <w:rFonts w:hint="eastAsia"/>
        </w:rPr>
        <w:t xml:space="preserve"> </w:t>
      </w:r>
      <w:r w:rsidR="00E718D3" w:rsidRPr="00567801">
        <w:rPr>
          <w:rFonts w:hint="eastAsia"/>
        </w:rPr>
        <w:t>미끄럼</w:t>
      </w:r>
      <w:r w:rsidR="00927E61" w:rsidRPr="00567801">
        <w:rPr>
          <w:rFonts w:hint="eastAsia"/>
        </w:rPr>
        <w:t>판</w:t>
      </w:r>
      <w:r w:rsidR="00927E61" w:rsidRPr="00567801">
        <w:rPr>
          <w:rFonts w:hint="eastAsia"/>
        </w:rPr>
        <w:t xml:space="preserve">, </w:t>
      </w:r>
      <w:r w:rsidR="008F20E3" w:rsidRPr="00567801">
        <w:rPr>
          <w:rFonts w:hint="eastAsia"/>
        </w:rPr>
        <w:t>윤활</w:t>
      </w:r>
      <w:r w:rsidR="00927E61" w:rsidRPr="00567801">
        <w:rPr>
          <w:rFonts w:hint="eastAsia"/>
        </w:rPr>
        <w:t>제의</w:t>
      </w:r>
      <w:r w:rsidR="00927E61" w:rsidRPr="00567801">
        <w:rPr>
          <w:rFonts w:hint="eastAsia"/>
        </w:rPr>
        <w:t xml:space="preserve"> </w:t>
      </w:r>
      <w:r w:rsidR="00927E61" w:rsidRPr="00567801">
        <w:rPr>
          <w:rFonts w:hint="eastAsia"/>
        </w:rPr>
        <w:t>재질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식별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자료</w:t>
      </w:r>
      <w:r w:rsidR="008A3D5E" w:rsidRPr="00567801">
        <w:rPr>
          <w:rFonts w:hint="eastAsia"/>
        </w:rPr>
        <w:t xml:space="preserve"> </w:t>
      </w:r>
    </w:p>
    <w:p w14:paraId="6BB5BCA6" w14:textId="2D24DBF1" w:rsidR="00366916" w:rsidRPr="00567801" w:rsidRDefault="00366916" w:rsidP="00A97CB6">
      <w:r w:rsidRPr="00567801">
        <w:rPr>
          <w:rFonts w:hint="eastAsia"/>
        </w:rPr>
        <w:t xml:space="preserve">b) </w:t>
      </w:r>
      <w:r w:rsidR="008F20E3" w:rsidRPr="00567801">
        <w:rPr>
          <w:rFonts w:hint="eastAsia"/>
        </w:rPr>
        <w:t>시료의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치수</w:t>
      </w:r>
      <w:r w:rsidR="008F20E3" w:rsidRPr="00567801">
        <w:rPr>
          <w:rFonts w:hint="eastAsia"/>
        </w:rPr>
        <w:t>,</w:t>
      </w:r>
      <w:r w:rsidR="008F20E3" w:rsidRPr="00567801">
        <w:t xml:space="preserve"> </w:t>
      </w:r>
      <w:r w:rsidR="008F20E3" w:rsidRPr="00567801">
        <w:rPr>
          <w:rFonts w:hint="eastAsia"/>
        </w:rPr>
        <w:t>형태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및</w:t>
      </w:r>
      <w:r w:rsidR="008F20E3" w:rsidRPr="00567801">
        <w:rPr>
          <w:rFonts w:hint="eastAsia"/>
        </w:rPr>
        <w:t xml:space="preserve"> </w:t>
      </w:r>
      <w:r w:rsidR="006A50D1" w:rsidRPr="00567801">
        <w:rPr>
          <w:rFonts w:hint="eastAsia"/>
        </w:rPr>
        <w:t>가력</w:t>
      </w:r>
      <w:r w:rsidR="006E1D1C" w:rsidRPr="00567801">
        <w:rPr>
          <w:rFonts w:hint="eastAsia"/>
        </w:rPr>
        <w:t xml:space="preserve"> </w:t>
      </w:r>
      <w:r w:rsidR="006E1D1C" w:rsidRPr="00567801">
        <w:rPr>
          <w:rFonts w:hint="eastAsia"/>
        </w:rPr>
        <w:t>방향</w:t>
      </w:r>
    </w:p>
    <w:p w14:paraId="5E397524" w14:textId="1F68B729" w:rsidR="00366916" w:rsidRPr="00567801" w:rsidRDefault="00366916" w:rsidP="00A97CB6">
      <w:r w:rsidRPr="00567801">
        <w:rPr>
          <w:rFonts w:hint="eastAsia"/>
        </w:rPr>
        <w:t xml:space="preserve">c) </w:t>
      </w:r>
      <w:r w:rsidR="00E718D3" w:rsidRPr="00567801">
        <w:rPr>
          <w:rFonts w:hint="eastAsia"/>
        </w:rPr>
        <w:t>미끄럼판</w:t>
      </w:r>
      <w:r w:rsidR="008F20E3" w:rsidRPr="00567801">
        <w:rPr>
          <w:rFonts w:hint="eastAsia"/>
        </w:rPr>
        <w:t>의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시험</w:t>
      </w:r>
      <w:r w:rsidR="00E718D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전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거칠기</w:t>
      </w:r>
      <w:r w:rsidR="007049CB">
        <w:rPr>
          <w:rFonts w:hint="eastAsia"/>
        </w:rPr>
        <w:t xml:space="preserve"> </w:t>
      </w:r>
      <w:r w:rsidR="007049CB">
        <w:rPr>
          <w:rFonts w:hint="eastAsia"/>
        </w:rPr>
        <w:t>측정</w:t>
      </w:r>
      <w:r w:rsidR="007049CB">
        <w:rPr>
          <w:rFonts w:hint="eastAsia"/>
        </w:rPr>
        <w:t xml:space="preserve"> </w:t>
      </w:r>
      <w:r w:rsidR="007049CB">
        <w:rPr>
          <w:rFonts w:hint="eastAsia"/>
        </w:rPr>
        <w:t>결과</w:t>
      </w:r>
    </w:p>
    <w:p w14:paraId="025240BA" w14:textId="7672A8DC" w:rsidR="009302B5" w:rsidRPr="00567801" w:rsidRDefault="009302B5" w:rsidP="00A97CB6">
      <w:r w:rsidRPr="00567801">
        <w:rPr>
          <w:rFonts w:hint="eastAsia"/>
        </w:rPr>
        <w:t xml:space="preserve">d) </w:t>
      </w:r>
      <w:r w:rsidRPr="00567801">
        <w:rPr>
          <w:rFonts w:hint="eastAsia"/>
        </w:rPr>
        <w:t>윤활제가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적용되지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않은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경우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시험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전과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후의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미끄럼재의</w:t>
      </w:r>
      <w:r w:rsidRPr="00567801">
        <w:rPr>
          <w:rFonts w:hint="eastAsia"/>
        </w:rPr>
        <w:t xml:space="preserve"> </w:t>
      </w:r>
      <w:r w:rsidR="009B0770" w:rsidRPr="00BD10EF">
        <w:rPr>
          <w:rFonts w:hint="eastAsia"/>
          <w:color w:val="000000" w:themeColor="text1"/>
        </w:rPr>
        <w:t>두께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변화량에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대한</w:t>
      </w:r>
      <w:r w:rsidRPr="00567801">
        <w:rPr>
          <w:rFonts w:hint="eastAsia"/>
        </w:rPr>
        <w:t xml:space="preserve"> </w:t>
      </w:r>
      <w:r w:rsidRPr="00567801">
        <w:rPr>
          <w:rFonts w:hint="eastAsia"/>
        </w:rPr>
        <w:t>기록</w:t>
      </w:r>
    </w:p>
    <w:p w14:paraId="42C86B94" w14:textId="0F6A34F9" w:rsidR="00366916" w:rsidRPr="00567801" w:rsidRDefault="009302B5" w:rsidP="00A97CB6">
      <w:r w:rsidRPr="00567801">
        <w:rPr>
          <w:rFonts w:hint="eastAsia"/>
        </w:rPr>
        <w:t>e</w:t>
      </w:r>
      <w:r w:rsidR="00366916" w:rsidRPr="00567801">
        <w:rPr>
          <w:rFonts w:hint="eastAsia"/>
        </w:rPr>
        <w:t xml:space="preserve">) </w:t>
      </w:r>
      <w:r w:rsidR="008F20E3" w:rsidRPr="00567801">
        <w:rPr>
          <w:rFonts w:hint="eastAsia"/>
        </w:rPr>
        <w:t>날짜</w:t>
      </w:r>
      <w:r w:rsidR="008F20E3" w:rsidRPr="00567801">
        <w:rPr>
          <w:rFonts w:hint="eastAsia"/>
        </w:rPr>
        <w:t>,</w:t>
      </w:r>
      <w:r w:rsidR="008F20E3" w:rsidRPr="00567801">
        <w:t xml:space="preserve"> </w:t>
      </w:r>
      <w:r w:rsidR="008F20E3" w:rsidRPr="00567801">
        <w:rPr>
          <w:rFonts w:hint="eastAsia"/>
        </w:rPr>
        <w:t>기간</w:t>
      </w:r>
      <w:r w:rsidR="008F20E3" w:rsidRPr="00567801">
        <w:rPr>
          <w:rFonts w:hint="eastAsia"/>
        </w:rPr>
        <w:t>,</w:t>
      </w:r>
      <w:r w:rsidR="008F20E3" w:rsidRPr="00567801">
        <w:t xml:space="preserve"> </w:t>
      </w:r>
      <w:r w:rsidR="008F20E3" w:rsidRPr="00567801">
        <w:rPr>
          <w:rFonts w:hint="eastAsia"/>
        </w:rPr>
        <w:t>총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마찰시험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누적거리</w:t>
      </w:r>
      <w:r w:rsidR="002F4674" w:rsidRPr="00567801">
        <w:rPr>
          <w:rFonts w:hint="eastAsia"/>
        </w:rPr>
        <w:t xml:space="preserve">, </w:t>
      </w:r>
      <w:r w:rsidR="002F4674" w:rsidRPr="00567801">
        <w:rPr>
          <w:rFonts w:hint="eastAsia"/>
        </w:rPr>
        <w:t>온도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및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기타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관련</w:t>
      </w:r>
      <w:r w:rsidR="008F20E3" w:rsidRPr="00567801">
        <w:rPr>
          <w:rFonts w:hint="eastAsia"/>
        </w:rPr>
        <w:t xml:space="preserve"> </w:t>
      </w:r>
      <w:r w:rsidR="008F20E3" w:rsidRPr="00567801">
        <w:rPr>
          <w:rFonts w:hint="eastAsia"/>
        </w:rPr>
        <w:t>시험조건</w:t>
      </w:r>
      <w:r w:rsidR="002C3103" w:rsidRPr="00567801">
        <w:rPr>
          <w:rFonts w:hint="eastAsia"/>
        </w:rPr>
        <w:t xml:space="preserve"> </w:t>
      </w:r>
    </w:p>
    <w:p w14:paraId="2AF8BBC8" w14:textId="731CCBC5" w:rsidR="009D3FAD" w:rsidRPr="00567801" w:rsidRDefault="009302B5" w:rsidP="00C03CB0">
      <w:pPr>
        <w:ind w:left="300" w:hangingChars="150" w:hanging="300"/>
      </w:pPr>
      <w:r w:rsidRPr="00567801">
        <w:rPr>
          <w:rFonts w:hint="eastAsia"/>
        </w:rPr>
        <w:t>f</w:t>
      </w:r>
      <w:r w:rsidR="009D3FAD" w:rsidRPr="00567801">
        <w:t xml:space="preserve">) </w:t>
      </w:r>
      <w:r w:rsidR="009D3FAD" w:rsidRPr="00567801">
        <w:rPr>
          <w:rFonts w:hint="eastAsia"/>
        </w:rPr>
        <w:t>단기마찰성능시험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시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각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온도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조건에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대하여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첫번째</w:t>
      </w:r>
      <w:r w:rsidR="009D3FA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사이클에서</w:t>
      </w:r>
      <w:r w:rsidR="009D3FAD" w:rsidRPr="00567801">
        <w:rPr>
          <w:rFonts w:hint="eastAsia"/>
        </w:rPr>
        <w:t xml:space="preserve"> </w:t>
      </w:r>
      <w:proofErr w:type="spellStart"/>
      <w:r w:rsidR="009D3FAD" w:rsidRPr="00567801">
        <w:rPr>
          <w:rFonts w:hint="eastAsia"/>
        </w:rPr>
        <w:t>정마찰</w:t>
      </w:r>
      <w:proofErr w:type="spellEnd"/>
      <w:r w:rsidR="0073379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계수</w:t>
      </w:r>
      <w:r w:rsidR="009D3FAD" w:rsidRPr="00567801">
        <w:rPr>
          <w:rFonts w:hint="eastAsia"/>
        </w:rPr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s,1,T</m:t>
            </m:r>
          </m:sub>
        </m:sSub>
      </m:oMath>
      <w:r w:rsidR="009D3FAD" w:rsidRPr="00567801">
        <w:rPr>
          <w:rFonts w:hint="eastAsia"/>
        </w:rPr>
        <w:t>)</w:t>
      </w:r>
      <w:r w:rsidR="009D3FAD" w:rsidRPr="00567801">
        <w:rPr>
          <w:rFonts w:hint="eastAsia"/>
        </w:rPr>
        <w:t>와</w:t>
      </w:r>
      <w:r w:rsidR="009D3FAD" w:rsidRPr="00567801">
        <w:rPr>
          <w:rFonts w:hint="eastAsia"/>
        </w:rPr>
        <w:t xml:space="preserve"> </w:t>
      </w:r>
      <w:proofErr w:type="spellStart"/>
      <w:r w:rsidR="009D3FAD" w:rsidRPr="00567801">
        <w:rPr>
          <w:rFonts w:hint="eastAsia"/>
        </w:rPr>
        <w:t>동마찰</w:t>
      </w:r>
      <w:proofErr w:type="spellEnd"/>
      <w:r w:rsidR="0073379D" w:rsidRPr="00567801">
        <w:rPr>
          <w:rFonts w:hint="eastAsia"/>
        </w:rPr>
        <w:t xml:space="preserve"> </w:t>
      </w:r>
      <w:r w:rsidR="009D3FAD" w:rsidRPr="00567801">
        <w:rPr>
          <w:rFonts w:hint="eastAsia"/>
        </w:rPr>
        <w:t>계수</w:t>
      </w:r>
      <w:r w:rsidR="009D3FAD" w:rsidRPr="00567801">
        <w:rPr>
          <w:rFonts w:hint="eastAsia"/>
        </w:rPr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dyn,1,T</m:t>
            </m:r>
          </m:sub>
        </m:sSub>
      </m:oMath>
      <w:r w:rsidR="009D3FAD" w:rsidRPr="00567801">
        <w:rPr>
          <w:rFonts w:hint="eastAsia"/>
        </w:rPr>
        <w:t>)</w:t>
      </w:r>
      <w:r w:rsidR="00615291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및</w:t>
      </w:r>
      <w:r w:rsidR="00615291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이후</w:t>
      </w:r>
      <w:r w:rsidR="00615291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사이클에서</w:t>
      </w:r>
      <w:r w:rsidR="00615291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최대</w:t>
      </w:r>
      <w:r w:rsidR="00615291" w:rsidRPr="00567801">
        <w:rPr>
          <w:rFonts w:hint="eastAsia"/>
        </w:rPr>
        <w:t xml:space="preserve"> </w:t>
      </w:r>
      <w:proofErr w:type="spellStart"/>
      <w:r w:rsidR="00615291" w:rsidRPr="00567801">
        <w:rPr>
          <w:rFonts w:hint="eastAsia"/>
        </w:rPr>
        <w:t>정마찰</w:t>
      </w:r>
      <w:proofErr w:type="spellEnd"/>
      <w:r w:rsidR="0073379D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계수</w:t>
      </w:r>
      <w:r w:rsidR="00615291" w:rsidRPr="00567801">
        <w:rPr>
          <w:rFonts w:hint="eastAsia"/>
        </w:rPr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s,max,T</m:t>
            </m:r>
          </m:sub>
        </m:sSub>
      </m:oMath>
      <w:r w:rsidR="00615291" w:rsidRPr="00567801">
        <w:rPr>
          <w:rFonts w:hint="eastAsia"/>
        </w:rPr>
        <w:t>)</w:t>
      </w:r>
      <w:r w:rsidR="00615291" w:rsidRPr="00567801">
        <w:rPr>
          <w:rFonts w:hint="eastAsia"/>
        </w:rPr>
        <w:t>와</w:t>
      </w:r>
      <w:r w:rsidR="00615291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최대</w:t>
      </w:r>
      <w:r w:rsidR="00615291" w:rsidRPr="00567801">
        <w:rPr>
          <w:rFonts w:hint="eastAsia"/>
        </w:rPr>
        <w:t xml:space="preserve"> </w:t>
      </w:r>
      <w:proofErr w:type="spellStart"/>
      <w:r w:rsidR="00615291" w:rsidRPr="00567801">
        <w:rPr>
          <w:rFonts w:hint="eastAsia"/>
        </w:rPr>
        <w:t>동마찰</w:t>
      </w:r>
      <w:proofErr w:type="spellEnd"/>
      <w:r w:rsidR="0073379D" w:rsidRPr="00567801">
        <w:rPr>
          <w:rFonts w:hint="eastAsia"/>
        </w:rPr>
        <w:t xml:space="preserve"> </w:t>
      </w:r>
      <w:r w:rsidR="00615291" w:rsidRPr="00567801">
        <w:rPr>
          <w:rFonts w:hint="eastAsia"/>
        </w:rPr>
        <w:t>계수</w:t>
      </w:r>
      <w:r w:rsidR="00615291" w:rsidRPr="00567801">
        <w:rPr>
          <w:rFonts w:hint="eastAsia"/>
        </w:rPr>
        <w:t>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dyn,max,T</m:t>
            </m:r>
          </m:sub>
        </m:sSub>
      </m:oMath>
      <w:r w:rsidR="00615291" w:rsidRPr="00567801">
        <w:rPr>
          <w:rFonts w:hint="eastAsia"/>
        </w:rPr>
        <w:t>)</w:t>
      </w:r>
    </w:p>
    <w:p w14:paraId="3CCB8E1E" w14:textId="0C32A6AA" w:rsidR="006A299B" w:rsidRPr="00567801" w:rsidRDefault="009302B5" w:rsidP="00C03CB0">
      <w:pPr>
        <w:ind w:left="300" w:hangingChars="150" w:hanging="300"/>
      </w:pPr>
      <w:r w:rsidRPr="00567801">
        <w:rPr>
          <w:rFonts w:hint="eastAsia"/>
        </w:rPr>
        <w:t>g</w:t>
      </w:r>
      <w:r w:rsidR="006A299B" w:rsidRPr="00567801">
        <w:t>)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장기마찰성능시험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시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각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온도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조건에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대하여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첫번째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사이클에서의</w:t>
      </w:r>
      <w:r w:rsidR="006A299B" w:rsidRPr="00567801">
        <w:rPr>
          <w:rFonts w:hint="eastAsia"/>
        </w:rPr>
        <w:t xml:space="preserve"> </w:t>
      </w:r>
      <w:proofErr w:type="spellStart"/>
      <w:r w:rsidR="006A299B" w:rsidRPr="00567801">
        <w:rPr>
          <w:rFonts w:hint="eastAsia"/>
        </w:rPr>
        <w:t>정마찰</w:t>
      </w:r>
      <w:proofErr w:type="spellEnd"/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계수와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이후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사이클에서의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최대</w:t>
      </w:r>
      <w:r w:rsidR="006A299B" w:rsidRPr="00567801">
        <w:rPr>
          <w:rFonts w:hint="eastAsia"/>
        </w:rPr>
        <w:t xml:space="preserve"> </w:t>
      </w:r>
      <w:proofErr w:type="spellStart"/>
      <w:r w:rsidR="006A299B" w:rsidRPr="00567801">
        <w:rPr>
          <w:rFonts w:hint="eastAsia"/>
        </w:rPr>
        <w:t>동마찰</w:t>
      </w:r>
      <w:proofErr w:type="spellEnd"/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계수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기록</w:t>
      </w:r>
    </w:p>
    <w:p w14:paraId="6817DE7A" w14:textId="7ADA2AA2" w:rsidR="006A299B" w:rsidRPr="00567801" w:rsidRDefault="009302B5" w:rsidP="00A97CB6">
      <w:r w:rsidRPr="00567801">
        <w:rPr>
          <w:rFonts w:hint="eastAsia"/>
        </w:rPr>
        <w:t>h</w:t>
      </w:r>
      <w:r w:rsidR="006A299B" w:rsidRPr="00567801">
        <w:t xml:space="preserve">) </w:t>
      </w:r>
      <w:r w:rsidR="006A299B" w:rsidRPr="00567801">
        <w:rPr>
          <w:rFonts w:hint="eastAsia"/>
        </w:rPr>
        <w:t>압축하중</w:t>
      </w:r>
      <w:r w:rsidR="006A299B" w:rsidRPr="00567801">
        <w:rPr>
          <w:rFonts w:hint="eastAsia"/>
        </w:rPr>
        <w:t xml:space="preserve">, </w:t>
      </w:r>
      <w:r w:rsidR="006A299B" w:rsidRPr="00567801">
        <w:rPr>
          <w:rFonts w:hint="eastAsia"/>
        </w:rPr>
        <w:t>수평하중</w:t>
      </w:r>
      <w:r w:rsidR="006A299B" w:rsidRPr="00567801">
        <w:rPr>
          <w:rFonts w:hint="eastAsia"/>
        </w:rPr>
        <w:t xml:space="preserve">, </w:t>
      </w:r>
      <w:r w:rsidR="006A299B" w:rsidRPr="00567801">
        <w:rPr>
          <w:rFonts w:hint="eastAsia"/>
        </w:rPr>
        <w:t>수평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변위</w:t>
      </w:r>
      <w:r w:rsidR="006A299B" w:rsidRPr="00567801">
        <w:rPr>
          <w:rFonts w:hint="eastAsia"/>
        </w:rPr>
        <w:t xml:space="preserve">, </w:t>
      </w:r>
      <w:r w:rsidR="006A299B" w:rsidRPr="00567801">
        <w:rPr>
          <w:rFonts w:hint="eastAsia"/>
        </w:rPr>
        <w:t>온도의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연속적인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그래프</w:t>
      </w:r>
    </w:p>
    <w:p w14:paraId="76BED665" w14:textId="5D28A78E" w:rsidR="006A299B" w:rsidRPr="00567801" w:rsidRDefault="009302B5" w:rsidP="00A97CB6">
      <w:proofErr w:type="spellStart"/>
      <w:r w:rsidRPr="00567801">
        <w:rPr>
          <w:rFonts w:hint="eastAsia"/>
        </w:rPr>
        <w:t>i</w:t>
      </w:r>
      <w:proofErr w:type="spellEnd"/>
      <w:r w:rsidR="006A299B" w:rsidRPr="00567801">
        <w:rPr>
          <w:rFonts w:hint="eastAsia"/>
        </w:rPr>
        <w:t xml:space="preserve">) </w:t>
      </w:r>
      <w:proofErr w:type="spellStart"/>
      <w:r w:rsidR="006A299B" w:rsidRPr="00567801">
        <w:rPr>
          <w:rFonts w:hint="eastAsia"/>
        </w:rPr>
        <w:t>시험체</w:t>
      </w:r>
      <w:proofErr w:type="spellEnd"/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및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시험장비</w:t>
      </w:r>
      <w:r w:rsidR="006A299B" w:rsidRPr="00567801">
        <w:rPr>
          <w:rFonts w:hint="eastAsia"/>
        </w:rPr>
        <w:t xml:space="preserve"> </w:t>
      </w:r>
      <w:r w:rsidR="006A299B" w:rsidRPr="00567801">
        <w:rPr>
          <w:rFonts w:hint="eastAsia"/>
        </w:rPr>
        <w:t>사진</w:t>
      </w:r>
    </w:p>
    <w:p w14:paraId="0FB5F425" w14:textId="4A514FBE" w:rsidR="00D306BB" w:rsidRPr="00567801" w:rsidRDefault="009302B5" w:rsidP="00A97CB6">
      <w:r w:rsidRPr="00567801">
        <w:rPr>
          <w:rFonts w:hint="eastAsia"/>
        </w:rPr>
        <w:t>j</w:t>
      </w:r>
      <w:r w:rsidR="00D306BB" w:rsidRPr="00567801">
        <w:rPr>
          <w:rFonts w:hint="eastAsia"/>
        </w:rPr>
        <w:t>)</w:t>
      </w:r>
      <w:r w:rsidR="00D306BB" w:rsidRPr="00567801">
        <w:t xml:space="preserve"> </w:t>
      </w:r>
      <w:r w:rsidR="00D306BB" w:rsidRPr="00567801">
        <w:rPr>
          <w:rFonts w:hint="eastAsia"/>
        </w:rPr>
        <w:t>현재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표준에서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고려하지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않은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작동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세부사항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및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시험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중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발생하는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비정상적인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사고</w:t>
      </w:r>
      <w:r w:rsidR="00D306BB" w:rsidRPr="00567801">
        <w:rPr>
          <w:rFonts w:hint="eastAsia"/>
        </w:rPr>
        <w:t xml:space="preserve"> </w:t>
      </w:r>
      <w:r w:rsidR="00D306BB" w:rsidRPr="00567801">
        <w:rPr>
          <w:rFonts w:hint="eastAsia"/>
        </w:rPr>
        <w:t>기록</w:t>
      </w:r>
    </w:p>
    <w:p w14:paraId="241FEA44" w14:textId="77777777" w:rsidR="007670B3" w:rsidRPr="00567801" w:rsidRDefault="007670B3" w:rsidP="007670B3">
      <w:pPr>
        <w:pStyle w:val="aff0"/>
        <w:spacing w:line="60" w:lineRule="auto"/>
      </w:pPr>
      <w:r w:rsidRPr="00567801">
        <w:br w:type="page"/>
      </w:r>
      <w:bookmarkStart w:id="63" w:name="해설서"/>
      <w:bookmarkEnd w:id="63"/>
    </w:p>
    <w:p w14:paraId="0BA84744" w14:textId="48A74B0B" w:rsidR="002A6E83" w:rsidRPr="00681AB6" w:rsidRDefault="002A6E83" w:rsidP="002A6E83">
      <w:pPr>
        <w:widowControl/>
        <w:wordWrap/>
        <w:autoSpaceDE/>
        <w:autoSpaceDN/>
        <w:spacing w:line="240" w:lineRule="auto"/>
        <w:jc w:val="center"/>
        <w:rPr>
          <w:rFonts w:cs="Arial"/>
          <w:b/>
          <w:bCs/>
          <w:sz w:val="18"/>
        </w:rPr>
      </w:pPr>
      <w:r w:rsidRPr="00681AB6">
        <w:rPr>
          <w:rFonts w:hint="eastAsia"/>
          <w:b/>
          <w:sz w:val="32"/>
          <w:szCs w:val="40"/>
        </w:rPr>
        <w:lastRenderedPageBreak/>
        <w:t>SPS-F</w:t>
      </w:r>
      <w:r w:rsidRPr="00681AB6">
        <w:rPr>
          <w:b/>
          <w:sz w:val="32"/>
          <w:szCs w:val="40"/>
        </w:rPr>
        <w:t xml:space="preserve"> </w:t>
      </w:r>
      <w:r w:rsidRPr="00681AB6">
        <w:rPr>
          <w:rFonts w:hint="eastAsia"/>
          <w:b/>
          <w:sz w:val="32"/>
          <w:szCs w:val="40"/>
        </w:rPr>
        <w:t>KOCED</w:t>
      </w:r>
      <w:r w:rsidRPr="00681AB6">
        <w:rPr>
          <w:b/>
          <w:sz w:val="32"/>
          <w:szCs w:val="40"/>
        </w:rPr>
        <w:t xml:space="preserve"> 0</w:t>
      </w:r>
      <w:r w:rsidRPr="00681AB6">
        <w:rPr>
          <w:rFonts w:hint="eastAsia"/>
          <w:b/>
          <w:sz w:val="32"/>
          <w:szCs w:val="40"/>
        </w:rPr>
        <w:t>0</w:t>
      </w:r>
      <w:r w:rsidRPr="00681AB6">
        <w:rPr>
          <w:b/>
          <w:sz w:val="32"/>
          <w:szCs w:val="40"/>
        </w:rPr>
        <w:t>12</w:t>
      </w:r>
      <w:r w:rsidRPr="00681AB6">
        <w:rPr>
          <w:rFonts w:hint="eastAsia"/>
          <w:b/>
          <w:sz w:val="32"/>
          <w:szCs w:val="40"/>
        </w:rPr>
        <w:t>-</w:t>
      </w:r>
      <w:r w:rsidRPr="00681AB6">
        <w:rPr>
          <w:b/>
          <w:sz w:val="32"/>
          <w:szCs w:val="40"/>
        </w:rPr>
        <w:t>7400</w:t>
      </w:r>
      <w:r w:rsidRPr="00681AB6">
        <w:rPr>
          <w:rFonts w:ascii="돋움" w:hAnsi="돋움" w:hint="eastAsia"/>
          <w:b/>
          <w:sz w:val="32"/>
          <w:szCs w:val="40"/>
        </w:rPr>
        <w:t>:</w:t>
      </w:r>
      <w:r w:rsidRPr="00681AB6">
        <w:rPr>
          <w:rFonts w:cs="Arial"/>
          <w:b/>
          <w:sz w:val="32"/>
          <w:szCs w:val="40"/>
        </w:rPr>
        <w:t>2022</w:t>
      </w:r>
      <w:r w:rsidRPr="00681AB6">
        <w:rPr>
          <w:rFonts w:cs="Arial" w:hint="eastAsia"/>
          <w:b/>
          <w:sz w:val="32"/>
          <w:szCs w:val="40"/>
        </w:rPr>
        <w:br/>
      </w:r>
      <w:r w:rsidRPr="00681AB6">
        <w:rPr>
          <w:rFonts w:eastAsia="돋움" w:cs="Arial"/>
          <w:b/>
          <w:sz w:val="32"/>
          <w:szCs w:val="40"/>
        </w:rPr>
        <w:fldChar w:fldCharType="begin"/>
      </w:r>
      <w:r w:rsidRPr="00681AB6">
        <w:rPr>
          <w:rFonts w:eastAsia="돋움" w:cs="Arial"/>
          <w:b/>
          <w:sz w:val="32"/>
          <w:szCs w:val="40"/>
        </w:rPr>
        <w:instrText xml:space="preserve"> IF </w:instrText>
      </w:r>
      <w:r w:rsidRPr="00681AB6">
        <w:rPr>
          <w:rFonts w:eastAsia="돋움" w:cs="Arial"/>
          <w:b/>
          <w:bCs/>
          <w:sz w:val="32"/>
          <w:szCs w:val="40"/>
        </w:rPr>
        <w:fldChar w:fldCharType="begin"/>
      </w:r>
      <w:r w:rsidRPr="00681AB6">
        <w:rPr>
          <w:rFonts w:eastAsia="돋움" w:cs="Arial"/>
          <w:b/>
          <w:bCs/>
          <w:sz w:val="32"/>
          <w:szCs w:val="40"/>
        </w:rPr>
        <w:instrText xml:space="preserve"> DOCPROPERTY "NCKnd"  \* MERGEFORMAT </w:instrText>
      </w:r>
      <w:r w:rsidRPr="00681AB6">
        <w:rPr>
          <w:rFonts w:eastAsia="돋움" w:cs="Arial"/>
          <w:b/>
          <w:bCs/>
          <w:sz w:val="32"/>
          <w:szCs w:val="40"/>
        </w:rPr>
        <w:fldChar w:fldCharType="separate"/>
      </w:r>
      <w:r w:rsidRPr="00681AB6">
        <w:rPr>
          <w:rFonts w:eastAsia="돋움" w:cs="Arial"/>
          <w:b/>
          <w:bCs/>
          <w:sz w:val="32"/>
          <w:szCs w:val="40"/>
        </w:rPr>
        <w:instrText>1</w:instrText>
      </w:r>
      <w:r w:rsidRPr="00681AB6">
        <w:rPr>
          <w:rFonts w:eastAsia="돋움" w:cs="Arial"/>
          <w:b/>
          <w:bCs/>
          <w:sz w:val="32"/>
          <w:szCs w:val="40"/>
        </w:rPr>
        <w:fldChar w:fldCharType="end"/>
      </w:r>
      <w:r w:rsidRPr="00681AB6">
        <w:rPr>
          <w:rFonts w:eastAsia="돋움" w:cs="Arial"/>
          <w:b/>
          <w:sz w:val="32"/>
          <w:szCs w:val="40"/>
        </w:rPr>
        <w:instrText xml:space="preserve"> = 2 </w:instrText>
      </w:r>
      <w:r w:rsidRPr="00681AB6">
        <w:rPr>
          <w:rFonts w:eastAsia="돋움" w:cs="Arial"/>
          <w:b/>
          <w:sz w:val="32"/>
          <w:szCs w:val="40"/>
        </w:rPr>
        <w:fldChar w:fldCharType="begin"/>
      </w:r>
      <w:r w:rsidRPr="00681AB6">
        <w:rPr>
          <w:rFonts w:eastAsia="돋움" w:cs="Arial"/>
          <w:b/>
          <w:sz w:val="32"/>
          <w:szCs w:val="40"/>
        </w:rPr>
        <w:instrText xml:space="preserve"> DOCPROPERTY "ChgYear"  \* MERGEFORMAT </w:instrText>
      </w:r>
      <w:r w:rsidRPr="00681AB6">
        <w:rPr>
          <w:rFonts w:eastAsia="돋움" w:cs="Arial"/>
          <w:b/>
          <w:sz w:val="32"/>
          <w:szCs w:val="40"/>
        </w:rPr>
        <w:fldChar w:fldCharType="separate"/>
      </w:r>
      <w:r w:rsidRPr="00681AB6">
        <w:rPr>
          <w:rFonts w:eastAsia="돋움" w:cs="Arial"/>
          <w:b/>
          <w:sz w:val="32"/>
          <w:szCs w:val="40"/>
        </w:rPr>
        <w:instrText>2017</w:instrText>
      </w:r>
      <w:r w:rsidRPr="00681AB6">
        <w:rPr>
          <w:rFonts w:eastAsia="돋움" w:cs="Arial"/>
          <w:b/>
          <w:sz w:val="32"/>
          <w:szCs w:val="40"/>
        </w:rPr>
        <w:fldChar w:fldCharType="end"/>
      </w:r>
      <w:r w:rsidRPr="00681AB6">
        <w:rPr>
          <w:rFonts w:eastAsia="돋움" w:cs="Arial"/>
          <w:b/>
          <w:sz w:val="32"/>
          <w:szCs w:val="40"/>
        </w:rPr>
        <w:fldChar w:fldCharType="end"/>
      </w:r>
      <w:proofErr w:type="gramStart"/>
      <w:r w:rsidRPr="00681AB6">
        <w:rPr>
          <w:rFonts w:eastAsia="돋움" w:cs="Arial"/>
          <w:b/>
          <w:sz w:val="32"/>
          <w:szCs w:val="40"/>
        </w:rPr>
        <w:t>해</w:t>
      </w:r>
      <w:r w:rsidRPr="00681AB6">
        <w:rPr>
          <w:rFonts w:eastAsia="돋움" w:cs="Arial"/>
          <w:b/>
          <w:sz w:val="32"/>
          <w:szCs w:val="40"/>
        </w:rPr>
        <w:t xml:space="preserve">  </w:t>
      </w:r>
      <w:r w:rsidRPr="00681AB6">
        <w:rPr>
          <w:rFonts w:eastAsia="돋움" w:cs="Arial"/>
          <w:b/>
          <w:sz w:val="32"/>
          <w:szCs w:val="40"/>
        </w:rPr>
        <w:t>설</w:t>
      </w:r>
      <w:proofErr w:type="gramEnd"/>
    </w:p>
    <w:p w14:paraId="51C2A297" w14:textId="77777777" w:rsidR="002A6E83" w:rsidRDefault="002A6E83" w:rsidP="002A6E83"/>
    <w:p w14:paraId="32E45F1C" w14:textId="77777777" w:rsidR="002A6E83" w:rsidRDefault="002A6E83" w:rsidP="002A6E83"/>
    <w:p w14:paraId="7D4114E2" w14:textId="77777777" w:rsidR="002A6E83" w:rsidRPr="00681AB6" w:rsidRDefault="002A6E83" w:rsidP="002A6E83">
      <w:pPr>
        <w:spacing w:line="240" w:lineRule="auto"/>
        <w:rPr>
          <w:rFonts w:ascii="바탕" w:hAnsi="바탕"/>
        </w:rPr>
      </w:pPr>
      <w:r w:rsidRPr="00681AB6">
        <w:rPr>
          <w:rFonts w:ascii="바탕" w:hAnsi="바탕" w:hint="eastAsia"/>
        </w:rPr>
        <w:t>이 해설은 이 표준과 관련된 사항을 설명하는 것으로 표준의 일부는 아니다.</w:t>
      </w:r>
    </w:p>
    <w:p w14:paraId="086EBDAA" w14:textId="77777777" w:rsidR="006002F6" w:rsidRPr="00681AB6" w:rsidRDefault="006002F6" w:rsidP="00DC0BAA">
      <w:pPr>
        <w:spacing w:line="240" w:lineRule="auto"/>
      </w:pPr>
    </w:p>
    <w:p w14:paraId="1B6EDC61" w14:textId="77777777" w:rsidR="006002F6" w:rsidRPr="00681AB6" w:rsidRDefault="006002F6" w:rsidP="00871E33">
      <w:pPr>
        <w:pStyle w:val="13"/>
        <w:numPr>
          <w:ilvl w:val="0"/>
          <w:numId w:val="37"/>
        </w:numPr>
      </w:pPr>
      <w:bookmarkStart w:id="64" w:name="_Toc175649290"/>
      <w:bookmarkStart w:id="65" w:name="_Toc177359871"/>
      <w:bookmarkStart w:id="66" w:name="_Toc429253653"/>
      <w:bookmarkStart w:id="67" w:name="_Toc430085924"/>
      <w:bookmarkStart w:id="68" w:name="_Toc15033439"/>
      <w:bookmarkStart w:id="69" w:name="_Toc44071628"/>
      <w:r w:rsidRPr="00681AB6">
        <w:rPr>
          <w:rFonts w:hint="eastAsia"/>
        </w:rPr>
        <w:t>개요</w:t>
      </w:r>
      <w:bookmarkEnd w:id="64"/>
      <w:bookmarkEnd w:id="65"/>
      <w:bookmarkEnd w:id="66"/>
      <w:bookmarkEnd w:id="67"/>
      <w:bookmarkEnd w:id="68"/>
      <w:bookmarkEnd w:id="69"/>
    </w:p>
    <w:p w14:paraId="070942DE" w14:textId="77777777" w:rsidR="006002F6" w:rsidRPr="00681AB6" w:rsidRDefault="006002F6" w:rsidP="00DC0BAA">
      <w:pPr>
        <w:spacing w:line="240" w:lineRule="auto"/>
      </w:pPr>
    </w:p>
    <w:p w14:paraId="0956F905" w14:textId="77777777" w:rsidR="006002F6" w:rsidRPr="00681AB6" w:rsidRDefault="006002F6" w:rsidP="00DC0BAA">
      <w:pPr>
        <w:pStyle w:val="24"/>
        <w:spacing w:line="240" w:lineRule="auto"/>
      </w:pPr>
      <w:bookmarkStart w:id="70" w:name="_Toc165446692"/>
      <w:bookmarkStart w:id="71" w:name="_Toc175649291"/>
      <w:bookmarkStart w:id="72" w:name="_Toc177359872"/>
      <w:bookmarkStart w:id="73" w:name="_Toc429253654"/>
      <w:bookmarkStart w:id="74" w:name="_Toc430085925"/>
      <w:bookmarkStart w:id="75" w:name="_Toc507634445"/>
      <w:bookmarkStart w:id="76" w:name="_Toc13475820"/>
      <w:bookmarkStart w:id="77" w:name="_Toc13476191"/>
      <w:bookmarkStart w:id="78" w:name="_Toc15033440"/>
      <w:bookmarkStart w:id="79" w:name="_Toc18942205"/>
      <w:bookmarkStart w:id="80" w:name="_Toc19001646"/>
      <w:bookmarkStart w:id="81" w:name="_Toc20917012"/>
      <w:bookmarkStart w:id="82" w:name="_Toc28333642"/>
      <w:bookmarkStart w:id="83" w:name="_Toc41896802"/>
      <w:bookmarkStart w:id="84" w:name="_Toc44071629"/>
      <w:r w:rsidRPr="00681AB6">
        <w:rPr>
          <w:rFonts w:hint="eastAsia"/>
          <w:lang w:eastAsia="ko-KR"/>
        </w:rPr>
        <w:t>제</w:t>
      </w:r>
      <w:r w:rsidRPr="00681AB6">
        <w:rPr>
          <w:rFonts w:hint="eastAsia"/>
        </w:rPr>
        <w:t>정의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취지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681AB6">
        <w:rPr>
          <w:rFonts w:hint="eastAsia"/>
        </w:rPr>
        <w:t xml:space="preserve">  </w:t>
      </w:r>
    </w:p>
    <w:p w14:paraId="689BFB66" w14:textId="77777777" w:rsidR="006002F6" w:rsidRPr="00681AB6" w:rsidRDefault="006002F6" w:rsidP="00DC0BAA">
      <w:pPr>
        <w:spacing w:line="240" w:lineRule="auto"/>
      </w:pPr>
    </w:p>
    <w:p w14:paraId="656991A2" w14:textId="1DDAE39D" w:rsidR="00F92078" w:rsidRPr="00681AB6" w:rsidRDefault="00D306BB" w:rsidP="00F4559B">
      <w:pPr>
        <w:wordWrap/>
        <w:spacing w:after="48"/>
      </w:pPr>
      <w:proofErr w:type="spellStart"/>
      <w:r w:rsidRPr="00681AB6">
        <w:rPr>
          <w:rFonts w:hint="eastAsia"/>
          <w:lang w:val="de-DE"/>
        </w:rPr>
        <w:t>교량받침용</w:t>
      </w:r>
      <w:proofErr w:type="spellEnd"/>
      <w:r w:rsidRPr="00681AB6">
        <w:rPr>
          <w:rFonts w:hint="eastAsia"/>
          <w:lang w:val="de-DE"/>
        </w:rPr>
        <w:t xml:space="preserve"> </w:t>
      </w:r>
      <w:r w:rsidR="00431998" w:rsidRPr="00681AB6">
        <w:rPr>
          <w:rFonts w:hint="eastAsia"/>
          <w:lang w:val="de-DE"/>
        </w:rPr>
        <w:t>미끄럼</w:t>
      </w:r>
      <w:r w:rsidR="006377A7" w:rsidRPr="00681AB6">
        <w:rPr>
          <w:rFonts w:hint="eastAsia"/>
          <w:lang w:val="de-DE"/>
        </w:rPr>
        <w:t>재</w:t>
      </w:r>
      <w:r w:rsidRPr="00681AB6">
        <w:rPr>
          <w:rFonts w:hint="eastAsia"/>
          <w:lang w:val="de-DE"/>
        </w:rPr>
        <w:t>의</w:t>
      </w:r>
      <w:r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시험방법은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국내</w:t>
      </w:r>
      <w:r w:rsidR="00F92078" w:rsidRPr="00681AB6">
        <w:rPr>
          <w:rFonts w:hint="eastAsia"/>
          <w:lang w:val="de-DE"/>
        </w:rPr>
        <w:t>에서</w:t>
      </w:r>
      <w:r w:rsidR="00F92078"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표준으로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제정되어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있지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않으며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현장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시방서에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따라</w:t>
      </w:r>
      <w:r w:rsidRPr="00681AB6">
        <w:rPr>
          <w:rFonts w:hint="eastAsia"/>
          <w:lang w:val="de-DE"/>
        </w:rPr>
        <w:t xml:space="preserve"> </w:t>
      </w:r>
      <w:r w:rsidRPr="00681AB6">
        <w:rPr>
          <w:lang w:val="de-DE"/>
        </w:rPr>
        <w:t xml:space="preserve">AASHTO LRFD Bridge construction specifications, EN 1337-2, EAD 050004-00-0301 </w:t>
      </w:r>
      <w:r w:rsidRPr="00681AB6">
        <w:rPr>
          <w:rFonts w:hint="eastAsia"/>
          <w:lang w:val="de-DE"/>
        </w:rPr>
        <w:t>등을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인용하여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시험을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수행하여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왔다</w:t>
      </w:r>
      <w:r w:rsidRPr="00681AB6">
        <w:rPr>
          <w:rFonts w:hint="eastAsia"/>
          <w:lang w:val="de-DE"/>
        </w:rPr>
        <w:t>.</w:t>
      </w:r>
      <w:r w:rsidRPr="00681AB6">
        <w:rPr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윤활제가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도포된</w:t>
      </w:r>
      <w:r w:rsidR="00F92078" w:rsidRPr="00681AB6">
        <w:rPr>
          <w:rFonts w:hint="eastAsia"/>
          <w:lang w:val="de-DE"/>
        </w:rPr>
        <w:t xml:space="preserve"> PTFE</w:t>
      </w:r>
      <w:r w:rsidR="00F92078" w:rsidRPr="00681AB6">
        <w:rPr>
          <w:rFonts w:hint="eastAsia"/>
          <w:lang w:val="de-DE"/>
        </w:rPr>
        <w:t>의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허용마찰계수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범위에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대한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국내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규격은</w:t>
      </w:r>
      <w:r w:rsidR="00F92078" w:rsidRPr="00681AB6">
        <w:rPr>
          <w:rFonts w:hint="eastAsia"/>
          <w:lang w:val="de-DE"/>
        </w:rPr>
        <w:t xml:space="preserve"> KS F 4420</w:t>
      </w:r>
      <w:r w:rsidR="00DA50EA" w:rsidRPr="00681AB6">
        <w:rPr>
          <w:rFonts w:hint="eastAsia"/>
          <w:lang w:val="de-DE"/>
        </w:rPr>
        <w:t xml:space="preserve">, </w:t>
      </w:r>
      <w:r w:rsidR="00F92078" w:rsidRPr="00681AB6">
        <w:rPr>
          <w:rFonts w:hint="eastAsia"/>
          <w:lang w:val="de-DE"/>
        </w:rPr>
        <w:t>KS F 4424</w:t>
      </w:r>
      <w:r w:rsidR="00DA50EA" w:rsidRPr="00681AB6">
        <w:rPr>
          <w:rFonts w:hint="eastAsia"/>
          <w:lang w:val="de-DE"/>
        </w:rPr>
        <w:t xml:space="preserve"> </w:t>
      </w:r>
      <w:r w:rsidR="00DA50EA" w:rsidRPr="00681AB6">
        <w:rPr>
          <w:rFonts w:hint="eastAsia"/>
          <w:lang w:val="de-DE"/>
        </w:rPr>
        <w:t>및</w:t>
      </w:r>
      <w:r w:rsidR="00DA50EA" w:rsidRPr="00681AB6">
        <w:rPr>
          <w:rFonts w:hint="eastAsia"/>
          <w:lang w:val="de-DE"/>
        </w:rPr>
        <w:t xml:space="preserve"> </w:t>
      </w:r>
      <w:r w:rsidR="00F4559B" w:rsidRPr="00681AB6">
        <w:rPr>
          <w:rFonts w:hint="eastAsia"/>
        </w:rPr>
        <w:t xml:space="preserve">KDS 24 </w:t>
      </w:r>
      <w:r w:rsidR="00F4559B" w:rsidRPr="00681AB6">
        <w:t>9</w:t>
      </w:r>
      <w:r w:rsidR="00F4559B" w:rsidRPr="00681AB6">
        <w:rPr>
          <w:rFonts w:hint="eastAsia"/>
        </w:rPr>
        <w:t xml:space="preserve">0 </w:t>
      </w:r>
      <w:r w:rsidR="00F4559B" w:rsidRPr="00681AB6">
        <w:t>11</w:t>
      </w:r>
      <w:r w:rsidR="00F4559B" w:rsidRPr="00681AB6">
        <w:rPr>
          <w:rFonts w:hint="eastAsia"/>
        </w:rPr>
        <w:t xml:space="preserve"> </w:t>
      </w:r>
      <w:proofErr w:type="spellStart"/>
      <w:r w:rsidR="00F4559B" w:rsidRPr="00681AB6">
        <w:rPr>
          <w:rFonts w:hint="eastAsia"/>
        </w:rPr>
        <w:t>교량기타시설설계기준</w:t>
      </w:r>
      <w:proofErr w:type="spellEnd"/>
      <w:r w:rsidR="00F4559B" w:rsidRPr="00681AB6">
        <w:rPr>
          <w:rFonts w:hint="eastAsia"/>
        </w:rPr>
        <w:t>(</w:t>
      </w:r>
      <w:r w:rsidR="00F4559B" w:rsidRPr="00681AB6">
        <w:rPr>
          <w:rFonts w:hint="eastAsia"/>
        </w:rPr>
        <w:t>한계상태설계법</w:t>
      </w:r>
      <w:r w:rsidR="00F4559B" w:rsidRPr="00681AB6">
        <w:rPr>
          <w:rFonts w:hint="eastAsia"/>
        </w:rPr>
        <w:t>)</w:t>
      </w:r>
      <w:r w:rsidR="00DA50EA" w:rsidRPr="00681AB6">
        <w:rPr>
          <w:rFonts w:hint="eastAsia"/>
          <w:lang w:val="de-DE"/>
        </w:rPr>
        <w:t>이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있으나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시험방법은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명시되어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있지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않다</w:t>
      </w:r>
      <w:r w:rsidR="00F92078" w:rsidRPr="00681AB6">
        <w:rPr>
          <w:rFonts w:hint="eastAsia"/>
          <w:lang w:val="de-DE"/>
        </w:rPr>
        <w:t xml:space="preserve">. </w:t>
      </w:r>
      <w:r w:rsidR="00F92078" w:rsidRPr="00681AB6">
        <w:rPr>
          <w:rFonts w:hint="eastAsia"/>
          <w:lang w:val="de-DE"/>
        </w:rPr>
        <w:t>따라서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본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규격에서는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단기마찰성능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및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장기마찰성능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시험방법을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제시하여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국내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규격에서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요구하고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있는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미끄럼재의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마찰계수의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성능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확인이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가능하도록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시험절차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및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조건을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제시하였다</w:t>
      </w:r>
      <w:r w:rsidR="00F92078" w:rsidRPr="00681AB6">
        <w:rPr>
          <w:rFonts w:hint="eastAsia"/>
          <w:lang w:val="de-DE"/>
        </w:rPr>
        <w:t>.</w:t>
      </w:r>
    </w:p>
    <w:p w14:paraId="430855F1" w14:textId="524763F0" w:rsidR="006002F6" w:rsidRPr="00681AB6" w:rsidRDefault="00D306BB" w:rsidP="00380D00">
      <w:pPr>
        <w:rPr>
          <w:lang w:val="de-DE"/>
        </w:rPr>
      </w:pPr>
      <w:r w:rsidRPr="00681AB6">
        <w:rPr>
          <w:rFonts w:hint="eastAsia"/>
          <w:lang w:val="de-DE"/>
        </w:rPr>
        <w:t>교량받침의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건전성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확보는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교량구조물의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신뢰도와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관계되어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있으며</w:t>
      </w:r>
      <w:r w:rsidRPr="00681AB6">
        <w:rPr>
          <w:rFonts w:hint="eastAsia"/>
          <w:lang w:val="de-DE"/>
        </w:rPr>
        <w:t>,</w:t>
      </w:r>
      <w:r w:rsidRPr="00681AB6">
        <w:rPr>
          <w:lang w:val="de-DE"/>
        </w:rPr>
        <w:t xml:space="preserve"> </w:t>
      </w:r>
      <w:r w:rsidR="00431998" w:rsidRPr="00681AB6">
        <w:rPr>
          <w:rFonts w:hint="eastAsia"/>
          <w:lang w:val="de-DE"/>
        </w:rPr>
        <w:t>미끄럼</w:t>
      </w:r>
      <w:r w:rsidR="006377A7" w:rsidRPr="00681AB6">
        <w:rPr>
          <w:rFonts w:hint="eastAsia"/>
          <w:lang w:val="de-DE"/>
        </w:rPr>
        <w:t>재</w:t>
      </w:r>
      <w:r w:rsidRPr="00681AB6">
        <w:rPr>
          <w:rFonts w:hint="eastAsia"/>
          <w:lang w:val="de-DE"/>
        </w:rPr>
        <w:t>는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교량받침의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안정적인</w:t>
      </w:r>
      <w:r w:rsidRPr="00681AB6">
        <w:rPr>
          <w:rFonts w:hint="eastAsia"/>
          <w:lang w:val="de-DE"/>
        </w:rPr>
        <w:t xml:space="preserve"> </w:t>
      </w:r>
      <w:r w:rsidR="00D346FB" w:rsidRPr="00681AB6">
        <w:rPr>
          <w:rFonts w:hint="eastAsia"/>
          <w:lang w:val="de-DE"/>
        </w:rPr>
        <w:t>작동</w:t>
      </w:r>
      <w:r w:rsidRPr="00681AB6">
        <w:rPr>
          <w:rFonts w:hint="eastAsia"/>
          <w:lang w:val="de-DE"/>
        </w:rPr>
        <w:t>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위한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핵심부품이므로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시험</w:t>
      </w:r>
      <w:r w:rsidR="00F92078" w:rsidRPr="00681AB6">
        <w:rPr>
          <w:rFonts w:hint="eastAsia"/>
          <w:lang w:val="de-DE"/>
        </w:rPr>
        <w:t>방법에</w:t>
      </w:r>
      <w:r w:rsidR="00F92078" w:rsidRPr="00681AB6">
        <w:rPr>
          <w:rFonts w:hint="eastAsia"/>
          <w:lang w:val="de-DE"/>
        </w:rPr>
        <w:t xml:space="preserve"> </w:t>
      </w:r>
      <w:r w:rsidR="00F92078" w:rsidRPr="00681AB6">
        <w:rPr>
          <w:rFonts w:hint="eastAsia"/>
          <w:lang w:val="de-DE"/>
        </w:rPr>
        <w:t>대한</w:t>
      </w:r>
      <w:r w:rsidR="00F92078"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표준의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정립이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필요하다</w:t>
      </w:r>
      <w:r w:rsidRPr="00681AB6">
        <w:rPr>
          <w:rFonts w:hint="eastAsia"/>
          <w:lang w:val="de-DE"/>
        </w:rPr>
        <w:t>.</w:t>
      </w:r>
      <w:r w:rsidRPr="00681AB6">
        <w:rPr>
          <w:lang w:val="de-DE"/>
        </w:rPr>
        <w:t xml:space="preserve"> </w:t>
      </w:r>
      <w:r w:rsidRPr="00681AB6">
        <w:rPr>
          <w:rFonts w:hint="eastAsia"/>
          <w:lang w:val="de-DE"/>
        </w:rPr>
        <w:t>현장에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따라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상이한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해외시험표준을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적용하고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있는</w:t>
      </w:r>
      <w:r w:rsidRPr="00681AB6">
        <w:rPr>
          <w:rFonts w:hint="eastAsia"/>
          <w:lang w:val="de-DE"/>
        </w:rPr>
        <w:t xml:space="preserve"> </w:t>
      </w:r>
      <w:proofErr w:type="spellStart"/>
      <w:r w:rsidRPr="00681AB6">
        <w:rPr>
          <w:rFonts w:hint="eastAsia"/>
          <w:lang w:val="de-DE"/>
        </w:rPr>
        <w:t>교량받침용</w:t>
      </w:r>
      <w:proofErr w:type="spellEnd"/>
      <w:r w:rsidRPr="00681AB6">
        <w:rPr>
          <w:rFonts w:hint="eastAsia"/>
          <w:lang w:val="de-DE"/>
        </w:rPr>
        <w:t xml:space="preserve"> </w:t>
      </w:r>
      <w:r w:rsidR="006377A7" w:rsidRPr="00681AB6">
        <w:rPr>
          <w:rFonts w:hint="eastAsia"/>
          <w:lang w:val="de-DE"/>
        </w:rPr>
        <w:t>미끄럼</w:t>
      </w:r>
      <w:r w:rsidRPr="00681AB6">
        <w:rPr>
          <w:rFonts w:hint="eastAsia"/>
          <w:lang w:val="de-DE"/>
        </w:rPr>
        <w:t>재</w:t>
      </w:r>
      <w:r w:rsidR="00906B41" w:rsidRPr="00681AB6">
        <w:rPr>
          <w:rFonts w:hint="eastAsia"/>
          <w:lang w:val="de-DE"/>
        </w:rPr>
        <w:t>에</w:t>
      </w:r>
      <w:r w:rsidR="00906B41" w:rsidRPr="00681AB6">
        <w:rPr>
          <w:rFonts w:hint="eastAsia"/>
          <w:lang w:val="de-DE"/>
        </w:rPr>
        <w:t xml:space="preserve"> </w:t>
      </w:r>
      <w:r w:rsidR="00906B41" w:rsidRPr="00681AB6">
        <w:rPr>
          <w:rFonts w:hint="eastAsia"/>
          <w:lang w:val="de-DE"/>
        </w:rPr>
        <w:t>대한</w:t>
      </w:r>
      <w:r w:rsidR="00906B41" w:rsidRPr="00681AB6">
        <w:rPr>
          <w:rFonts w:hint="eastAsia"/>
          <w:lang w:val="de-DE"/>
        </w:rPr>
        <w:t xml:space="preserve"> </w:t>
      </w:r>
      <w:r w:rsidR="00906B41" w:rsidRPr="00681AB6">
        <w:rPr>
          <w:rFonts w:hint="eastAsia"/>
          <w:lang w:val="de-DE"/>
        </w:rPr>
        <w:t>표준화된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시험</w:t>
      </w:r>
      <w:r w:rsidR="00D346FB" w:rsidRPr="00681AB6">
        <w:rPr>
          <w:rFonts w:hint="eastAsia"/>
          <w:lang w:val="de-DE"/>
        </w:rPr>
        <w:t>방법을</w:t>
      </w:r>
      <w:r w:rsidR="00D346FB" w:rsidRPr="00681AB6">
        <w:rPr>
          <w:rFonts w:hint="eastAsia"/>
          <w:lang w:val="de-DE"/>
        </w:rPr>
        <w:t xml:space="preserve"> </w:t>
      </w:r>
      <w:r w:rsidR="00D346FB" w:rsidRPr="00681AB6">
        <w:rPr>
          <w:rFonts w:hint="eastAsia"/>
          <w:lang w:val="de-DE"/>
        </w:rPr>
        <w:t>제시하여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교량받침에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대한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품질관리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신뢰성을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확보하고자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단체표준을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개발하게</w:t>
      </w:r>
      <w:r w:rsidRPr="00681AB6">
        <w:rPr>
          <w:rFonts w:hint="eastAsia"/>
          <w:lang w:val="de-DE"/>
        </w:rPr>
        <w:t xml:space="preserve"> </w:t>
      </w:r>
      <w:r w:rsidRPr="00681AB6">
        <w:rPr>
          <w:rFonts w:hint="eastAsia"/>
          <w:lang w:val="de-DE"/>
        </w:rPr>
        <w:t>되었다</w:t>
      </w:r>
      <w:r w:rsidR="006002F6" w:rsidRPr="00681AB6">
        <w:rPr>
          <w:rFonts w:hint="eastAsia"/>
          <w:lang w:val="de-DE"/>
        </w:rPr>
        <w:t>.</w:t>
      </w:r>
    </w:p>
    <w:p w14:paraId="31D5C8E1" w14:textId="77777777" w:rsidR="006002F6" w:rsidRPr="00681AB6" w:rsidRDefault="006002F6" w:rsidP="00DC0BAA">
      <w:pPr>
        <w:spacing w:line="240" w:lineRule="auto"/>
      </w:pPr>
    </w:p>
    <w:p w14:paraId="718840C5" w14:textId="4191E37A" w:rsidR="006002F6" w:rsidRPr="00681AB6" w:rsidRDefault="009B3E37" w:rsidP="00DC0BAA">
      <w:pPr>
        <w:pStyle w:val="24"/>
        <w:spacing w:line="240" w:lineRule="auto"/>
      </w:pPr>
      <w:bookmarkStart w:id="85" w:name="_Toc165446693"/>
      <w:bookmarkStart w:id="86" w:name="_Toc175649292"/>
      <w:bookmarkStart w:id="87" w:name="_Toc177359873"/>
      <w:bookmarkStart w:id="88" w:name="_Toc429253655"/>
      <w:bookmarkStart w:id="89" w:name="_Toc430085926"/>
      <w:bookmarkStart w:id="90" w:name="_Toc507634446"/>
      <w:bookmarkStart w:id="91" w:name="_Toc13475821"/>
      <w:bookmarkStart w:id="92" w:name="_Toc13476192"/>
      <w:bookmarkStart w:id="93" w:name="_Toc15033441"/>
      <w:bookmarkStart w:id="94" w:name="_Toc18942206"/>
      <w:bookmarkStart w:id="95" w:name="_Toc19001647"/>
      <w:bookmarkStart w:id="96" w:name="_Toc20917013"/>
      <w:bookmarkStart w:id="97" w:name="_Toc28333643"/>
      <w:bookmarkStart w:id="98" w:name="_Toc41896803"/>
      <w:bookmarkStart w:id="99" w:name="_Toc44071630"/>
      <w:r w:rsidRPr="00681AB6">
        <w:rPr>
          <w:rFonts w:hint="eastAsia"/>
          <w:lang w:eastAsia="ko-KR"/>
        </w:rPr>
        <w:t>제</w:t>
      </w:r>
      <w:r w:rsidRPr="00681AB6">
        <w:rPr>
          <w:rFonts w:hint="eastAsia"/>
        </w:rPr>
        <w:t>정</w:t>
      </w:r>
      <w:r w:rsidR="002A6E83" w:rsidRPr="00681AB6">
        <w:rPr>
          <w:rFonts w:hint="eastAsia"/>
          <w:lang w:eastAsia="ko-KR"/>
        </w:rPr>
        <w:t>의</w:t>
      </w:r>
      <w:r w:rsidRPr="00681AB6">
        <w:rPr>
          <w:rFonts w:hint="eastAsia"/>
        </w:rPr>
        <w:t xml:space="preserve"> </w:t>
      </w:r>
      <w:r w:rsidRPr="00681AB6">
        <w:rPr>
          <w:rFonts w:hint="eastAsia"/>
        </w:rPr>
        <w:t>경위</w:t>
      </w:r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r w:rsidR="006002F6" w:rsidRPr="00681AB6">
        <w:rPr>
          <w:rFonts w:hint="eastAsia"/>
        </w:rPr>
        <w:t xml:space="preserve">  </w:t>
      </w:r>
    </w:p>
    <w:p w14:paraId="1329A806" w14:textId="77777777" w:rsidR="006002F6" w:rsidRPr="00567801" w:rsidRDefault="006002F6" w:rsidP="00DC0BAA">
      <w:pPr>
        <w:spacing w:line="240" w:lineRule="auto"/>
      </w:pPr>
    </w:p>
    <w:p w14:paraId="3A6E4600" w14:textId="7A8BCA67" w:rsidR="00BD10EF" w:rsidRPr="00410A50" w:rsidRDefault="00BD10EF" w:rsidP="00BD10EF">
      <w:pPr>
        <w:rPr>
          <w:color w:val="000000" w:themeColor="text1"/>
          <w:lang w:val="de-DE"/>
        </w:rPr>
      </w:pPr>
      <w:r w:rsidRPr="00BD10EF">
        <w:rPr>
          <w:rFonts w:hint="eastAsia"/>
          <w:lang w:val="de-DE"/>
        </w:rPr>
        <w:t>단체표준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개발을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위해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본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운영원에서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건설분야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시험기관협의체를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구성하고</w:t>
      </w:r>
      <w:r w:rsidRPr="00BD10EF">
        <w:rPr>
          <w:rFonts w:hint="eastAsia"/>
          <w:lang w:val="de-DE"/>
        </w:rPr>
        <w:t xml:space="preserve">, </w:t>
      </w:r>
      <w:r w:rsidRPr="00BD10EF">
        <w:rPr>
          <w:rFonts w:hint="eastAsia"/>
          <w:lang w:val="de-DE"/>
        </w:rPr>
        <w:t>관련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시험기관과의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비교실험을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통해</w:t>
      </w:r>
      <w:r w:rsidRPr="00BD10EF">
        <w:rPr>
          <w:rFonts w:hint="eastAsia"/>
          <w:lang w:val="de-DE"/>
        </w:rPr>
        <w:t xml:space="preserve"> </w:t>
      </w:r>
      <w:proofErr w:type="spellStart"/>
      <w:r>
        <w:rPr>
          <w:rFonts w:hint="eastAsia"/>
          <w:lang w:val="de-DE"/>
        </w:rPr>
        <w:t>교량받침용</w:t>
      </w:r>
      <w:proofErr w:type="spellEnd"/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미끄럼재의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시험방법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대한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신뢰성을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확보하였다</w:t>
      </w:r>
      <w:r w:rsidRPr="00BD10EF">
        <w:rPr>
          <w:rFonts w:hint="eastAsia"/>
          <w:lang w:val="de-DE"/>
        </w:rPr>
        <w:t xml:space="preserve">. </w:t>
      </w:r>
      <w:r w:rsidRPr="00BD10EF">
        <w:rPr>
          <w:rFonts w:hint="eastAsia"/>
          <w:lang w:val="de-DE"/>
        </w:rPr>
        <w:t>단체표준</w:t>
      </w:r>
      <w:r w:rsidRPr="00BD10EF">
        <w:rPr>
          <w:rFonts w:hint="eastAsia"/>
          <w:lang w:val="de-DE"/>
        </w:rPr>
        <w:t>(</w:t>
      </w:r>
      <w:r w:rsidRPr="00BD10EF">
        <w:rPr>
          <w:rFonts w:hint="eastAsia"/>
          <w:lang w:val="de-DE"/>
        </w:rPr>
        <w:t>안</w:t>
      </w:r>
      <w:r w:rsidRPr="00BD10EF">
        <w:rPr>
          <w:rFonts w:hint="eastAsia"/>
          <w:lang w:val="de-DE"/>
        </w:rPr>
        <w:t>)</w:t>
      </w:r>
      <w:r w:rsidRPr="00BD10EF">
        <w:rPr>
          <w:rFonts w:hint="eastAsia"/>
          <w:lang w:val="de-DE"/>
        </w:rPr>
        <w:t>을</w:t>
      </w:r>
      <w:r w:rsidRPr="00BD10EF">
        <w:rPr>
          <w:rFonts w:hint="eastAsia"/>
          <w:lang w:val="de-DE"/>
        </w:rPr>
        <w:t xml:space="preserve"> 201</w:t>
      </w:r>
      <w:r w:rsidRPr="00BD10EF">
        <w:rPr>
          <w:lang w:val="de-DE"/>
        </w:rPr>
        <w:t>9</w:t>
      </w:r>
      <w:r w:rsidRPr="00BD10EF">
        <w:rPr>
          <w:rFonts w:hint="eastAsia"/>
          <w:lang w:val="de-DE"/>
        </w:rPr>
        <w:t>년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7</w:t>
      </w:r>
      <w:r w:rsidRPr="00BD10EF">
        <w:rPr>
          <w:rFonts w:hint="eastAsia"/>
          <w:lang w:val="de-DE"/>
        </w:rPr>
        <w:t>월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26</w:t>
      </w:r>
      <w:r w:rsidRPr="00BD10EF">
        <w:rPr>
          <w:rFonts w:hint="eastAsia"/>
          <w:lang w:val="de-DE"/>
        </w:rPr>
        <w:t>일</w:t>
      </w:r>
      <w:r>
        <w:rPr>
          <w:rFonts w:hint="eastAsia"/>
          <w:lang w:val="de-DE"/>
        </w:rPr>
        <w:t>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작성하였으며</w:t>
      </w:r>
      <w:r w:rsidRPr="00BD10EF">
        <w:rPr>
          <w:rFonts w:hint="eastAsia"/>
          <w:lang w:val="de-DE"/>
        </w:rPr>
        <w:t>,</w:t>
      </w:r>
      <w:r w:rsidRPr="00BD10EF">
        <w:rPr>
          <w:lang w:val="de-DE"/>
        </w:rPr>
        <w:t xml:space="preserve"> 2019</w:t>
      </w:r>
      <w:r w:rsidRPr="00BD10EF">
        <w:rPr>
          <w:rFonts w:hint="eastAsia"/>
          <w:lang w:val="de-DE"/>
        </w:rPr>
        <w:t>년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8</w:t>
      </w:r>
      <w:r w:rsidRPr="00BD10EF">
        <w:rPr>
          <w:rFonts w:hint="eastAsia"/>
          <w:lang w:val="de-DE"/>
        </w:rPr>
        <w:t>월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6</w:t>
      </w:r>
      <w:r w:rsidRPr="00BD10EF">
        <w:rPr>
          <w:rFonts w:hint="eastAsia"/>
          <w:lang w:val="de-DE"/>
        </w:rPr>
        <w:t>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단체표준심사위원회에서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심의하여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단체표준</w:t>
      </w:r>
      <w:r w:rsidRPr="00BD10EF">
        <w:rPr>
          <w:rFonts w:hint="eastAsia"/>
          <w:lang w:val="de-DE"/>
        </w:rPr>
        <w:t>(</w:t>
      </w:r>
      <w:r w:rsidRPr="00BD10EF">
        <w:rPr>
          <w:rFonts w:hint="eastAsia"/>
          <w:lang w:val="de-DE"/>
        </w:rPr>
        <w:t>안</w:t>
      </w:r>
      <w:r w:rsidRPr="00BD10EF">
        <w:rPr>
          <w:rFonts w:hint="eastAsia"/>
          <w:lang w:val="de-DE"/>
        </w:rPr>
        <w:t>)</w:t>
      </w:r>
      <w:r w:rsidRPr="00BD10EF">
        <w:rPr>
          <w:rFonts w:hint="eastAsia"/>
          <w:lang w:val="de-DE"/>
        </w:rPr>
        <w:t>을</w:t>
      </w:r>
      <w:r w:rsidRPr="00BD10EF">
        <w:rPr>
          <w:rFonts w:hint="eastAsia"/>
          <w:lang w:val="de-DE"/>
        </w:rPr>
        <w:t xml:space="preserve"> </w:t>
      </w:r>
      <w:proofErr w:type="spellStart"/>
      <w:r w:rsidRPr="00BD10EF">
        <w:rPr>
          <w:rFonts w:hint="eastAsia"/>
          <w:lang w:val="de-DE"/>
        </w:rPr>
        <w:t>보완·수정하였다</w:t>
      </w:r>
      <w:proofErr w:type="spellEnd"/>
      <w:r w:rsidRPr="00BD10EF">
        <w:rPr>
          <w:rFonts w:hint="eastAsia"/>
          <w:lang w:val="de-DE"/>
        </w:rPr>
        <w:t>.</w:t>
      </w:r>
      <w:r w:rsidRPr="00BD10EF">
        <w:rPr>
          <w:lang w:val="de-DE"/>
        </w:rPr>
        <w:t xml:space="preserve"> </w:t>
      </w:r>
      <w:r w:rsidRPr="00BD10EF">
        <w:rPr>
          <w:rFonts w:hint="eastAsia"/>
          <w:lang w:val="de-DE"/>
        </w:rPr>
        <w:t>이후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여러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차례에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걸쳐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이해관계자들의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의견을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수렴하였고</w:t>
      </w:r>
      <w:r w:rsidRPr="00BD10EF">
        <w:rPr>
          <w:rFonts w:hint="eastAsia"/>
          <w:lang w:val="de-DE"/>
        </w:rPr>
        <w:t>,</w:t>
      </w:r>
      <w:r w:rsidRPr="00BD10EF">
        <w:rPr>
          <w:lang w:val="de-DE"/>
        </w:rPr>
        <w:t xml:space="preserve"> 2019</w:t>
      </w:r>
      <w:r w:rsidRPr="00BD10EF">
        <w:rPr>
          <w:rFonts w:hint="eastAsia"/>
          <w:lang w:val="de-DE"/>
        </w:rPr>
        <w:t>년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9</w:t>
      </w:r>
      <w:r w:rsidRPr="00BD10EF">
        <w:rPr>
          <w:rFonts w:hint="eastAsia"/>
          <w:lang w:val="de-DE"/>
        </w:rPr>
        <w:t>월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10</w:t>
      </w:r>
      <w:r w:rsidRPr="00BD10EF">
        <w:rPr>
          <w:rFonts w:hint="eastAsia"/>
          <w:lang w:val="de-DE"/>
        </w:rPr>
        <w:t>일부터</w:t>
      </w:r>
      <w:r w:rsidRPr="00BD10EF">
        <w:rPr>
          <w:rFonts w:hint="eastAsia"/>
          <w:lang w:val="de-DE"/>
        </w:rPr>
        <w:t xml:space="preserve"> </w:t>
      </w:r>
      <w:r w:rsidRPr="00BD10EF">
        <w:rPr>
          <w:lang w:val="de-DE"/>
        </w:rPr>
        <w:t>2019</w:t>
      </w:r>
      <w:r w:rsidRPr="00BD10EF">
        <w:rPr>
          <w:rFonts w:hint="eastAsia"/>
          <w:lang w:val="de-DE"/>
        </w:rPr>
        <w:t>년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9</w:t>
      </w:r>
      <w:r w:rsidRPr="00BD10EF">
        <w:rPr>
          <w:rFonts w:hint="eastAsia"/>
          <w:lang w:val="de-DE"/>
        </w:rPr>
        <w:t>월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24</w:t>
      </w:r>
      <w:r w:rsidRPr="00BD10EF">
        <w:rPr>
          <w:rFonts w:hint="eastAsia"/>
          <w:lang w:val="de-DE"/>
        </w:rPr>
        <w:t>일까지</w:t>
      </w:r>
      <w:r w:rsidRPr="00BD10EF">
        <w:rPr>
          <w:rFonts w:hint="eastAsia"/>
          <w:lang w:val="de-DE"/>
        </w:rPr>
        <w:t xml:space="preserve"> </w:t>
      </w:r>
      <w:proofErr w:type="spellStart"/>
      <w:r w:rsidRPr="00BD10EF">
        <w:rPr>
          <w:rFonts w:hint="eastAsia"/>
          <w:lang w:val="de-DE"/>
        </w:rPr>
        <w:t>운영원</w:t>
      </w:r>
      <w:proofErr w:type="spellEnd"/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홈페이지에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제정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예고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및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안내를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거쳐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단체표준</w:t>
      </w:r>
      <w:r w:rsidRPr="00BD10EF">
        <w:rPr>
          <w:rFonts w:hint="eastAsia"/>
          <w:lang w:val="de-DE"/>
        </w:rPr>
        <w:t>(</w:t>
      </w:r>
      <w:r w:rsidRPr="00BD10EF">
        <w:rPr>
          <w:rFonts w:hint="eastAsia"/>
          <w:lang w:val="de-DE"/>
        </w:rPr>
        <w:t>안</w:t>
      </w:r>
      <w:r w:rsidRPr="00BD10EF">
        <w:rPr>
          <w:rFonts w:hint="eastAsia"/>
          <w:lang w:val="de-DE"/>
        </w:rPr>
        <w:t>)</w:t>
      </w:r>
      <w:r w:rsidRPr="00BD10EF">
        <w:rPr>
          <w:rFonts w:hint="eastAsia"/>
          <w:lang w:val="de-DE"/>
        </w:rPr>
        <w:t>에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대한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합의를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도출하였다</w:t>
      </w:r>
      <w:r w:rsidRPr="00BD10EF">
        <w:rPr>
          <w:rFonts w:hint="eastAsia"/>
          <w:lang w:val="de-DE"/>
        </w:rPr>
        <w:t>. 2019</w:t>
      </w:r>
      <w:r w:rsidRPr="00BD10EF">
        <w:rPr>
          <w:rFonts w:hint="eastAsia"/>
          <w:lang w:val="de-DE"/>
        </w:rPr>
        <w:t>년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11</w:t>
      </w:r>
      <w:r w:rsidRPr="00BD10EF">
        <w:rPr>
          <w:rFonts w:hint="eastAsia"/>
          <w:lang w:val="de-DE"/>
        </w:rPr>
        <w:t>월</w:t>
      </w:r>
      <w:r w:rsidRPr="00BD10EF">
        <w:rPr>
          <w:rFonts w:hint="eastAsia"/>
          <w:lang w:val="de-DE"/>
        </w:rPr>
        <w:t xml:space="preserve"> </w:t>
      </w:r>
      <w:r>
        <w:rPr>
          <w:lang w:val="de-DE"/>
        </w:rPr>
        <w:t>18</w:t>
      </w:r>
      <w:r w:rsidRPr="00BD10EF">
        <w:rPr>
          <w:rFonts w:hint="eastAsia"/>
          <w:lang w:val="de-DE"/>
        </w:rPr>
        <w:t>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단체표준심사위원회에서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심의하여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최종안을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의결하였고</w:t>
      </w:r>
      <w:r w:rsidRPr="00BD10EF">
        <w:rPr>
          <w:rFonts w:hint="eastAsia"/>
          <w:lang w:val="de-DE"/>
        </w:rPr>
        <w:t>,</w:t>
      </w:r>
      <w:r w:rsidRPr="00BD10EF">
        <w:rPr>
          <w:lang w:val="de-DE"/>
        </w:rPr>
        <w:t xml:space="preserve"> </w:t>
      </w:r>
      <w:r w:rsidRPr="00BD10EF">
        <w:rPr>
          <w:rFonts w:hint="eastAsia"/>
          <w:lang w:val="de-DE"/>
        </w:rPr>
        <w:t>이를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표준으로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제정</w:t>
      </w:r>
      <w:r w:rsidRPr="00BD10EF">
        <w:rPr>
          <w:rFonts w:hint="eastAsia"/>
          <w:lang w:val="de-DE"/>
        </w:rPr>
        <w:t xml:space="preserve"> </w:t>
      </w:r>
      <w:r w:rsidRPr="00BD10EF">
        <w:rPr>
          <w:rFonts w:hint="eastAsia"/>
          <w:lang w:val="de-DE"/>
        </w:rPr>
        <w:t>신청하였다</w:t>
      </w:r>
      <w:r w:rsidRPr="00BD10EF">
        <w:rPr>
          <w:rFonts w:hint="eastAsia"/>
          <w:lang w:val="de-DE"/>
        </w:rPr>
        <w:t>.</w:t>
      </w:r>
    </w:p>
    <w:p w14:paraId="0A875720" w14:textId="5C940C95" w:rsidR="00777087" w:rsidRPr="00BD10EF" w:rsidRDefault="00777087" w:rsidP="00DC0BAA">
      <w:pPr>
        <w:spacing w:line="240" w:lineRule="auto"/>
        <w:rPr>
          <w:lang w:val="de-DE"/>
        </w:rPr>
      </w:pPr>
    </w:p>
    <w:p w14:paraId="05260DAB" w14:textId="70A8F4C2" w:rsidR="006002F6" w:rsidRPr="00567801" w:rsidRDefault="00D306BB" w:rsidP="00DC0BAA">
      <w:pPr>
        <w:pStyle w:val="13"/>
        <w:spacing w:line="240" w:lineRule="auto"/>
        <w:rPr>
          <w:lang w:eastAsia="ko-KR"/>
        </w:rPr>
      </w:pPr>
      <w:bookmarkStart w:id="100" w:name="_Toc429253656"/>
      <w:bookmarkStart w:id="101" w:name="_Toc430085927"/>
      <w:bookmarkStart w:id="102" w:name="_Toc507634447"/>
      <w:bookmarkStart w:id="103" w:name="_Toc13475822"/>
      <w:bookmarkStart w:id="104" w:name="_Toc13476193"/>
      <w:bookmarkStart w:id="105" w:name="_Toc15033442"/>
      <w:bookmarkStart w:id="106" w:name="_Toc18942207"/>
      <w:bookmarkStart w:id="107" w:name="_Toc19001648"/>
      <w:bookmarkStart w:id="108" w:name="_Toc20917014"/>
      <w:bookmarkStart w:id="109" w:name="_Toc28333644"/>
      <w:bookmarkStart w:id="110" w:name="_Toc41896804"/>
      <w:bookmarkStart w:id="111" w:name="_Toc44071631"/>
      <w:r w:rsidRPr="00567801">
        <w:rPr>
          <w:rFonts w:hint="eastAsia"/>
          <w:lang w:eastAsia="ko-KR"/>
        </w:rPr>
        <w:t>구성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요소의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제정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경위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14:paraId="1FE6FE96" w14:textId="6D72ADF4" w:rsidR="006002F6" w:rsidRDefault="006002F6" w:rsidP="00DC0BAA">
      <w:pPr>
        <w:spacing w:line="240" w:lineRule="auto"/>
        <w:rPr>
          <w:sz w:val="24"/>
          <w:szCs w:val="24"/>
          <w:lang w:val="de-DE"/>
        </w:rPr>
      </w:pPr>
    </w:p>
    <w:p w14:paraId="7AFC5317" w14:textId="2B39F12B" w:rsidR="00E431D3" w:rsidRPr="00567801" w:rsidRDefault="00E431D3" w:rsidP="00E431D3">
      <w:pPr>
        <w:pStyle w:val="24"/>
        <w:spacing w:line="240" w:lineRule="auto"/>
        <w:rPr>
          <w:lang w:eastAsia="ko-KR"/>
        </w:rPr>
      </w:pPr>
      <w:bookmarkStart w:id="112" w:name="_Toc44071632"/>
      <w:r>
        <w:rPr>
          <w:rFonts w:hint="eastAsia"/>
          <w:lang w:eastAsia="ko-KR"/>
        </w:rPr>
        <w:t>시험방법의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범위</w:t>
      </w:r>
      <w:bookmarkEnd w:id="112"/>
    </w:p>
    <w:p w14:paraId="3D0C9DFB" w14:textId="77777777" w:rsidR="00E431D3" w:rsidRPr="00567801" w:rsidRDefault="00E431D3" w:rsidP="00E431D3">
      <w:pPr>
        <w:rPr>
          <w:lang w:val="de-DE"/>
        </w:rPr>
      </w:pPr>
    </w:p>
    <w:p w14:paraId="213AFA94" w14:textId="14C8AD37" w:rsidR="0066273F" w:rsidRDefault="0066273F" w:rsidP="0066273F">
      <w:pPr>
        <w:spacing w:line="240" w:lineRule="auto"/>
        <w:rPr>
          <w:lang w:val="de-DE"/>
        </w:rPr>
      </w:pPr>
      <w:proofErr w:type="spellStart"/>
      <w:r>
        <w:rPr>
          <w:rFonts w:hint="eastAsia"/>
          <w:lang w:val="de-DE"/>
        </w:rPr>
        <w:t>교량받침용</w:t>
      </w:r>
      <w:proofErr w:type="spellEnd"/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미끄럼재는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교량받침의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용도에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따라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달리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적용된다</w:t>
      </w:r>
      <w:r>
        <w:rPr>
          <w:rFonts w:hint="eastAsia"/>
          <w:lang w:val="de-DE"/>
        </w:rPr>
        <w:t>.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내진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교량받침은</w:t>
      </w:r>
      <w:r>
        <w:rPr>
          <w:rFonts w:hint="eastAsia"/>
          <w:lang w:val="de-DE"/>
        </w:rPr>
        <w:t xml:space="preserve"> </w:t>
      </w:r>
      <w:proofErr w:type="spellStart"/>
      <w:r>
        <w:rPr>
          <w:rFonts w:hint="eastAsia"/>
          <w:lang w:val="de-DE"/>
        </w:rPr>
        <w:t>교량상판의</w:t>
      </w:r>
      <w:proofErr w:type="spellEnd"/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온도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신축을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수용하기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위하여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낮은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마찰계수를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가질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있도록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윤활제를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도포한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구조를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사용하고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있으며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면진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교량받침은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지진에너지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소산을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위하여</w:t>
      </w:r>
      <w:r>
        <w:rPr>
          <w:rFonts w:hint="eastAsia"/>
          <w:lang w:val="de-DE"/>
        </w:rPr>
        <w:t xml:space="preserve"> </w:t>
      </w:r>
      <w:r w:rsidR="00BB78FF">
        <w:rPr>
          <w:rFonts w:hint="eastAsia"/>
          <w:lang w:val="de-DE"/>
        </w:rPr>
        <w:t>상대적으로</w:t>
      </w:r>
      <w:r w:rsidR="00BB78FF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높은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마찰계수를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가진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미끄럼재를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적용한다</w:t>
      </w:r>
      <w:r>
        <w:rPr>
          <w:rFonts w:hint="eastAsia"/>
          <w:lang w:val="de-DE"/>
        </w:rPr>
        <w:t>.</w:t>
      </w:r>
    </w:p>
    <w:p w14:paraId="74C95C4A" w14:textId="77948F95" w:rsidR="00153974" w:rsidRDefault="003C5CE9" w:rsidP="0066273F">
      <w:pPr>
        <w:spacing w:line="240" w:lineRule="auto"/>
        <w:rPr>
          <w:lang w:val="de-DE"/>
        </w:rPr>
      </w:pPr>
      <w:r>
        <w:rPr>
          <w:rFonts w:hint="eastAsia"/>
          <w:lang w:val="de-DE"/>
        </w:rPr>
        <w:t>본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규격</w:t>
      </w:r>
      <w:r w:rsidR="001645A0">
        <w:rPr>
          <w:rFonts w:hint="eastAsia"/>
          <w:lang w:val="de-DE"/>
        </w:rPr>
        <w:t>은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내진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및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면진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교량받침에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적용되는</w:t>
      </w:r>
      <w:r w:rsidR="001645A0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미끄럼재의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소재</w:t>
      </w:r>
      <w:r w:rsidR="001645A0">
        <w:rPr>
          <w:rFonts w:hint="eastAsia"/>
          <w:lang w:val="de-DE"/>
        </w:rPr>
        <w:t>에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대한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특성과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내구성을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확인하기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위한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시험방법을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제시한다</w:t>
      </w:r>
      <w:r w:rsidR="001645A0">
        <w:rPr>
          <w:rFonts w:hint="eastAsia"/>
          <w:lang w:val="de-DE"/>
        </w:rPr>
        <w:t>.</w:t>
      </w:r>
      <w:r w:rsidR="001645A0">
        <w:rPr>
          <w:lang w:val="de-DE"/>
        </w:rPr>
        <w:t xml:space="preserve"> </w:t>
      </w:r>
      <w:r w:rsidR="001645A0">
        <w:rPr>
          <w:rFonts w:hint="eastAsia"/>
          <w:lang w:val="de-DE"/>
        </w:rPr>
        <w:t>내진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교량받침에는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주로</w:t>
      </w:r>
      <w:r w:rsidR="001645A0">
        <w:rPr>
          <w:rFonts w:hint="eastAsia"/>
          <w:lang w:val="de-DE"/>
        </w:rPr>
        <w:t xml:space="preserve"> </w:t>
      </w:r>
      <w:r w:rsidR="001645A0">
        <w:rPr>
          <w:lang w:val="de-DE"/>
        </w:rPr>
        <w:t>PTFE</w:t>
      </w:r>
      <w:r w:rsidR="001645A0">
        <w:rPr>
          <w:rFonts w:hint="eastAsia"/>
          <w:lang w:val="de-DE"/>
        </w:rPr>
        <w:t>가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사용되고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있</w:t>
      </w:r>
      <w:r w:rsidR="00600FA8">
        <w:rPr>
          <w:rFonts w:hint="eastAsia"/>
          <w:lang w:val="de-DE"/>
        </w:rPr>
        <w:t>으</w:t>
      </w:r>
      <w:r w:rsidR="001645A0">
        <w:rPr>
          <w:rFonts w:hint="eastAsia"/>
          <w:lang w:val="de-DE"/>
        </w:rPr>
        <w:t>며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면진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교량받침에는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내열성</w:t>
      </w:r>
      <w:r w:rsidR="001645A0">
        <w:rPr>
          <w:rFonts w:hint="eastAsia"/>
          <w:lang w:val="de-DE"/>
        </w:rPr>
        <w:t>,</w:t>
      </w:r>
      <w:r w:rsidR="001645A0">
        <w:rPr>
          <w:lang w:val="de-DE"/>
        </w:rPr>
        <w:t xml:space="preserve"> </w:t>
      </w:r>
      <w:r w:rsidR="001645A0">
        <w:rPr>
          <w:rFonts w:hint="eastAsia"/>
          <w:lang w:val="de-DE"/>
        </w:rPr>
        <w:t>내마모성을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확보한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다양한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엔지니어링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플라스틱을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미끄럼재로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적용하고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있으므로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소재의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종류를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제한하지</w:t>
      </w:r>
      <w:r w:rsidR="001645A0">
        <w:rPr>
          <w:rFonts w:hint="eastAsia"/>
          <w:lang w:val="de-DE"/>
        </w:rPr>
        <w:t xml:space="preserve"> </w:t>
      </w:r>
      <w:r w:rsidR="001645A0">
        <w:rPr>
          <w:rFonts w:hint="eastAsia"/>
          <w:lang w:val="de-DE"/>
        </w:rPr>
        <w:t>않는다</w:t>
      </w:r>
      <w:r w:rsidR="001645A0">
        <w:rPr>
          <w:rFonts w:hint="eastAsia"/>
          <w:lang w:val="de-DE"/>
        </w:rPr>
        <w:t>.</w:t>
      </w:r>
    </w:p>
    <w:p w14:paraId="17B6CEEF" w14:textId="3496FE0C" w:rsidR="00E431D3" w:rsidRDefault="00E431D3" w:rsidP="00DC0BAA">
      <w:pPr>
        <w:spacing w:line="240" w:lineRule="auto"/>
        <w:rPr>
          <w:sz w:val="24"/>
          <w:szCs w:val="24"/>
          <w:lang w:val="de-DE"/>
        </w:rPr>
      </w:pPr>
    </w:p>
    <w:p w14:paraId="10EA1FBD" w14:textId="2BE2959F" w:rsidR="00336DA0" w:rsidRPr="00567801" w:rsidRDefault="00336DA0" w:rsidP="00336DA0">
      <w:pPr>
        <w:pStyle w:val="24"/>
        <w:spacing w:line="240" w:lineRule="auto"/>
        <w:rPr>
          <w:lang w:eastAsia="ko-KR"/>
        </w:rPr>
      </w:pPr>
      <w:bookmarkStart w:id="113" w:name="_Toc44071633"/>
      <w:r>
        <w:rPr>
          <w:rFonts w:hint="eastAsia"/>
          <w:lang w:eastAsia="ko-KR"/>
        </w:rPr>
        <w:t>시험장비의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요구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조건</w:t>
      </w:r>
      <w:bookmarkEnd w:id="113"/>
    </w:p>
    <w:p w14:paraId="00D04D56" w14:textId="77777777" w:rsidR="00336DA0" w:rsidRPr="00567801" w:rsidRDefault="00336DA0" w:rsidP="00336DA0">
      <w:pPr>
        <w:rPr>
          <w:lang w:val="de-DE"/>
        </w:rPr>
      </w:pPr>
    </w:p>
    <w:p w14:paraId="2CAB7890" w14:textId="0DFDD552" w:rsidR="003C01E5" w:rsidRDefault="003C01E5" w:rsidP="00336DA0">
      <w:pPr>
        <w:spacing w:line="240" w:lineRule="auto"/>
        <w:rPr>
          <w:lang w:val="de-DE"/>
        </w:rPr>
      </w:pPr>
      <w:r>
        <w:rPr>
          <w:rFonts w:hint="eastAsia"/>
          <w:lang w:val="de-DE"/>
        </w:rPr>
        <w:t>마찰계수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측정을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위</w:t>
      </w:r>
      <w:r w:rsidR="00114D7E">
        <w:rPr>
          <w:rFonts w:hint="eastAsia"/>
          <w:lang w:val="de-DE"/>
        </w:rPr>
        <w:t>한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시험장비는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중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일정한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수직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하중의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유지가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필요하며</w:t>
      </w:r>
      <w:r>
        <w:rPr>
          <w:rFonts w:hint="eastAsia"/>
          <w:lang w:val="de-DE"/>
        </w:rPr>
        <w:t>,</w:t>
      </w:r>
      <w:r>
        <w:rPr>
          <w:lang w:val="de-DE"/>
        </w:rPr>
        <w:t xml:space="preserve"> </w:t>
      </w:r>
      <w:r>
        <w:rPr>
          <w:rFonts w:hint="eastAsia"/>
          <w:lang w:val="de-DE"/>
        </w:rPr>
        <w:t>시험장비의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구조는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수평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하중에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미치는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영향을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최소화할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있도록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구성되어야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한다</w:t>
      </w:r>
      <w:r>
        <w:rPr>
          <w:rFonts w:hint="eastAsia"/>
          <w:lang w:val="de-DE"/>
        </w:rPr>
        <w:t>.</w:t>
      </w:r>
    </w:p>
    <w:p w14:paraId="52338E25" w14:textId="7045FFCE" w:rsidR="00336DA0" w:rsidRDefault="00EA7A4F" w:rsidP="00336DA0">
      <w:pPr>
        <w:spacing w:line="240" w:lineRule="auto"/>
        <w:rPr>
          <w:sz w:val="24"/>
          <w:szCs w:val="24"/>
          <w:lang w:val="de-DE"/>
        </w:rPr>
      </w:pPr>
      <w:r>
        <w:rPr>
          <w:rFonts w:hint="eastAsia"/>
          <w:lang w:val="de-DE"/>
        </w:rPr>
        <w:lastRenderedPageBreak/>
        <w:t>내진</w:t>
      </w:r>
      <w:r>
        <w:rPr>
          <w:rFonts w:hint="eastAsia"/>
          <w:lang w:val="de-DE"/>
        </w:rPr>
        <w:t xml:space="preserve"> </w:t>
      </w:r>
      <w:proofErr w:type="spellStart"/>
      <w:r>
        <w:rPr>
          <w:rFonts w:hint="eastAsia"/>
          <w:lang w:val="de-DE"/>
        </w:rPr>
        <w:t>교량받침용</w:t>
      </w:r>
      <w:proofErr w:type="spellEnd"/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미끄럼</w:t>
      </w:r>
      <w:r w:rsidR="008C3946">
        <w:rPr>
          <w:rFonts w:hint="eastAsia"/>
          <w:lang w:val="de-DE"/>
        </w:rPr>
        <w:t>재</w:t>
      </w:r>
      <w:r>
        <w:rPr>
          <w:rFonts w:hint="eastAsia"/>
          <w:lang w:val="de-DE"/>
        </w:rPr>
        <w:t>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낮은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마찰계수를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측정</w:t>
      </w:r>
      <w:r w:rsidR="008C3946">
        <w:rPr>
          <w:rFonts w:hint="eastAsia"/>
          <w:lang w:val="de-DE"/>
        </w:rPr>
        <w:t>하는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경우에는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시험장비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내부의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마찰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저항을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최소화할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수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있는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이중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전단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 w:rsidR="00542582">
        <w:rPr>
          <w:rFonts w:hint="eastAsia"/>
          <w:lang w:val="de-DE"/>
        </w:rPr>
        <w:t xml:space="preserve"> </w:t>
      </w:r>
      <w:r w:rsidR="00542582">
        <w:rPr>
          <w:rFonts w:hint="eastAsia"/>
          <w:lang w:val="de-DE"/>
        </w:rPr>
        <w:t>구성</w:t>
      </w:r>
      <w:r>
        <w:rPr>
          <w:rFonts w:hint="eastAsia"/>
          <w:lang w:val="de-DE"/>
        </w:rPr>
        <w:t>을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권장</w:t>
      </w:r>
      <w:r w:rsidR="008C3946">
        <w:rPr>
          <w:rFonts w:hint="eastAsia"/>
          <w:lang w:val="de-DE"/>
        </w:rPr>
        <w:t>한다</w:t>
      </w:r>
      <w:r w:rsidR="008C3946">
        <w:rPr>
          <w:rFonts w:hint="eastAsia"/>
          <w:lang w:val="de-DE"/>
        </w:rPr>
        <w:t>.</w:t>
      </w:r>
      <w:r w:rsidR="008C3946">
        <w:rPr>
          <w:lang w:val="de-DE"/>
        </w:rPr>
        <w:t xml:space="preserve"> </w:t>
      </w:r>
      <w:r w:rsidR="008C3946">
        <w:rPr>
          <w:rFonts w:hint="eastAsia"/>
          <w:lang w:val="de-DE"/>
        </w:rPr>
        <w:t>단일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전단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시험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구성을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적용하는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경우에</w:t>
      </w:r>
      <w:r w:rsidR="008C3946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롤러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구조</w:t>
      </w:r>
      <w:r w:rsidR="003C01E5">
        <w:rPr>
          <w:rFonts w:hint="eastAsia"/>
          <w:lang w:val="de-DE"/>
        </w:rPr>
        <w:t>의</w:t>
      </w:r>
      <w:r w:rsidR="003C01E5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수평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저항력을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측정하여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마찰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계수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계산</w:t>
      </w:r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시</w:t>
      </w:r>
      <w:r w:rsidR="008C3946">
        <w:rPr>
          <w:rFonts w:hint="eastAsia"/>
          <w:lang w:val="de-DE"/>
        </w:rPr>
        <w:t xml:space="preserve"> </w:t>
      </w:r>
      <w:proofErr w:type="spellStart"/>
      <w:r w:rsidR="008C3946">
        <w:rPr>
          <w:rFonts w:hint="eastAsia"/>
          <w:lang w:val="de-DE"/>
        </w:rPr>
        <w:t>보정값</w:t>
      </w:r>
      <w:proofErr w:type="spellEnd"/>
      <w:r w:rsidR="008C3946">
        <w:rPr>
          <w:rFonts w:hint="eastAsia"/>
          <w:lang w:val="de-DE"/>
        </w:rPr>
        <w:t xml:space="preserve"> </w:t>
      </w:r>
      <w:r w:rsidR="008C3946">
        <w:rPr>
          <w:rFonts w:hint="eastAsia"/>
          <w:lang w:val="de-DE"/>
        </w:rPr>
        <w:t>반영</w:t>
      </w:r>
      <w:r w:rsidR="00542582">
        <w:rPr>
          <w:rFonts w:hint="eastAsia"/>
          <w:lang w:val="de-DE"/>
        </w:rPr>
        <w:t>을</w:t>
      </w:r>
      <w:r w:rsidR="00542582">
        <w:rPr>
          <w:rFonts w:hint="eastAsia"/>
          <w:lang w:val="de-DE"/>
        </w:rPr>
        <w:t xml:space="preserve"> </w:t>
      </w:r>
      <w:r w:rsidR="00542582">
        <w:rPr>
          <w:rFonts w:hint="eastAsia"/>
          <w:lang w:val="de-DE"/>
        </w:rPr>
        <w:t>권장한다</w:t>
      </w:r>
      <w:r w:rsidR="00542582">
        <w:rPr>
          <w:rFonts w:hint="eastAsia"/>
          <w:lang w:val="de-DE"/>
        </w:rPr>
        <w:t>.</w:t>
      </w:r>
    </w:p>
    <w:p w14:paraId="22505FCE" w14:textId="77777777" w:rsidR="00336DA0" w:rsidRPr="00567801" w:rsidRDefault="00336DA0" w:rsidP="00DC0BAA">
      <w:pPr>
        <w:spacing w:line="240" w:lineRule="auto"/>
        <w:rPr>
          <w:sz w:val="24"/>
          <w:szCs w:val="24"/>
          <w:lang w:val="de-DE"/>
        </w:rPr>
      </w:pPr>
    </w:p>
    <w:p w14:paraId="7BC1936F" w14:textId="01DAF4B4" w:rsidR="008270B7" w:rsidRPr="00567801" w:rsidRDefault="009B3E37" w:rsidP="00DC0BAA">
      <w:pPr>
        <w:pStyle w:val="24"/>
        <w:spacing w:line="240" w:lineRule="auto"/>
        <w:rPr>
          <w:lang w:eastAsia="ko-KR"/>
        </w:rPr>
      </w:pPr>
      <w:bookmarkStart w:id="114" w:name="_Toc429253657"/>
      <w:bookmarkStart w:id="115" w:name="_Toc430085928"/>
      <w:bookmarkStart w:id="116" w:name="_Toc507634448"/>
      <w:bookmarkStart w:id="117" w:name="_Toc13475823"/>
      <w:bookmarkStart w:id="118" w:name="_Toc13476194"/>
      <w:bookmarkStart w:id="119" w:name="_Toc15033443"/>
      <w:bookmarkStart w:id="120" w:name="_Toc18942208"/>
      <w:bookmarkStart w:id="121" w:name="_Toc19001649"/>
      <w:bookmarkStart w:id="122" w:name="_Toc20917015"/>
      <w:bookmarkStart w:id="123" w:name="_Toc28333645"/>
      <w:bookmarkStart w:id="124" w:name="_Toc41896805"/>
      <w:bookmarkStart w:id="125" w:name="_Toc44071634"/>
      <w:r w:rsidRPr="00567801">
        <w:rPr>
          <w:rFonts w:hint="eastAsia"/>
          <w:lang w:eastAsia="ko-KR"/>
        </w:rPr>
        <w:t>시험체의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두께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및</w:t>
      </w:r>
      <w:r w:rsidRPr="00567801">
        <w:rPr>
          <w:rFonts w:hint="eastAsia"/>
          <w:lang w:eastAsia="ko-KR"/>
        </w:rPr>
        <w:t xml:space="preserve"> </w:t>
      </w:r>
      <w:r w:rsidRPr="00567801">
        <w:rPr>
          <w:rFonts w:hint="eastAsia"/>
          <w:lang w:eastAsia="ko-KR"/>
        </w:rPr>
        <w:t>돌출높이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="008270B7" w:rsidRPr="00567801">
        <w:rPr>
          <w:rFonts w:hint="eastAsia"/>
          <w:lang w:eastAsia="ko-KR"/>
        </w:rPr>
        <w:t xml:space="preserve"> </w:t>
      </w:r>
    </w:p>
    <w:p w14:paraId="47EA4ADF" w14:textId="77777777" w:rsidR="00C03CB0" w:rsidRPr="00567801" w:rsidRDefault="00C03CB0" w:rsidP="00C03CB0">
      <w:pPr>
        <w:rPr>
          <w:lang w:val="de-DE"/>
        </w:rPr>
      </w:pPr>
    </w:p>
    <w:p w14:paraId="4D141CE0" w14:textId="61FD7E69" w:rsidR="000C0DA1" w:rsidRPr="00567801" w:rsidRDefault="00D306BB" w:rsidP="00CC1130">
      <w:pPr>
        <w:spacing w:line="240" w:lineRule="auto"/>
        <w:rPr>
          <w:lang w:val="de-DE"/>
        </w:rPr>
      </w:pPr>
      <w:r w:rsidRPr="00567801">
        <w:rPr>
          <w:rFonts w:hint="eastAsia"/>
          <w:lang w:val="de-DE"/>
        </w:rPr>
        <w:t>시편의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두께</w:t>
      </w:r>
      <w:r w:rsidR="00CC1130" w:rsidRPr="00567801">
        <w:rPr>
          <w:rFonts w:hint="eastAsia"/>
          <w:lang w:val="de-DE"/>
        </w:rPr>
        <w:t>(</w:t>
      </w:r>
      <m:oMath>
        <m:sSub>
          <m:sSubPr>
            <m:ctrlPr>
              <w:rPr>
                <w:rFonts w:ascii="Cambria Math" w:hAnsi="Cambria Math"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t</m:t>
            </m:r>
          </m:e>
          <m:sub>
            <m:r>
              <w:rPr>
                <w:rFonts w:ascii="Cambria Math" w:hAnsi="Cambria Math"/>
                <w:lang w:val="de-DE"/>
              </w:rPr>
              <m:t>P</m:t>
            </m:r>
          </m:sub>
        </m:sSub>
      </m:oMath>
      <w:r w:rsidR="00CC1130" w:rsidRPr="00567801">
        <w:rPr>
          <w:rFonts w:hint="eastAsia"/>
          <w:lang w:val="de-DE"/>
        </w:rPr>
        <w:t>)</w:t>
      </w:r>
      <w:r w:rsidRPr="00567801">
        <w:rPr>
          <w:rFonts w:hint="eastAsia"/>
          <w:lang w:val="de-DE"/>
        </w:rPr>
        <w:t>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EN 1337-2</w:t>
      </w:r>
      <w:r w:rsidRPr="00567801">
        <w:rPr>
          <w:rFonts w:hint="eastAsia"/>
          <w:lang w:val="de-DE"/>
        </w:rPr>
        <w:t>에서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 xml:space="preserve">4.5 mm </w:t>
      </w:r>
      <w:r w:rsidRPr="00567801">
        <w:rPr>
          <w:rFonts w:hint="eastAsia"/>
          <w:lang w:val="de-DE"/>
        </w:rPr>
        <w:t>이상으로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규정하고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있다</w:t>
      </w:r>
      <w:r w:rsidRPr="00567801">
        <w:rPr>
          <w:rFonts w:hint="eastAsia"/>
          <w:lang w:val="de-DE"/>
        </w:rPr>
        <w:t>.</w:t>
      </w:r>
      <w:r w:rsidRPr="00567801">
        <w:rPr>
          <w:lang w:val="de-DE"/>
        </w:rPr>
        <w:t xml:space="preserve"> EAD 050004-00-0301</w:t>
      </w:r>
      <w:r w:rsidRPr="00567801">
        <w:rPr>
          <w:rFonts w:hint="eastAsia"/>
          <w:lang w:val="de-DE"/>
        </w:rPr>
        <w:t>에서는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 xml:space="preserve">(2.65 </w:t>
      </w:r>
      <m:oMath>
        <m:r>
          <m:rPr>
            <m:sty m:val="p"/>
          </m:rPr>
          <w:rPr>
            <w:rFonts w:ascii="Cambria Math" w:hAnsi="Cambria Math"/>
            <w:lang w:val="de-DE"/>
          </w:rPr>
          <m:t>×</m:t>
        </m:r>
      </m:oMath>
      <w:r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 xml:space="preserve">h </w:t>
      </w:r>
      <w:r w:rsidR="00CC1130" w:rsidRPr="00567801">
        <w:rPr>
          <w:rFonts w:ascii="바탕" w:hAnsi="바탕" w:hint="eastAsia"/>
          <w:lang w:val="de-DE"/>
        </w:rPr>
        <w:t xml:space="preserve">≤ </w:t>
      </w:r>
      <m:oMath>
        <m:sSub>
          <m:sSubPr>
            <m:ctrlPr>
              <w:rPr>
                <w:rFonts w:ascii="Cambria Math" w:hAnsi="Cambria Math"/>
                <w:lang w:val="de-DE"/>
              </w:rPr>
            </m:ctrlPr>
          </m:sSubPr>
          <m:e>
            <m:r>
              <w:rPr>
                <w:rFonts w:ascii="Cambria Math" w:hAnsi="Cambria Math"/>
                <w:lang w:val="de-DE"/>
              </w:rPr>
              <m:t>t</m:t>
            </m:r>
          </m:e>
          <m:sub>
            <m:r>
              <w:rPr>
                <w:rFonts w:ascii="Cambria Math" w:hAnsi="Cambria Math"/>
                <w:lang w:val="de-DE"/>
              </w:rPr>
              <m:t>P</m:t>
            </m:r>
          </m:sub>
        </m:sSub>
      </m:oMath>
      <w:r w:rsidR="00CC1130" w:rsidRPr="00567801">
        <w:rPr>
          <w:rFonts w:ascii="바탕" w:hAnsi="바탕" w:hint="eastAsia"/>
          <w:lang w:val="de-DE"/>
        </w:rPr>
        <w:t xml:space="preserve"> ≤ </w:t>
      </w:r>
      <w:r w:rsidR="00CC1130" w:rsidRPr="00567801">
        <w:rPr>
          <w:rFonts w:cs="Arial"/>
          <w:lang w:val="de-DE"/>
        </w:rPr>
        <w:t xml:space="preserve">10.0) </w:t>
      </w:r>
      <w:r w:rsidR="00CC1130" w:rsidRPr="00567801">
        <w:rPr>
          <w:lang w:val="de-DE"/>
        </w:rPr>
        <w:t xml:space="preserve">mm </w:t>
      </w:r>
      <w:r w:rsidR="00CC1130" w:rsidRPr="00567801">
        <w:rPr>
          <w:rFonts w:hint="eastAsia"/>
          <w:lang w:val="de-DE"/>
        </w:rPr>
        <w:t>로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제시하고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있으며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lang w:val="de-DE"/>
        </w:rPr>
        <w:t xml:space="preserve">d = 75 </w:t>
      </w:r>
      <w:r w:rsidR="00CC1130" w:rsidRPr="00567801">
        <w:rPr>
          <w:rFonts w:hint="eastAsia"/>
          <w:lang w:val="de-DE"/>
        </w:rPr>
        <w:t>mm</w:t>
      </w:r>
      <w:r w:rsidR="00CC1130" w:rsidRPr="00567801">
        <w:rPr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일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때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시편의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두께는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lang w:val="de-DE"/>
        </w:rPr>
        <w:t xml:space="preserve">6.69 mm </w:t>
      </w:r>
      <w:r w:rsidR="00CC1130" w:rsidRPr="00567801">
        <w:rPr>
          <w:rFonts w:hint="eastAsia"/>
          <w:lang w:val="de-DE"/>
        </w:rPr>
        <w:t>로</w:t>
      </w:r>
      <w:r w:rsidR="00CC1130" w:rsidRPr="00567801">
        <w:rPr>
          <w:rFonts w:hint="eastAsia"/>
          <w:lang w:val="de-DE"/>
        </w:rPr>
        <w:t xml:space="preserve"> </w:t>
      </w:r>
      <w:r w:rsidR="00CC1130" w:rsidRPr="00567801">
        <w:rPr>
          <w:rFonts w:hint="eastAsia"/>
          <w:lang w:val="de-DE"/>
        </w:rPr>
        <w:t>산정된다</w:t>
      </w:r>
      <w:r w:rsidR="00CC1130" w:rsidRPr="00567801">
        <w:rPr>
          <w:rFonts w:hint="eastAsia"/>
          <w:lang w:val="de-DE"/>
        </w:rPr>
        <w:t>.</w:t>
      </w:r>
    </w:p>
    <w:p w14:paraId="54E76054" w14:textId="7C9459F4" w:rsidR="00CC1130" w:rsidRPr="00567801" w:rsidRDefault="00CC1130" w:rsidP="00CC1130">
      <w:pPr>
        <w:spacing w:line="240" w:lineRule="auto"/>
        <w:rPr>
          <w:lang w:val="de-DE"/>
        </w:rPr>
      </w:pPr>
      <w:r w:rsidRPr="00567801">
        <w:rPr>
          <w:rFonts w:hint="eastAsia"/>
          <w:lang w:val="de-DE"/>
        </w:rPr>
        <w:t>돌출높이</w:t>
      </w:r>
      <w:r w:rsidRPr="00567801">
        <w:rPr>
          <w:rFonts w:hint="eastAsia"/>
          <w:lang w:val="de-DE"/>
        </w:rPr>
        <w:t>(</w:t>
      </w:r>
      <w:r w:rsidRPr="00567801">
        <w:rPr>
          <w:lang w:val="de-DE"/>
        </w:rPr>
        <w:t>h)</w:t>
      </w:r>
      <w:r w:rsidRPr="00567801">
        <w:rPr>
          <w:rFonts w:hint="eastAsia"/>
          <w:lang w:val="de-DE"/>
        </w:rPr>
        <w:t>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KS F 4424</w:t>
      </w:r>
      <w:r w:rsidRPr="00567801">
        <w:rPr>
          <w:rFonts w:hint="eastAsia"/>
          <w:lang w:val="de-DE"/>
        </w:rPr>
        <w:t>에서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 xml:space="preserve">2.0 mm </w:t>
      </w:r>
      <w:r w:rsidRPr="00567801">
        <w:rPr>
          <w:rFonts w:hint="eastAsia"/>
          <w:lang w:val="de-DE"/>
        </w:rPr>
        <w:t>이상</w:t>
      </w:r>
      <w:r w:rsidRPr="00567801">
        <w:rPr>
          <w:rFonts w:hint="eastAsia"/>
          <w:lang w:val="de-DE"/>
        </w:rPr>
        <w:t>,</w:t>
      </w:r>
      <w:r w:rsidRPr="00567801">
        <w:rPr>
          <w:lang w:val="de-DE"/>
        </w:rPr>
        <w:t xml:space="preserve"> EN 1337-2</w:t>
      </w:r>
      <w:r w:rsidRPr="00567801">
        <w:rPr>
          <w:rFonts w:hint="eastAsia"/>
          <w:lang w:val="de-DE"/>
        </w:rPr>
        <w:t>에서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 xml:space="preserve">(2.2 </w:t>
      </w:r>
      <w:r w:rsidRPr="00567801">
        <w:rPr>
          <w:rFonts w:ascii="맑은 고딕" w:eastAsia="맑은 고딕" w:hAnsi="맑은 고딕" w:hint="eastAsia"/>
          <w:lang w:val="de-DE"/>
        </w:rPr>
        <w:t>±</w:t>
      </w:r>
      <w:r w:rsidRPr="00567801">
        <w:rPr>
          <w:rFonts w:hint="eastAsia"/>
          <w:lang w:val="de-DE"/>
        </w:rPr>
        <w:t xml:space="preserve"> 0.2) </w:t>
      </w:r>
      <w:r w:rsidRPr="00567801">
        <w:rPr>
          <w:lang w:val="de-DE"/>
        </w:rPr>
        <w:t>mm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규정하고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있으며</w:t>
      </w:r>
      <w:r w:rsidRPr="00567801">
        <w:rPr>
          <w:rFonts w:hint="eastAsia"/>
          <w:lang w:val="de-DE"/>
        </w:rPr>
        <w:t>,</w:t>
      </w:r>
      <w:r w:rsidRPr="00567801">
        <w:rPr>
          <w:lang w:val="de-DE"/>
        </w:rPr>
        <w:t xml:space="preserve"> EAD</w:t>
      </w:r>
      <w:r w:rsidRPr="00567801">
        <w:rPr>
          <w:rFonts w:hint="eastAsia"/>
          <w:lang w:val="de-DE"/>
        </w:rPr>
        <w:t>에서는</w:t>
      </w:r>
      <w:r w:rsidRPr="00567801">
        <w:rPr>
          <w:rFonts w:hint="eastAsia"/>
          <w:lang w:val="de-DE"/>
        </w:rPr>
        <w:t xml:space="preserve"> </w:t>
      </w:r>
      <w:r w:rsidR="008C19C6" w:rsidRPr="00567801">
        <w:rPr>
          <w:rFonts w:hint="eastAsia"/>
          <w:lang w:val="de-DE"/>
        </w:rPr>
        <w:t>h = (2.50 + d/3 000) mm</w:t>
      </w:r>
      <w:r w:rsidR="008C19C6" w:rsidRPr="00567801">
        <w:rPr>
          <w:lang w:val="de-DE"/>
        </w:rPr>
        <w:t xml:space="preserve"> </w:t>
      </w:r>
      <w:r w:rsidR="008C19C6" w:rsidRPr="00567801">
        <w:rPr>
          <w:rFonts w:hint="eastAsia"/>
          <w:lang w:val="de-DE"/>
        </w:rPr>
        <w:t>로</w:t>
      </w:r>
      <w:r w:rsidR="008C19C6" w:rsidRPr="00567801">
        <w:rPr>
          <w:rFonts w:hint="eastAsia"/>
          <w:lang w:val="de-DE"/>
        </w:rPr>
        <w:t xml:space="preserve"> </w:t>
      </w:r>
      <w:r w:rsidR="008C19C6" w:rsidRPr="00567801">
        <w:rPr>
          <w:rFonts w:hint="eastAsia"/>
          <w:lang w:val="de-DE"/>
        </w:rPr>
        <w:t>제시하고</w:t>
      </w:r>
      <w:r w:rsidR="008C19C6" w:rsidRPr="00567801">
        <w:rPr>
          <w:rFonts w:hint="eastAsia"/>
          <w:lang w:val="de-DE"/>
        </w:rPr>
        <w:t xml:space="preserve"> </w:t>
      </w:r>
      <w:r w:rsidR="008C19C6" w:rsidRPr="00567801">
        <w:rPr>
          <w:rFonts w:hint="eastAsia"/>
          <w:lang w:val="de-DE"/>
        </w:rPr>
        <w:t>있다</w:t>
      </w:r>
      <w:r w:rsidR="008C19C6" w:rsidRPr="00567801">
        <w:rPr>
          <w:rFonts w:hint="eastAsia"/>
          <w:lang w:val="de-DE"/>
        </w:rPr>
        <w:t>.</w:t>
      </w:r>
    </w:p>
    <w:p w14:paraId="6B252034" w14:textId="2E0783D3" w:rsidR="008C19C6" w:rsidRPr="00567801" w:rsidRDefault="008C19C6" w:rsidP="00CC1130">
      <w:pPr>
        <w:spacing w:line="240" w:lineRule="auto"/>
        <w:rPr>
          <w:lang w:val="de-DE"/>
        </w:rPr>
      </w:pPr>
      <w:r w:rsidRPr="00567801">
        <w:rPr>
          <w:rFonts w:hint="eastAsia"/>
          <w:lang w:val="de-DE"/>
        </w:rPr>
        <w:t>본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규격에서는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시편의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두께는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EN 1337-2</w:t>
      </w:r>
      <w:r w:rsidRPr="00567801">
        <w:rPr>
          <w:rFonts w:hint="eastAsia"/>
          <w:lang w:val="de-DE"/>
        </w:rPr>
        <w:t>와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EAD 050004-00-0301</w:t>
      </w:r>
      <w:r w:rsidRPr="00567801">
        <w:rPr>
          <w:rFonts w:hint="eastAsia"/>
          <w:lang w:val="de-DE"/>
        </w:rPr>
        <w:t>에서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제시하는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최</w:t>
      </w:r>
      <w:r w:rsidR="002B44F2" w:rsidRPr="00567801">
        <w:rPr>
          <w:rFonts w:hint="eastAsia"/>
          <w:lang w:val="de-DE"/>
        </w:rPr>
        <w:t>솟</w:t>
      </w:r>
      <w:r w:rsidR="001371F6" w:rsidRPr="00567801">
        <w:rPr>
          <w:rFonts w:hint="eastAsia"/>
          <w:lang w:val="de-DE"/>
        </w:rPr>
        <w:t>값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이상으로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제시하였고</w:t>
      </w:r>
      <w:r w:rsidRPr="00567801">
        <w:rPr>
          <w:rFonts w:hint="eastAsia"/>
          <w:lang w:val="de-DE"/>
        </w:rPr>
        <w:t>,</w:t>
      </w:r>
      <w:r w:rsidRPr="00567801">
        <w:rPr>
          <w:lang w:val="de-DE"/>
        </w:rPr>
        <w:t xml:space="preserve"> </w:t>
      </w:r>
      <w:r w:rsidRPr="00567801">
        <w:rPr>
          <w:rFonts w:hint="eastAsia"/>
          <w:lang w:val="de-DE"/>
        </w:rPr>
        <w:t>돌출높이는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KS F 4424</w:t>
      </w:r>
      <w:r w:rsidRPr="00567801">
        <w:rPr>
          <w:rFonts w:hint="eastAsia"/>
          <w:lang w:val="de-DE"/>
        </w:rPr>
        <w:t>와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EAD 050004-00-0301</w:t>
      </w:r>
      <w:r w:rsidRPr="00567801">
        <w:rPr>
          <w:rFonts w:hint="eastAsia"/>
          <w:lang w:val="de-DE"/>
        </w:rPr>
        <w:t>에서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제시하는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값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중</w:t>
      </w:r>
      <w:r w:rsidRPr="00567801">
        <w:rPr>
          <w:rFonts w:hint="eastAsia"/>
          <w:lang w:val="de-DE"/>
        </w:rPr>
        <w:t xml:space="preserve"> </w:t>
      </w:r>
      <w:r w:rsidR="002B44F2" w:rsidRPr="00567801">
        <w:rPr>
          <w:rFonts w:hint="eastAsia"/>
          <w:lang w:val="de-DE"/>
        </w:rPr>
        <w:t>최솟</w:t>
      </w:r>
      <w:r w:rsidRPr="00567801">
        <w:rPr>
          <w:rFonts w:hint="eastAsia"/>
          <w:lang w:val="de-DE"/>
        </w:rPr>
        <w:t>값</w:t>
      </w:r>
      <w:r w:rsidR="001371F6" w:rsidRPr="00567801">
        <w:rPr>
          <w:rFonts w:hint="eastAsia"/>
          <w:lang w:val="de-DE"/>
        </w:rPr>
        <w:t>과</w:t>
      </w:r>
      <w:r w:rsidR="001371F6" w:rsidRPr="00567801">
        <w:rPr>
          <w:rFonts w:hint="eastAsia"/>
          <w:lang w:val="de-DE"/>
        </w:rPr>
        <w:t xml:space="preserve"> </w:t>
      </w:r>
      <w:r w:rsidR="001371F6" w:rsidRPr="00567801">
        <w:rPr>
          <w:rFonts w:hint="eastAsia"/>
          <w:lang w:val="de-DE"/>
        </w:rPr>
        <w:t>최댓값</w:t>
      </w:r>
      <w:r w:rsidR="00E23BD6" w:rsidRPr="00567801">
        <w:rPr>
          <w:rFonts w:hint="eastAsia"/>
          <w:lang w:val="de-DE"/>
        </w:rPr>
        <w:t>을</w:t>
      </w:r>
      <w:r w:rsidR="00E23BD6" w:rsidRPr="00567801">
        <w:rPr>
          <w:rFonts w:hint="eastAsia"/>
          <w:lang w:val="de-DE"/>
        </w:rPr>
        <w:t xml:space="preserve"> </w:t>
      </w:r>
      <w:r w:rsidR="00E23BD6" w:rsidRPr="00567801">
        <w:rPr>
          <w:rFonts w:hint="eastAsia"/>
          <w:lang w:val="de-DE"/>
        </w:rPr>
        <w:t>포함하는</w:t>
      </w:r>
      <w:r w:rsidR="00E23BD6" w:rsidRPr="00567801">
        <w:rPr>
          <w:rFonts w:hint="eastAsia"/>
          <w:lang w:val="de-DE"/>
        </w:rPr>
        <w:t xml:space="preserve"> </w:t>
      </w:r>
      <w:r w:rsidR="00E23BD6" w:rsidRPr="00567801">
        <w:rPr>
          <w:rFonts w:hint="eastAsia"/>
          <w:lang w:val="de-DE"/>
        </w:rPr>
        <w:t>범위</w:t>
      </w:r>
      <w:r w:rsidR="001371F6" w:rsidRPr="00567801">
        <w:rPr>
          <w:rFonts w:hint="eastAsia"/>
          <w:lang w:val="de-DE"/>
        </w:rPr>
        <w:t>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적용하여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범용성을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확보하였다</w:t>
      </w:r>
      <w:r w:rsidRPr="00567801">
        <w:rPr>
          <w:rFonts w:hint="eastAsia"/>
          <w:lang w:val="de-DE"/>
        </w:rPr>
        <w:t>.</w:t>
      </w:r>
    </w:p>
    <w:p w14:paraId="0DD8C49E" w14:textId="1604A403" w:rsidR="008C19C6" w:rsidRDefault="008C19C6" w:rsidP="00CC1130">
      <w:pPr>
        <w:spacing w:line="240" w:lineRule="auto"/>
        <w:rPr>
          <w:lang w:val="de-DE"/>
        </w:rPr>
      </w:pPr>
    </w:p>
    <w:p w14:paraId="2C54C632" w14:textId="3F5AD869" w:rsidR="00A87E28" w:rsidRPr="00567801" w:rsidRDefault="00A87E28" w:rsidP="00A87E28">
      <w:pPr>
        <w:pStyle w:val="24"/>
        <w:rPr>
          <w:lang w:eastAsia="ko-KR"/>
        </w:rPr>
      </w:pPr>
      <w:bookmarkStart w:id="126" w:name="_Toc44071635"/>
      <w:r>
        <w:rPr>
          <w:rFonts w:hint="eastAsia"/>
          <w:lang w:eastAsia="ko-KR"/>
        </w:rPr>
        <w:t>단기</w:t>
      </w:r>
      <w:r w:rsidRPr="00567801">
        <w:rPr>
          <w:rFonts w:hint="eastAsia"/>
          <w:lang w:eastAsia="ko-KR"/>
        </w:rPr>
        <w:t>마찰시험</w:t>
      </w:r>
      <w:bookmarkEnd w:id="126"/>
    </w:p>
    <w:p w14:paraId="4B4440AF" w14:textId="77777777" w:rsidR="00A87E28" w:rsidRPr="00567801" w:rsidRDefault="00A87E28" w:rsidP="00A87E28">
      <w:pPr>
        <w:rPr>
          <w:lang w:val="de-DE"/>
        </w:rPr>
      </w:pPr>
    </w:p>
    <w:p w14:paraId="0923F0D7" w14:textId="1BC2B90A" w:rsidR="00A87E28" w:rsidRPr="00513D3E" w:rsidRDefault="00A87E28" w:rsidP="00A87E28">
      <w:pPr>
        <w:rPr>
          <w:color w:val="000000" w:themeColor="text1"/>
          <w:lang w:val="de-DE"/>
        </w:rPr>
      </w:pPr>
      <w:r w:rsidRPr="00513D3E">
        <w:rPr>
          <w:rFonts w:hint="eastAsia"/>
          <w:color w:val="000000" w:themeColor="text1"/>
          <w:lang w:val="de-DE"/>
        </w:rPr>
        <w:t>단기마찰성능시험은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미끄럼재의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품질을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간소한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방법으로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확인할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있는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시험절차를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제시하였으며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관련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국내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표준에서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요구하는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마찰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계수를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측정할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있도록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작성하였다</w:t>
      </w:r>
      <w:r w:rsidRPr="00513D3E">
        <w:rPr>
          <w:rFonts w:hint="eastAsia"/>
          <w:color w:val="000000" w:themeColor="text1"/>
          <w:lang w:val="de-DE"/>
        </w:rPr>
        <w:t xml:space="preserve">. </w:t>
      </w:r>
      <w:r w:rsidRPr="00513D3E">
        <w:rPr>
          <w:rFonts w:hint="eastAsia"/>
          <w:color w:val="000000" w:themeColor="text1"/>
          <w:lang w:val="de-DE"/>
        </w:rPr>
        <w:t>또한</w:t>
      </w:r>
      <w:r w:rsidRPr="00513D3E">
        <w:rPr>
          <w:rFonts w:hint="eastAsia"/>
          <w:color w:val="000000" w:themeColor="text1"/>
          <w:lang w:val="de-DE"/>
        </w:rPr>
        <w:t xml:space="preserve">, </w:t>
      </w:r>
      <w:r w:rsidR="00F20E45" w:rsidRPr="00BD10EF">
        <w:rPr>
          <w:rFonts w:hint="eastAsia"/>
          <w:color w:val="000000" w:themeColor="text1"/>
        </w:rPr>
        <w:t xml:space="preserve">KDS 24 </w:t>
      </w:r>
      <w:r w:rsidR="00F20E45" w:rsidRPr="00BD10EF">
        <w:rPr>
          <w:color w:val="000000" w:themeColor="text1"/>
        </w:rPr>
        <w:t>9</w:t>
      </w:r>
      <w:r w:rsidR="00F20E45" w:rsidRPr="00BD10EF">
        <w:rPr>
          <w:rFonts w:hint="eastAsia"/>
          <w:color w:val="000000" w:themeColor="text1"/>
        </w:rPr>
        <w:t xml:space="preserve">0 </w:t>
      </w:r>
      <w:r w:rsidR="00F20E45" w:rsidRPr="00BD10EF">
        <w:rPr>
          <w:color w:val="000000" w:themeColor="text1"/>
        </w:rPr>
        <w:t>11:2018</w:t>
      </w:r>
      <w:r w:rsidR="00F20E45" w:rsidRPr="00BD10EF">
        <w:rPr>
          <w:rFonts w:hint="eastAsia"/>
          <w:color w:val="000000" w:themeColor="text1"/>
        </w:rPr>
        <w:t xml:space="preserve"> </w:t>
      </w:r>
      <w:proofErr w:type="spellStart"/>
      <w:r w:rsidR="00F20E45" w:rsidRPr="00BD10EF">
        <w:rPr>
          <w:rFonts w:hint="eastAsia"/>
          <w:color w:val="000000" w:themeColor="text1"/>
        </w:rPr>
        <w:t>교량기타시설설계기준</w:t>
      </w:r>
      <w:proofErr w:type="spellEnd"/>
      <w:r w:rsidR="00F20E45" w:rsidRPr="00BD10EF">
        <w:rPr>
          <w:rFonts w:hint="eastAsia"/>
          <w:color w:val="000000" w:themeColor="text1"/>
        </w:rPr>
        <w:t>(</w:t>
      </w:r>
      <w:r w:rsidR="00F20E45" w:rsidRPr="00BD10EF">
        <w:rPr>
          <w:rFonts w:hint="eastAsia"/>
          <w:color w:val="000000" w:themeColor="text1"/>
        </w:rPr>
        <w:t>한계상태설계법</w:t>
      </w:r>
      <w:r w:rsidR="00F20E45" w:rsidRPr="00BD10EF">
        <w:rPr>
          <w:rFonts w:hint="eastAsia"/>
          <w:color w:val="000000" w:themeColor="text1"/>
        </w:rPr>
        <w:t>)</w:t>
      </w:r>
      <w:r w:rsidR="00F20E45">
        <w:rPr>
          <w:rFonts w:hint="eastAsia"/>
          <w:color w:val="000000" w:themeColor="text1"/>
        </w:rPr>
        <w:t>에서</w:t>
      </w:r>
      <w:r w:rsidR="00F20E45">
        <w:rPr>
          <w:rFonts w:hint="eastAsia"/>
          <w:color w:val="000000" w:themeColor="text1"/>
        </w:rPr>
        <w:t xml:space="preserve"> </w:t>
      </w:r>
      <w:r w:rsidR="00F20E45">
        <w:rPr>
          <w:rFonts w:hint="eastAsia"/>
          <w:color w:val="000000" w:themeColor="text1"/>
        </w:rPr>
        <w:t>제시하고</w:t>
      </w:r>
      <w:r w:rsidR="00F20E45">
        <w:rPr>
          <w:rFonts w:hint="eastAsia"/>
          <w:color w:val="000000" w:themeColor="text1"/>
        </w:rPr>
        <w:t xml:space="preserve"> </w:t>
      </w:r>
      <w:r w:rsidR="00F20E45">
        <w:rPr>
          <w:rFonts w:hint="eastAsia"/>
          <w:color w:val="000000" w:themeColor="text1"/>
        </w:rPr>
        <w:t>있는</w:t>
      </w:r>
      <w:r w:rsidR="00F20E45">
        <w:rPr>
          <w:rFonts w:hint="eastAsia"/>
          <w:color w:val="000000" w:themeColor="text1"/>
        </w:rPr>
        <w:t xml:space="preserve"> </w:t>
      </w:r>
      <w:proofErr w:type="spellStart"/>
      <w:r w:rsidRPr="00513D3E">
        <w:rPr>
          <w:rFonts w:hint="eastAsia"/>
          <w:color w:val="000000" w:themeColor="text1"/>
          <w:lang w:val="de-DE"/>
        </w:rPr>
        <w:t>온도별</w:t>
      </w:r>
      <w:proofErr w:type="spellEnd"/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성능평가를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있도록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환경온도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조건을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제시하였다</w:t>
      </w:r>
      <w:r w:rsidRPr="00513D3E">
        <w:rPr>
          <w:rFonts w:hint="eastAsia"/>
          <w:color w:val="000000" w:themeColor="text1"/>
          <w:lang w:val="de-DE"/>
        </w:rPr>
        <w:t>.</w:t>
      </w:r>
    </w:p>
    <w:p w14:paraId="53973A64" w14:textId="77777777" w:rsidR="00A87E28" w:rsidRPr="00567801" w:rsidRDefault="00A87E28" w:rsidP="00CC1130">
      <w:pPr>
        <w:spacing w:line="240" w:lineRule="auto"/>
        <w:rPr>
          <w:lang w:val="de-DE"/>
        </w:rPr>
      </w:pPr>
    </w:p>
    <w:p w14:paraId="26DAEB50" w14:textId="07CD29A0" w:rsidR="008C19C6" w:rsidRPr="00567801" w:rsidRDefault="00462C33" w:rsidP="008C19C6">
      <w:pPr>
        <w:pStyle w:val="24"/>
        <w:rPr>
          <w:lang w:eastAsia="ko-KR"/>
        </w:rPr>
      </w:pPr>
      <w:bookmarkStart w:id="127" w:name="_Toc13475824"/>
      <w:bookmarkStart w:id="128" w:name="_Toc13476195"/>
      <w:bookmarkStart w:id="129" w:name="_Toc15033444"/>
      <w:bookmarkStart w:id="130" w:name="_Toc18942209"/>
      <w:bookmarkStart w:id="131" w:name="_Toc19001650"/>
      <w:bookmarkStart w:id="132" w:name="_Toc20917016"/>
      <w:bookmarkStart w:id="133" w:name="_Toc28333646"/>
      <w:bookmarkStart w:id="134" w:name="_Toc41896806"/>
      <w:bookmarkStart w:id="135" w:name="_Toc44071636"/>
      <w:r>
        <w:rPr>
          <w:rFonts w:hint="eastAsia"/>
          <w:lang w:eastAsia="ko-KR"/>
        </w:rPr>
        <w:t>장기</w:t>
      </w:r>
      <w:r w:rsidR="004E7CDA" w:rsidRPr="00567801">
        <w:rPr>
          <w:rFonts w:hint="eastAsia"/>
          <w:lang w:eastAsia="ko-KR"/>
        </w:rPr>
        <w:t>마찰</w:t>
      </w:r>
      <w:r w:rsidR="008C19C6" w:rsidRPr="00567801">
        <w:rPr>
          <w:rFonts w:hint="eastAsia"/>
          <w:lang w:eastAsia="ko-KR"/>
        </w:rPr>
        <w:t>시험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14:paraId="3CCF9F7F" w14:textId="77777777" w:rsidR="00C03CB0" w:rsidRPr="00567801" w:rsidRDefault="00C03CB0" w:rsidP="00C03CB0">
      <w:pPr>
        <w:rPr>
          <w:lang w:val="de-DE"/>
        </w:rPr>
      </w:pPr>
    </w:p>
    <w:p w14:paraId="64FB6619" w14:textId="397F5B08" w:rsidR="00652937" w:rsidRPr="00513D3E" w:rsidRDefault="008C19C6" w:rsidP="008C19C6">
      <w:pPr>
        <w:rPr>
          <w:color w:val="000000" w:themeColor="text1"/>
          <w:lang w:val="de-DE"/>
        </w:rPr>
      </w:pPr>
      <w:proofErr w:type="spellStart"/>
      <w:r w:rsidRPr="00567801">
        <w:rPr>
          <w:rFonts w:hint="eastAsia"/>
          <w:lang w:val="de-DE"/>
        </w:rPr>
        <w:t>교량받침용</w:t>
      </w:r>
      <w:proofErr w:type="spellEnd"/>
      <w:r w:rsidRPr="00567801">
        <w:rPr>
          <w:rFonts w:hint="eastAsia"/>
          <w:lang w:val="de-DE"/>
        </w:rPr>
        <w:t xml:space="preserve"> </w:t>
      </w:r>
      <w:r w:rsidR="004E7CDA" w:rsidRPr="00567801">
        <w:rPr>
          <w:rFonts w:hint="eastAsia"/>
          <w:lang w:val="de-DE"/>
        </w:rPr>
        <w:t>미끄럼</w:t>
      </w:r>
      <w:r w:rsidRPr="00567801">
        <w:rPr>
          <w:rFonts w:hint="eastAsia"/>
          <w:lang w:val="de-DE"/>
        </w:rPr>
        <w:t>재의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내구성을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확인하기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위한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시험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규격은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대표적으로</w:t>
      </w:r>
      <w:r w:rsidRPr="00567801">
        <w:rPr>
          <w:rFonts w:hint="eastAsia"/>
          <w:lang w:val="de-DE"/>
        </w:rPr>
        <w:t xml:space="preserve"> </w:t>
      </w:r>
      <w:r w:rsidRPr="00567801">
        <w:rPr>
          <w:lang w:val="de-DE"/>
        </w:rPr>
        <w:t>AASHTO LRFD Bridge construction specifications, EN 1337-2, EAD 050004-00-0301</w:t>
      </w:r>
      <w:r w:rsidRPr="00567801">
        <w:rPr>
          <w:rFonts w:hint="eastAsia"/>
          <w:lang w:val="de-DE"/>
        </w:rPr>
        <w:t>이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있다</w:t>
      </w:r>
      <w:r w:rsidRPr="00567801">
        <w:rPr>
          <w:rFonts w:hint="eastAsia"/>
          <w:lang w:val="de-DE"/>
        </w:rPr>
        <w:t>.</w:t>
      </w:r>
      <w:r w:rsidRPr="00567801">
        <w:rPr>
          <w:lang w:val="de-DE"/>
        </w:rPr>
        <w:t xml:space="preserve"> </w:t>
      </w:r>
      <w:r w:rsidRPr="00567801">
        <w:rPr>
          <w:rFonts w:hint="eastAsia"/>
          <w:lang w:val="de-DE"/>
        </w:rPr>
        <w:t>유럽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규격은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내구성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시험의</w:t>
      </w:r>
      <w:r w:rsidRPr="00567801">
        <w:rPr>
          <w:rFonts w:hint="eastAsia"/>
          <w:lang w:val="de-DE"/>
        </w:rPr>
        <w:t xml:space="preserve"> </w:t>
      </w:r>
      <w:r w:rsidRPr="00567801">
        <w:rPr>
          <w:rFonts w:hint="eastAsia"/>
          <w:lang w:val="de-DE"/>
        </w:rPr>
        <w:t>누적</w:t>
      </w:r>
      <w:r w:rsidRPr="00567801">
        <w:rPr>
          <w:rFonts w:hint="eastAsia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이동</w:t>
      </w:r>
      <w:r w:rsidRPr="00513D3E">
        <w:rPr>
          <w:rFonts w:hint="eastAsia"/>
          <w:color w:val="000000" w:themeColor="text1"/>
          <w:lang w:val="de-DE"/>
        </w:rPr>
        <w:t>거리를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소재에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따라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="00086BC7" w:rsidRPr="00513D3E">
        <w:rPr>
          <w:color w:val="000000" w:themeColor="text1"/>
          <w:lang w:val="de-DE"/>
        </w:rPr>
        <w:t xml:space="preserve">10 </w:t>
      </w:r>
      <w:r w:rsidR="00A04944" w:rsidRPr="00513D3E">
        <w:rPr>
          <w:color w:val="000000" w:themeColor="text1"/>
          <w:lang w:val="de-DE"/>
        </w:rPr>
        <w:t>000</w:t>
      </w:r>
      <w:r w:rsidR="00086BC7" w:rsidRPr="00513D3E">
        <w:rPr>
          <w:color w:val="000000" w:themeColor="text1"/>
          <w:lang w:val="de-DE"/>
        </w:rPr>
        <w:t xml:space="preserve"> m</w:t>
      </w:r>
      <w:r w:rsidR="00C923F3">
        <w:rPr>
          <w:color w:val="000000" w:themeColor="text1"/>
          <w:lang w:val="de-DE"/>
        </w:rPr>
        <w:t xml:space="preserve"> </w:t>
      </w:r>
      <w:proofErr w:type="spellStart"/>
      <w:r w:rsidR="00086BC7" w:rsidRPr="00513D3E">
        <w:rPr>
          <w:rFonts w:hint="eastAsia"/>
          <w:color w:val="000000" w:themeColor="text1"/>
          <w:lang w:val="de-DE"/>
        </w:rPr>
        <w:t>부터</w:t>
      </w:r>
      <w:proofErr w:type="spellEnd"/>
      <w:r w:rsidR="00F169BF" w:rsidRPr="00513D3E">
        <w:rPr>
          <w:color w:val="000000" w:themeColor="text1"/>
          <w:lang w:val="de-DE"/>
        </w:rPr>
        <w:t xml:space="preserve"> 50 </w:t>
      </w:r>
      <w:r w:rsidR="00A04944" w:rsidRPr="00513D3E">
        <w:rPr>
          <w:color w:val="000000" w:themeColor="text1"/>
          <w:lang w:val="de-DE"/>
        </w:rPr>
        <w:t>000</w:t>
      </w:r>
      <w:r w:rsidRPr="00513D3E">
        <w:rPr>
          <w:color w:val="000000" w:themeColor="text1"/>
          <w:lang w:val="de-DE"/>
        </w:rPr>
        <w:t xml:space="preserve"> </w:t>
      </w:r>
      <w:proofErr w:type="gramStart"/>
      <w:r w:rsidRPr="00513D3E">
        <w:rPr>
          <w:rFonts w:hint="eastAsia"/>
          <w:color w:val="000000" w:themeColor="text1"/>
          <w:lang w:val="de-DE"/>
        </w:rPr>
        <w:t>m</w:t>
      </w:r>
      <w:r w:rsidR="00C923F3">
        <w:rPr>
          <w:color w:val="000000" w:themeColor="text1"/>
          <w:lang w:val="de-DE"/>
        </w:rPr>
        <w:t xml:space="preserve"> </w:t>
      </w:r>
      <w:r w:rsidR="00086BC7" w:rsidRPr="00513D3E">
        <w:rPr>
          <w:rFonts w:hint="eastAsia"/>
          <w:color w:val="000000" w:themeColor="text1"/>
          <w:lang w:val="de-DE"/>
        </w:rPr>
        <w:t>까지</w:t>
      </w:r>
      <w:proofErr w:type="gramEnd"/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제시하고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있다</w:t>
      </w:r>
      <w:r w:rsidRPr="00513D3E">
        <w:rPr>
          <w:rFonts w:hint="eastAsia"/>
          <w:color w:val="000000" w:themeColor="text1"/>
          <w:lang w:val="de-DE"/>
        </w:rPr>
        <w:t>.</w:t>
      </w:r>
      <w:r w:rsidRPr="00513D3E">
        <w:rPr>
          <w:color w:val="000000" w:themeColor="text1"/>
          <w:lang w:val="de-DE"/>
        </w:rPr>
        <w:t xml:space="preserve"> EN 1337-2</w:t>
      </w:r>
      <w:r w:rsidRPr="00513D3E">
        <w:rPr>
          <w:rFonts w:hint="eastAsia"/>
          <w:color w:val="000000" w:themeColor="text1"/>
          <w:lang w:val="de-DE"/>
        </w:rPr>
        <w:t>에서는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구조물의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수명을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최소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>10</w:t>
      </w:r>
      <w:r w:rsidRPr="00513D3E">
        <w:rPr>
          <w:rFonts w:hint="eastAsia"/>
          <w:color w:val="000000" w:themeColor="text1"/>
          <w:lang w:val="de-DE"/>
        </w:rPr>
        <w:t>년으로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추정하여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>PT</w:t>
      </w:r>
      <w:r w:rsidR="00015F67" w:rsidRPr="00513D3E">
        <w:rPr>
          <w:rFonts w:hint="eastAsia"/>
          <w:color w:val="000000" w:themeColor="text1"/>
          <w:lang w:val="de-DE"/>
        </w:rPr>
        <w:t>F</w:t>
      </w:r>
      <w:r w:rsidRPr="00513D3E">
        <w:rPr>
          <w:color w:val="000000" w:themeColor="text1"/>
          <w:lang w:val="de-DE"/>
        </w:rPr>
        <w:t>E(</w:t>
      </w:r>
      <w:r w:rsidRPr="00513D3E">
        <w:rPr>
          <w:rFonts w:hint="eastAsia"/>
          <w:color w:val="000000" w:themeColor="text1"/>
          <w:lang w:val="de-DE"/>
        </w:rPr>
        <w:t>polytetrafluoroethylene)</w:t>
      </w:r>
      <w:r w:rsidRPr="00513D3E">
        <w:rPr>
          <w:rFonts w:hint="eastAsia"/>
          <w:color w:val="000000" w:themeColor="text1"/>
          <w:lang w:val="de-DE"/>
        </w:rPr>
        <w:t>의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내구성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시험</w:t>
      </w:r>
      <w:r w:rsidR="0003101A" w:rsidRPr="00513D3E">
        <w:rPr>
          <w:rFonts w:hint="eastAsia"/>
          <w:color w:val="000000" w:themeColor="text1"/>
          <w:lang w:val="de-DE"/>
        </w:rPr>
        <w:t>의</w:t>
      </w:r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누적</w:t>
      </w:r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이동거리를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 xml:space="preserve">10 </w:t>
      </w:r>
      <w:r w:rsidR="00A04944" w:rsidRPr="00513D3E">
        <w:rPr>
          <w:color w:val="000000" w:themeColor="text1"/>
          <w:lang w:val="de-DE"/>
        </w:rPr>
        <w:t>000</w:t>
      </w:r>
      <w:r w:rsidRPr="00513D3E">
        <w:rPr>
          <w:color w:val="000000" w:themeColor="text1"/>
          <w:lang w:val="de-DE"/>
        </w:rPr>
        <w:t xml:space="preserve"> m </w:t>
      </w:r>
      <w:r w:rsidRPr="00513D3E">
        <w:rPr>
          <w:rFonts w:hint="eastAsia"/>
          <w:color w:val="000000" w:themeColor="text1"/>
          <w:lang w:val="de-DE"/>
        </w:rPr>
        <w:t>로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제시하고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있으며</w:t>
      </w:r>
      <w:r w:rsidRPr="00513D3E">
        <w:rPr>
          <w:rFonts w:hint="eastAsia"/>
          <w:color w:val="000000" w:themeColor="text1"/>
          <w:lang w:val="de-DE"/>
        </w:rPr>
        <w:t>,</w:t>
      </w:r>
      <w:r w:rsidRPr="00513D3E">
        <w:rPr>
          <w:color w:val="000000" w:themeColor="text1"/>
          <w:lang w:val="de-DE"/>
        </w:rPr>
        <w:t xml:space="preserve"> EAD 050004-00-0301</w:t>
      </w:r>
      <w:r w:rsidRPr="00513D3E">
        <w:rPr>
          <w:rFonts w:hint="eastAsia"/>
          <w:color w:val="000000" w:themeColor="text1"/>
          <w:lang w:val="de-DE"/>
        </w:rPr>
        <w:t>에서는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>UHMWPE(Ultra</w:t>
      </w:r>
      <w:r w:rsidR="00015F67" w:rsidRPr="00513D3E">
        <w:rPr>
          <w:rFonts w:hint="eastAsia"/>
          <w:color w:val="000000" w:themeColor="text1"/>
          <w:lang w:val="de-DE"/>
        </w:rPr>
        <w:t>-h</w:t>
      </w:r>
      <w:r w:rsidRPr="00513D3E">
        <w:rPr>
          <w:color w:val="000000" w:themeColor="text1"/>
          <w:lang w:val="de-DE"/>
        </w:rPr>
        <w:t>igh</w:t>
      </w:r>
      <w:r w:rsidR="00015F67" w:rsidRPr="00513D3E">
        <w:rPr>
          <w:rFonts w:hint="eastAsia"/>
          <w:color w:val="000000" w:themeColor="text1"/>
          <w:lang w:val="de-DE"/>
        </w:rPr>
        <w:t xml:space="preserve"> m</w:t>
      </w:r>
      <w:r w:rsidRPr="00513D3E">
        <w:rPr>
          <w:color w:val="000000" w:themeColor="text1"/>
          <w:lang w:val="de-DE"/>
        </w:rPr>
        <w:t xml:space="preserve">olecular </w:t>
      </w:r>
      <w:r w:rsidR="00015F67" w:rsidRPr="00513D3E">
        <w:rPr>
          <w:rFonts w:hint="eastAsia"/>
          <w:color w:val="000000" w:themeColor="text1"/>
          <w:lang w:val="de-DE"/>
        </w:rPr>
        <w:t>w</w:t>
      </w:r>
      <w:r w:rsidRPr="00513D3E">
        <w:rPr>
          <w:color w:val="000000" w:themeColor="text1"/>
          <w:lang w:val="de-DE"/>
        </w:rPr>
        <w:t xml:space="preserve">eight </w:t>
      </w:r>
      <w:r w:rsidR="00015F67" w:rsidRPr="00513D3E">
        <w:rPr>
          <w:rFonts w:hint="eastAsia"/>
          <w:color w:val="000000" w:themeColor="text1"/>
          <w:lang w:val="de-DE"/>
        </w:rPr>
        <w:t>p</w:t>
      </w:r>
      <w:r w:rsidRPr="00513D3E">
        <w:rPr>
          <w:color w:val="000000" w:themeColor="text1"/>
          <w:lang w:val="de-DE"/>
        </w:rPr>
        <w:t>olyethylene)</w:t>
      </w:r>
      <w:r w:rsidRPr="00513D3E">
        <w:rPr>
          <w:rFonts w:hint="eastAsia"/>
          <w:color w:val="000000" w:themeColor="text1"/>
          <w:lang w:val="de-DE"/>
        </w:rPr>
        <w:t>에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대하여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>50</w:t>
      </w:r>
      <w:r w:rsidRPr="00513D3E">
        <w:rPr>
          <w:rFonts w:hint="eastAsia"/>
          <w:color w:val="000000" w:themeColor="text1"/>
          <w:lang w:val="de-DE"/>
        </w:rPr>
        <w:t>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내구성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확인을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위하여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누적</w:t>
      </w:r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이동거리를</w:t>
      </w:r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최대</w:t>
      </w:r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color w:val="000000" w:themeColor="text1"/>
          <w:lang w:val="de-DE"/>
        </w:rPr>
        <w:t xml:space="preserve">50 </w:t>
      </w:r>
      <w:r w:rsidR="00A04944" w:rsidRPr="00513D3E">
        <w:rPr>
          <w:color w:val="000000" w:themeColor="text1"/>
          <w:lang w:val="de-DE"/>
        </w:rPr>
        <w:t>000</w:t>
      </w:r>
      <w:r w:rsidRPr="00513D3E">
        <w:rPr>
          <w:color w:val="000000" w:themeColor="text1"/>
          <w:lang w:val="de-DE"/>
        </w:rPr>
        <w:t xml:space="preserve"> </w:t>
      </w:r>
      <w:proofErr w:type="gramStart"/>
      <w:r w:rsidRPr="00513D3E">
        <w:rPr>
          <w:color w:val="000000" w:themeColor="text1"/>
          <w:lang w:val="de-DE"/>
        </w:rPr>
        <w:t>m</w:t>
      </w:r>
      <w:r w:rsidR="00C923F3">
        <w:rPr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까지</w:t>
      </w:r>
      <w:proofErr w:type="gramEnd"/>
      <w:r w:rsidR="0003101A" w:rsidRPr="00513D3E">
        <w:rPr>
          <w:rFonts w:hint="eastAsia"/>
          <w:color w:val="000000" w:themeColor="text1"/>
          <w:lang w:val="de-DE"/>
        </w:rPr>
        <w:t xml:space="preserve"> </w:t>
      </w:r>
      <w:r w:rsidR="0003101A" w:rsidRPr="00513D3E">
        <w:rPr>
          <w:rFonts w:hint="eastAsia"/>
          <w:color w:val="000000" w:themeColor="text1"/>
          <w:lang w:val="de-DE"/>
        </w:rPr>
        <w:t>가능한</w:t>
      </w:r>
      <w:r w:rsidRPr="00513D3E">
        <w:rPr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시험방법을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제시하고</w:t>
      </w:r>
      <w:r w:rsidRPr="00513D3E">
        <w:rPr>
          <w:rFonts w:hint="eastAsia"/>
          <w:color w:val="000000" w:themeColor="text1"/>
          <w:lang w:val="de-DE"/>
        </w:rPr>
        <w:t xml:space="preserve"> </w:t>
      </w:r>
      <w:r w:rsidRPr="00513D3E">
        <w:rPr>
          <w:rFonts w:hint="eastAsia"/>
          <w:color w:val="000000" w:themeColor="text1"/>
          <w:lang w:val="de-DE"/>
        </w:rPr>
        <w:t>있다</w:t>
      </w:r>
      <w:r w:rsidRPr="00513D3E">
        <w:rPr>
          <w:rFonts w:hint="eastAsia"/>
          <w:color w:val="000000" w:themeColor="text1"/>
          <w:lang w:val="de-DE"/>
        </w:rPr>
        <w:t>.</w:t>
      </w:r>
      <w:r w:rsidR="0012735E" w:rsidRPr="00513D3E">
        <w:rPr>
          <w:rFonts w:hint="eastAsia"/>
          <w:color w:val="000000" w:themeColor="text1"/>
          <w:lang w:val="de-DE"/>
        </w:rPr>
        <w:t xml:space="preserve"> </w:t>
      </w:r>
    </w:p>
    <w:p w14:paraId="2EE0D492" w14:textId="72980004" w:rsidR="006002F6" w:rsidRPr="00513D3E" w:rsidRDefault="0074529C" w:rsidP="00F4559B">
      <w:pPr>
        <w:wordWrap/>
        <w:spacing w:after="48"/>
        <w:rPr>
          <w:color w:val="000000" w:themeColor="text1"/>
          <w:lang w:val="de-DE"/>
        </w:rPr>
        <w:sectPr w:rsidR="006002F6" w:rsidRPr="00513D3E"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titlePg/>
          <w:docGrid w:linePitch="324"/>
        </w:sectPr>
      </w:pPr>
      <w:r>
        <w:rPr>
          <w:rFonts w:hint="eastAsia"/>
          <w:color w:val="000000" w:themeColor="text1"/>
          <w:lang w:val="de-DE"/>
        </w:rPr>
        <w:t>본</w:t>
      </w:r>
      <w:r>
        <w:rPr>
          <w:rFonts w:hint="eastAsia"/>
          <w:color w:val="000000" w:themeColor="text1"/>
          <w:lang w:val="de-DE"/>
        </w:rPr>
        <w:t xml:space="preserve"> </w:t>
      </w:r>
      <w:r>
        <w:rPr>
          <w:rFonts w:hint="eastAsia"/>
          <w:color w:val="000000" w:themeColor="text1"/>
          <w:lang w:val="de-DE"/>
        </w:rPr>
        <w:t>규격에서는</w:t>
      </w:r>
      <w:r>
        <w:rPr>
          <w:rFonts w:hint="eastAsia"/>
          <w:color w:val="000000" w:themeColor="text1"/>
          <w:lang w:val="de-DE"/>
        </w:rPr>
        <w:t xml:space="preserve"> </w:t>
      </w:r>
      <w:r w:rsidRPr="00BD10EF">
        <w:rPr>
          <w:rFonts w:hint="eastAsia"/>
          <w:color w:val="000000" w:themeColor="text1"/>
        </w:rPr>
        <w:t xml:space="preserve">KDS 24 </w:t>
      </w:r>
      <w:r w:rsidRPr="00BD10EF">
        <w:rPr>
          <w:color w:val="000000" w:themeColor="text1"/>
        </w:rPr>
        <w:t>9</w:t>
      </w:r>
      <w:r w:rsidRPr="00BD10EF">
        <w:rPr>
          <w:rFonts w:hint="eastAsia"/>
          <w:color w:val="000000" w:themeColor="text1"/>
        </w:rPr>
        <w:t xml:space="preserve">0 </w:t>
      </w:r>
      <w:r w:rsidRPr="00BD10EF">
        <w:rPr>
          <w:color w:val="000000" w:themeColor="text1"/>
        </w:rPr>
        <w:t>11</w:t>
      </w:r>
      <w:r>
        <w:rPr>
          <w:color w:val="000000" w:themeColor="text1"/>
        </w:rPr>
        <w:t xml:space="preserve"> </w:t>
      </w:r>
      <w:proofErr w:type="spellStart"/>
      <w:r w:rsidR="00F4559B" w:rsidRPr="00513D3E">
        <w:rPr>
          <w:rFonts w:hint="eastAsia"/>
          <w:color w:val="000000" w:themeColor="text1"/>
        </w:rPr>
        <w:t>교량기타시설설계기준</w:t>
      </w:r>
      <w:proofErr w:type="spellEnd"/>
      <w:r w:rsidR="00F4559B" w:rsidRPr="00513D3E">
        <w:rPr>
          <w:rFonts w:hint="eastAsia"/>
          <w:color w:val="000000" w:themeColor="text1"/>
        </w:rPr>
        <w:t>(</w:t>
      </w:r>
      <w:r w:rsidR="00F4559B" w:rsidRPr="00513D3E">
        <w:rPr>
          <w:rFonts w:hint="eastAsia"/>
          <w:color w:val="000000" w:themeColor="text1"/>
        </w:rPr>
        <w:t>한계상태설계법</w:t>
      </w:r>
      <w:r w:rsidR="00F4559B" w:rsidRPr="00513D3E">
        <w:rPr>
          <w:rFonts w:hint="eastAsia"/>
          <w:color w:val="000000" w:themeColor="text1"/>
        </w:rPr>
        <w:t>)</w:t>
      </w:r>
      <w:r w:rsidR="00385AB9" w:rsidRPr="00513D3E">
        <w:rPr>
          <w:rFonts w:hint="eastAsia"/>
          <w:color w:val="000000" w:themeColor="text1"/>
          <w:lang w:val="de-DE"/>
        </w:rPr>
        <w:t>의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장기마찰계수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요구성능을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확인하기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위</w:t>
      </w:r>
      <w:r w:rsidR="00FA5EF8" w:rsidRPr="00513D3E">
        <w:rPr>
          <w:rFonts w:hint="eastAsia"/>
          <w:color w:val="000000" w:themeColor="text1"/>
          <w:lang w:val="de-DE"/>
        </w:rPr>
        <w:t>하여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시험</w:t>
      </w:r>
      <w:r w:rsidR="00FA5EF8" w:rsidRPr="00513D3E">
        <w:rPr>
          <w:rFonts w:hint="eastAsia"/>
          <w:color w:val="000000" w:themeColor="text1"/>
          <w:lang w:val="de-DE"/>
        </w:rPr>
        <w:t>절차를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제시하였으며</w:t>
      </w:r>
      <w:r w:rsidR="00385AB9" w:rsidRPr="00513D3E">
        <w:rPr>
          <w:rFonts w:hint="eastAsia"/>
          <w:color w:val="000000" w:themeColor="text1"/>
          <w:lang w:val="de-DE"/>
        </w:rPr>
        <w:t xml:space="preserve">, </w:t>
      </w:r>
      <w:r w:rsidR="00385AB9" w:rsidRPr="00513D3E">
        <w:rPr>
          <w:rFonts w:hint="eastAsia"/>
          <w:color w:val="000000" w:themeColor="text1"/>
          <w:lang w:val="de-DE"/>
        </w:rPr>
        <w:t>온도변화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구간과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상온구간을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반복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시험</w:t>
      </w:r>
      <w:r w:rsidR="00E71ADF" w:rsidRPr="00513D3E">
        <w:rPr>
          <w:rFonts w:hint="eastAsia"/>
          <w:color w:val="000000" w:themeColor="text1"/>
          <w:lang w:val="de-DE"/>
        </w:rPr>
        <w:t>하</w:t>
      </w:r>
      <w:r w:rsidR="00385AB9" w:rsidRPr="00513D3E">
        <w:rPr>
          <w:rFonts w:hint="eastAsia"/>
          <w:color w:val="000000" w:themeColor="text1"/>
          <w:lang w:val="de-DE"/>
        </w:rPr>
        <w:t>도록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구성하여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설계된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교량의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수명</w:t>
      </w:r>
      <w:r w:rsidR="008C19C6" w:rsidRPr="00513D3E">
        <w:rPr>
          <w:rFonts w:hint="eastAsia"/>
          <w:color w:val="000000" w:themeColor="text1"/>
          <w:lang w:val="de-DE"/>
        </w:rPr>
        <w:t>,</w:t>
      </w:r>
      <w:r w:rsidR="008C19C6" w:rsidRPr="00513D3E">
        <w:rPr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사용자의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요구성능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및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교량받침의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보증기간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등에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따라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누적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미끄럼</w:t>
      </w:r>
      <w:r w:rsidR="00385AB9" w:rsidRPr="00513D3E">
        <w:rPr>
          <w:rFonts w:hint="eastAsia"/>
          <w:color w:val="000000" w:themeColor="text1"/>
          <w:lang w:val="de-DE"/>
        </w:rPr>
        <w:t xml:space="preserve"> </w:t>
      </w:r>
      <w:r w:rsidR="00385AB9" w:rsidRPr="00513D3E">
        <w:rPr>
          <w:rFonts w:hint="eastAsia"/>
          <w:color w:val="000000" w:themeColor="text1"/>
          <w:lang w:val="de-DE"/>
        </w:rPr>
        <w:t>거리를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선택적으로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수행할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수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있도록</w:t>
      </w:r>
      <w:r w:rsidR="008C19C6" w:rsidRPr="00513D3E">
        <w:rPr>
          <w:rFonts w:hint="eastAsia"/>
          <w:color w:val="000000" w:themeColor="text1"/>
          <w:lang w:val="de-DE"/>
        </w:rPr>
        <w:t xml:space="preserve"> </w:t>
      </w:r>
      <w:r w:rsidR="008C19C6" w:rsidRPr="00513D3E">
        <w:rPr>
          <w:rFonts w:hint="eastAsia"/>
          <w:color w:val="000000" w:themeColor="text1"/>
          <w:lang w:val="de-DE"/>
        </w:rPr>
        <w:t>하였다</w:t>
      </w:r>
      <w:r w:rsidR="009C6C90" w:rsidRPr="00513D3E">
        <w:rPr>
          <w:rFonts w:hint="eastAsia"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1" layoutInCell="1" allowOverlap="1" wp14:anchorId="672353C6" wp14:editId="5499F849">
                <wp:simplePos x="0" y="0"/>
                <wp:positionH relativeFrom="column">
                  <wp:posOffset>-635</wp:posOffset>
                </wp:positionH>
                <wp:positionV relativeFrom="page">
                  <wp:posOffset>9861550</wp:posOffset>
                </wp:positionV>
                <wp:extent cx="5939790" cy="187325"/>
                <wp:effectExtent l="0" t="3175" r="3810" b="0"/>
                <wp:wrapNone/>
                <wp:docPr id="2" name="Text Box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DA69CE" w14:textId="77777777" w:rsidR="00136688" w:rsidRPr="00475DFF" w:rsidRDefault="00136688" w:rsidP="00475D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2353C6" id="_x0000_t202" coordsize="21600,21600" o:spt="202" path="m,l,21600r21600,l21600,xe">
                <v:stroke joinstyle="miter"/>
                <v:path gradientshapeok="t" o:connecttype="rect"/>
              </v:shapetype>
              <v:shape id="Text Box 534" o:spid="_x0000_s1026" type="#_x0000_t202" style="position:absolute;left:0;text-align:left;margin-left:-.05pt;margin-top:776.5pt;width:467.7pt;height:1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" filled="f" stroked="f">
                <v:textbox inset="0,0,0,0">
                  <w:txbxContent>
                    <w:p w14:paraId="49DA69CE" w14:textId="77777777" w:rsidR="00136688" w:rsidRPr="00475DFF" w:rsidRDefault="00136688" w:rsidP="00475DFF"/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652937" w:rsidRPr="00513D3E">
        <w:rPr>
          <w:rFonts w:hint="eastAsia"/>
          <w:color w:val="000000" w:themeColor="text1"/>
          <w:lang w:val="de-DE"/>
        </w:rPr>
        <w:t>.</w:t>
      </w:r>
    </w:p>
    <w:p w14:paraId="3D261989" w14:textId="77777777" w:rsidR="002A6E83" w:rsidRPr="005412BC" w:rsidRDefault="002A6E83" w:rsidP="002A6E83">
      <w:pPr>
        <w:rPr>
          <w:color w:val="000000"/>
        </w:rPr>
      </w:pPr>
      <w:bookmarkStart w:id="136" w:name="표지3"/>
      <w:bookmarkEnd w:id="136"/>
    </w:p>
    <w:p w14:paraId="79AE6692" w14:textId="77777777" w:rsidR="002A6E83" w:rsidRPr="005412BC" w:rsidRDefault="002A6E83" w:rsidP="002A6E83">
      <w:pPr>
        <w:rPr>
          <w:color w:val="000000"/>
        </w:rPr>
      </w:pPr>
    </w:p>
    <w:p w14:paraId="32A1EC05" w14:textId="77777777" w:rsidR="002A6E83" w:rsidRPr="005412BC" w:rsidRDefault="002A6E83" w:rsidP="002A6E83">
      <w:pPr>
        <w:rPr>
          <w:color w:val="000000"/>
        </w:rPr>
      </w:pPr>
    </w:p>
    <w:p w14:paraId="08E854C3" w14:textId="77777777" w:rsidR="002A6E83" w:rsidRPr="00A01103" w:rsidRDefault="002A6E83" w:rsidP="002A6E83"/>
    <w:p w14:paraId="54086141" w14:textId="77777777" w:rsidR="002A6E83" w:rsidRPr="00990B5B" w:rsidRDefault="002A6E83" w:rsidP="002A6E83"/>
    <w:p w14:paraId="6087DF17" w14:textId="77777777" w:rsidR="002A6E83" w:rsidRPr="00990B5B" w:rsidRDefault="002A6E83" w:rsidP="002A6E83"/>
    <w:p w14:paraId="57866572" w14:textId="77777777" w:rsidR="002A6E83" w:rsidRPr="00990B5B" w:rsidRDefault="002A6E83" w:rsidP="002A6E83"/>
    <w:p w14:paraId="59EEBC6D" w14:textId="77777777" w:rsidR="002A6E83" w:rsidRPr="00990B5B" w:rsidRDefault="002A6E83" w:rsidP="002A6E83"/>
    <w:p w14:paraId="36BF7EA9" w14:textId="77777777" w:rsidR="002A6E83" w:rsidRPr="00990B5B" w:rsidRDefault="002A6E83" w:rsidP="002A6E83"/>
    <w:p w14:paraId="6B6AE3CC" w14:textId="77777777" w:rsidR="002A6E83" w:rsidRPr="00990B5B" w:rsidRDefault="002A6E83" w:rsidP="002A6E83"/>
    <w:p w14:paraId="7EB1F11B" w14:textId="77777777" w:rsidR="002A6E83" w:rsidRPr="00990B5B" w:rsidRDefault="002A6E83" w:rsidP="002A6E83"/>
    <w:p w14:paraId="0B7B9D83" w14:textId="77777777" w:rsidR="002A6E83" w:rsidRPr="00990B5B" w:rsidRDefault="002A6E83" w:rsidP="002A6E83"/>
    <w:p w14:paraId="20565214" w14:textId="77777777" w:rsidR="002A6E83" w:rsidRPr="00990B5B" w:rsidRDefault="002A6E83" w:rsidP="002A6E83"/>
    <w:p w14:paraId="2A97988B" w14:textId="77777777" w:rsidR="002A6E83" w:rsidRPr="00990B5B" w:rsidRDefault="002A6E83" w:rsidP="002A6E83"/>
    <w:p w14:paraId="14C3C6B8" w14:textId="77777777" w:rsidR="002A6E83" w:rsidRDefault="002A6E83" w:rsidP="002A6E83"/>
    <w:p w14:paraId="7B55F905" w14:textId="7E107446" w:rsidR="002A6E83" w:rsidRPr="00681AB6" w:rsidRDefault="002A6E83" w:rsidP="002A6E83">
      <w:pPr>
        <w:pStyle w:val="aa"/>
        <w:wordWrap/>
        <w:spacing w:before="170" w:afterLines="20" w:after="48"/>
        <w:jc w:val="center"/>
        <w:rPr>
          <w:rFonts w:ascii="Arial" w:hAnsi="Arial" w:cs="Arial"/>
          <w:b/>
          <w:color w:val="auto"/>
          <w:sz w:val="26"/>
          <w:szCs w:val="26"/>
        </w:rPr>
      </w:pPr>
      <w:r w:rsidRPr="00681AB6">
        <w:rPr>
          <w:rFonts w:ascii="Arial" w:eastAsia="돋움" w:hAnsi="Arial" w:cs="Arial"/>
          <w:b/>
          <w:color w:val="auto"/>
          <w:sz w:val="26"/>
          <w:szCs w:val="26"/>
        </w:rPr>
        <w:fldChar w:fldCharType="begin"/>
      </w:r>
      <w:r w:rsidRPr="00681AB6">
        <w:rPr>
          <w:rFonts w:ascii="Arial" w:eastAsia="돋움" w:hAnsi="Arial" w:cs="Arial"/>
          <w:b/>
          <w:color w:val="auto"/>
          <w:sz w:val="26"/>
          <w:szCs w:val="26"/>
        </w:rPr>
        <w:instrText xml:space="preserve"> DOCPROPERTY  KSMark  \* MERGEFORMAT </w:instrText>
      </w:r>
      <w:r w:rsidRPr="00681AB6">
        <w:rPr>
          <w:rFonts w:ascii="Arial" w:eastAsia="돋움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t>SPS-F KOCED 0012-7400:</w: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IF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DOCPROPERTY "NCKnd"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>2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= 1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DOCPROPERTY "NewYear" \* MERGEFORMAT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begin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IF </w:instrText>
      </w:r>
      <w:r w:rsidRPr="00681AB6">
        <w:rPr>
          <w:color w:val="auto"/>
        </w:rPr>
        <w:fldChar w:fldCharType="begin"/>
      </w:r>
      <w:r w:rsidRPr="00681AB6">
        <w:rPr>
          <w:color w:val="auto"/>
        </w:rPr>
        <w:instrText xml:space="preserve"> DOCPROPERTY "NCKnd"  \* MERGEFORMAT </w:instrText>
      </w:r>
      <w:r w:rsidRPr="00681AB6">
        <w:rPr>
          <w:color w:val="auto"/>
        </w:rPr>
        <w:fldChar w:fldCharType="separate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>2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= 2 </w:instrText>
      </w:r>
      <w:r w:rsidRPr="00681AB6">
        <w:rPr>
          <w:color w:val="auto"/>
        </w:rPr>
        <w:fldChar w:fldCharType="begin"/>
      </w:r>
      <w:r w:rsidRPr="00681AB6">
        <w:rPr>
          <w:color w:val="auto"/>
        </w:rPr>
        <w:instrText xml:space="preserve"> DOCPROPERTY "ChgYear"  \* MERGEFORMAT </w:instrText>
      </w:r>
      <w:r w:rsidRPr="00681AB6">
        <w:rPr>
          <w:color w:val="auto"/>
        </w:rPr>
        <w:fldChar w:fldCharType="separate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>2008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sz w:val="26"/>
          <w:szCs w:val="26"/>
        </w:rPr>
        <w:instrText xml:space="preserve"> </w:instrTex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separate"/>
      </w:r>
      <w:r w:rsidRPr="00681AB6">
        <w:rPr>
          <w:rFonts w:ascii="Arial" w:hAnsi="Arial" w:cs="Arial"/>
          <w:b/>
          <w:color w:val="auto"/>
          <w:sz w:val="26"/>
          <w:szCs w:val="26"/>
        </w:rPr>
        <w:t>2020</w:t>
      </w:r>
      <w:r w:rsidRPr="00681AB6">
        <w:rPr>
          <w:rFonts w:ascii="Arial" w:hAnsi="Arial" w:cs="Arial"/>
          <w:b/>
          <w:color w:val="auto"/>
          <w:sz w:val="26"/>
          <w:szCs w:val="26"/>
        </w:rPr>
        <w:fldChar w:fldCharType="end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IF </w:instrText>
      </w:r>
      <w:r w:rsidRPr="00681AB6">
        <w:rPr>
          <w:color w:val="auto"/>
        </w:rPr>
        <w:fldChar w:fldCharType="begin"/>
      </w:r>
      <w:r w:rsidRPr="00681AB6">
        <w:rPr>
          <w:color w:val="auto"/>
        </w:rPr>
        <w:instrText xml:space="preserve"> DOCPROPERTY "NCKnd" \* MERGEFORMAT </w:instrText>
      </w:r>
      <w:r w:rsidRPr="00681AB6">
        <w:rPr>
          <w:color w:val="auto"/>
        </w:rPr>
        <w:fldChar w:fldCharType="separate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instrText>2</w:instrText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= 1 </w:instrText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begin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DOCPROPERTY "NewYear" \* MERGEFORMAT </w:instrText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instrText xml:space="preserve"> </w:instrText>
      </w:r>
      <w:r w:rsidRPr="00681AB6">
        <w:rPr>
          <w:rFonts w:ascii="Arial" w:hAnsi="Arial" w:cs="Arial"/>
          <w:b/>
          <w:color w:val="auto"/>
          <w:position w:val="2"/>
          <w:sz w:val="22"/>
          <w:szCs w:val="22"/>
        </w:rPr>
        <w:fldChar w:fldCharType="end"/>
      </w:r>
      <w:r w:rsidRPr="00681AB6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begin"/>
      </w:r>
      <w:r w:rsidRPr="00681AB6">
        <w:rPr>
          <w:rFonts w:ascii="Arial" w:eastAsia="돋움" w:hAnsi="Arial"/>
          <w:b/>
          <w:color w:val="auto"/>
          <w:position w:val="2"/>
          <w:sz w:val="22"/>
          <w:szCs w:val="22"/>
        </w:rPr>
        <w:instrText xml:space="preserve"> DOCPROPERTY  Amendment  \* MERGEFORMAT </w:instrText>
      </w:r>
      <w:r w:rsidRPr="00681AB6">
        <w:rPr>
          <w:rFonts w:ascii="Arial" w:eastAsia="돋움" w:hAnsi="Arial"/>
          <w:b/>
          <w:color w:val="auto"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681AB6" w:rsidRPr="00681AB6" w14:paraId="7998CE47" w14:textId="77777777" w:rsidTr="00681AB6">
        <w:trPr>
          <w:trHeight w:hRule="exact" w:val="3068"/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F3A91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 w:right="393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 w:hint="eastAsia"/>
                <w:b/>
                <w:bCs/>
                <w:noProof/>
                <w:color w:val="auto"/>
                <w:spacing w:val="-10"/>
                <w:sz w:val="40"/>
                <w:szCs w:val="40"/>
              </w:rPr>
              <w:drawing>
                <wp:anchor distT="0" distB="0" distL="114300" distR="114300" simplePos="0" relativeHeight="251701248" behindDoc="0" locked="0" layoutInCell="1" allowOverlap="1" wp14:anchorId="074E0AF6" wp14:editId="58072D26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-149860</wp:posOffset>
                  </wp:positionV>
                  <wp:extent cx="1245870" cy="520700"/>
                  <wp:effectExtent l="19050" t="0" r="0" b="0"/>
                  <wp:wrapNone/>
                  <wp:docPr id="28" name="그림 3" descr="폰트, 상징, 로고, 그래픽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그림 3" descr="폰트, 상징, 로고, 그래픽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87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B688FF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14:paraId="45B25A94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SP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14:paraId="6649C597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14:paraId="372E2C4A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  <w:p w14:paraId="0165E515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</w:p>
          <w:p w14:paraId="3D121412" w14:textId="77777777" w:rsidR="002A6E83" w:rsidRPr="00681AB6" w:rsidRDefault="002A6E83" w:rsidP="00B47875">
            <w:pPr>
              <w:pStyle w:val="aa"/>
              <w:wordWrap/>
              <w:spacing w:line="360" w:lineRule="exact"/>
              <w:ind w:leftChars="50" w:left="100"/>
              <w:jc w:val="right"/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</w:pP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  <w:r w:rsidRPr="00681AB6">
              <w:rPr>
                <w:rFonts w:ascii="Arial" w:hAnsi="Arial" w:cs="Arial"/>
                <w:b/>
                <w:bCs/>
                <w:color w:val="auto"/>
                <w:spacing w:val="-10"/>
                <w:sz w:val="40"/>
                <w:szCs w:val="40"/>
              </w:rPr>
              <w:t>S</w:t>
            </w:r>
            <w:r w:rsidRPr="00681AB6">
              <w:rPr>
                <w:rFonts w:ascii="Arial" w:hAnsi="Arial" w:cs="Arial" w:hint="eastAsia"/>
                <w:b/>
                <w:bCs/>
                <w:color w:val="auto"/>
                <w:spacing w:val="-10"/>
                <w:sz w:val="40"/>
                <w:szCs w:val="40"/>
              </w:rPr>
              <w:t>P</w:t>
            </w:r>
          </w:p>
        </w:tc>
      </w:tr>
    </w:tbl>
    <w:p w14:paraId="762E79FE" w14:textId="77777777" w:rsidR="002A6E83" w:rsidRPr="00681AB6" w:rsidRDefault="002A6E83" w:rsidP="002A6E83"/>
    <w:tbl>
      <w:tblPr>
        <w:tblW w:w="6663" w:type="dxa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663"/>
      </w:tblGrid>
      <w:tr w:rsidR="00681AB6" w:rsidRPr="00681AB6" w14:paraId="70A77908" w14:textId="77777777" w:rsidTr="00681AB6">
        <w:trPr>
          <w:trHeight w:val="363"/>
          <w:jc w:val="center"/>
        </w:trPr>
        <w:tc>
          <w:tcPr>
            <w:tcW w:w="6663" w:type="dxa"/>
            <w:tcBorders>
              <w:bottom w:val="nil"/>
            </w:tcBorders>
          </w:tcPr>
          <w:p w14:paraId="700AFD62" w14:textId="2D7D7F91" w:rsidR="002A6E83" w:rsidRPr="00681AB6" w:rsidRDefault="002A6E83" w:rsidP="00B47875">
            <w:pPr>
              <w:pStyle w:val="aa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 w:rsidRPr="00681AB6">
              <w:rPr>
                <w:rFonts w:ascii="Arial" w:eastAsia="한컴돋움" w:hAnsi="Arial" w:cs="Arial" w:hint="eastAsia"/>
                <w:b/>
                <w:color w:val="auto"/>
                <w:w w:val="70"/>
                <w:sz w:val="40"/>
                <w:szCs w:val="40"/>
              </w:rPr>
              <w:t>M</w:t>
            </w:r>
            <w:r w:rsidRPr="00681AB6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>ethod of static friction test for sliding</w:t>
            </w:r>
          </w:p>
        </w:tc>
      </w:tr>
      <w:tr w:rsidR="00681AB6" w:rsidRPr="00681AB6" w14:paraId="68511AEB" w14:textId="77777777" w:rsidTr="00681AB6">
        <w:trPr>
          <w:trHeight w:val="363"/>
          <w:jc w:val="center"/>
        </w:trPr>
        <w:tc>
          <w:tcPr>
            <w:tcW w:w="6663" w:type="dxa"/>
            <w:tcBorders>
              <w:top w:val="nil"/>
            </w:tcBorders>
          </w:tcPr>
          <w:p w14:paraId="63DB1F6A" w14:textId="464C9E95" w:rsidR="002A6E83" w:rsidRPr="00681AB6" w:rsidRDefault="002A6E83" w:rsidP="00B47875">
            <w:pPr>
              <w:pStyle w:val="aa"/>
              <w:spacing w:line="480" w:lineRule="exact"/>
              <w:jc w:val="center"/>
              <w:rPr>
                <w:rFonts w:ascii="Arial" w:hAnsi="Arial" w:cs="Arial"/>
                <w:b/>
                <w:color w:val="auto"/>
                <w:w w:val="70"/>
                <w:sz w:val="40"/>
                <w:szCs w:val="40"/>
                <w:lang w:val="en-GB"/>
              </w:rPr>
            </w:pPr>
            <w:r w:rsidRPr="00681AB6">
              <w:rPr>
                <w:rFonts w:ascii="Arial" w:hAnsi="Arial" w:cs="Arial"/>
                <w:b/>
                <w:color w:val="auto"/>
                <w:w w:val="70"/>
                <w:sz w:val="40"/>
                <w:szCs w:val="40"/>
                <w:lang w:val="en-GB"/>
              </w:rPr>
              <w:t>Materials of bridge bearings</w:t>
            </w:r>
          </w:p>
        </w:tc>
      </w:tr>
      <w:tr w:rsidR="00681AB6" w:rsidRPr="00681AB6" w14:paraId="4F90F684" w14:textId="77777777" w:rsidTr="00B47875">
        <w:trPr>
          <w:trHeight w:val="340"/>
          <w:jc w:val="center"/>
        </w:trPr>
        <w:tc>
          <w:tcPr>
            <w:tcW w:w="6663" w:type="dxa"/>
            <w:tcBorders>
              <w:bottom w:val="nil"/>
            </w:tcBorders>
            <w:vAlign w:val="center"/>
          </w:tcPr>
          <w:p w14:paraId="0A829B6A" w14:textId="77777777" w:rsidR="002A6E83" w:rsidRPr="00681AB6" w:rsidRDefault="002A6E83" w:rsidP="00B47875">
            <w:pPr>
              <w:pStyle w:val="aa"/>
              <w:rPr>
                <w:color w:val="auto"/>
                <w:sz w:val="20"/>
              </w:rPr>
            </w:pPr>
            <w:r w:rsidRPr="00681AB6">
              <w:rPr>
                <w:b/>
                <w:bCs/>
                <w:color w:val="auto"/>
                <w:sz w:val="20"/>
              </w:rPr>
              <w:t xml:space="preserve">ICS </w:t>
            </w:r>
            <w:r w:rsidRPr="00681AB6">
              <w:rPr>
                <w:rFonts w:hint="eastAsia"/>
                <w:b/>
                <w:bCs/>
                <w:color w:val="auto"/>
                <w:sz w:val="20"/>
              </w:rPr>
              <w:t>93.140</w:t>
            </w:r>
            <w:r w:rsidRPr="00681AB6">
              <w:rPr>
                <w:b/>
                <w:bCs/>
                <w:color w:val="auto"/>
                <w:sz w:val="20"/>
              </w:rPr>
              <w:fldChar w:fldCharType="begin"/>
            </w:r>
            <w:r w:rsidRPr="00681AB6">
              <w:rPr>
                <w:b/>
                <w:bCs/>
                <w:color w:val="auto"/>
                <w:sz w:val="20"/>
              </w:rPr>
              <w:instrText xml:space="preserve"> </w:instrText>
            </w:r>
            <w:r w:rsidRPr="00681AB6">
              <w:rPr>
                <w:rFonts w:hint="eastAsia"/>
                <w:b/>
                <w:bCs/>
                <w:color w:val="auto"/>
                <w:sz w:val="20"/>
              </w:rPr>
              <w:instrText>DOCPROPERTY  ICS  \* MERGEFORMAT</w:instrText>
            </w:r>
            <w:r w:rsidRPr="00681AB6">
              <w:rPr>
                <w:b/>
                <w:bCs/>
                <w:color w:val="auto"/>
                <w:sz w:val="20"/>
              </w:rPr>
              <w:instrText xml:space="preserve"> </w:instrText>
            </w:r>
            <w:r w:rsidRPr="00681AB6"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14:paraId="0E30A5D1" w14:textId="77777777" w:rsidR="002A6E83" w:rsidRDefault="002A6E83" w:rsidP="002A6E83"/>
    <w:p w14:paraId="52F9F3D6" w14:textId="77777777" w:rsidR="002A6E83" w:rsidRDefault="002A6E83" w:rsidP="002A6E83"/>
    <w:sectPr w:rsidR="002A6E83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pgSz w:w="11906" w:h="16838" w:code="9"/>
      <w:pgMar w:top="1616" w:right="1276" w:bottom="1616" w:left="1276" w:header="1049" w:footer="1049" w:gutter="0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5A938" w14:textId="77777777" w:rsidR="00243CCE" w:rsidRDefault="00243CCE">
      <w:r>
        <w:separator/>
      </w:r>
    </w:p>
  </w:endnote>
  <w:endnote w:type="continuationSeparator" w:id="0">
    <w:p w14:paraId="1DEE627E" w14:textId="77777777" w:rsidR="00243CCE" w:rsidRDefault="0024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41F47" w14:textId="7C5050E7" w:rsidR="00136688" w:rsidRDefault="00136688">
    <w:pPr>
      <w:pStyle w:val="af1"/>
      <w:tabs>
        <w:tab w:val="left" w:pos="4669"/>
      </w:tabs>
    </w:pPr>
    <w:r>
      <w:rPr>
        <w:rStyle w:val="af2"/>
        <w:b/>
        <w:sz w:val="22"/>
        <w:szCs w:val="22"/>
      </w:rPr>
      <w:fldChar w:fldCharType="begin"/>
    </w:r>
    <w:r>
      <w:rPr>
        <w:rStyle w:val="af2"/>
        <w:b/>
        <w:sz w:val="22"/>
        <w:szCs w:val="22"/>
      </w:rPr>
      <w:instrText xml:space="preserve"> PAGE </w:instrText>
    </w:r>
    <w:r>
      <w:rPr>
        <w:rStyle w:val="af2"/>
        <w:b/>
        <w:sz w:val="22"/>
        <w:szCs w:val="22"/>
      </w:rPr>
      <w:fldChar w:fldCharType="separate"/>
    </w:r>
    <w:r>
      <w:rPr>
        <w:rStyle w:val="af2"/>
        <w:b/>
        <w:noProof/>
        <w:sz w:val="22"/>
        <w:szCs w:val="22"/>
      </w:rPr>
      <w:t>2</w:t>
    </w:r>
    <w:r>
      <w:rPr>
        <w:rStyle w:val="af2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69CB9" w14:textId="77777777" w:rsidR="00136688" w:rsidRDefault="00136688">
    <w:pPr>
      <w:pStyle w:val="af1"/>
      <w:jc w:val="right"/>
      <w:rPr>
        <w:rFonts w:cs="Arial"/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D95AA" w14:textId="77777777" w:rsidR="00136688" w:rsidRDefault="00136688">
    <w:pPr>
      <w:pStyle w:val="af1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3741" w14:textId="5F5A40DD" w:rsidR="00136688" w:rsidRDefault="00136688">
    <w:pPr>
      <w:pStyle w:val="af1"/>
      <w:tabs>
        <w:tab w:val="left" w:pos="4669"/>
      </w:tabs>
      <w:jc w:val="center"/>
    </w:pPr>
    <w:r>
      <w:rPr>
        <w:rStyle w:val="af2"/>
        <w:rFonts w:hint="eastAsia"/>
        <w:b/>
        <w:sz w:val="22"/>
        <w:szCs w:val="22"/>
      </w:rPr>
      <w:t>－</w:t>
    </w:r>
    <w:r>
      <w:rPr>
        <w:rStyle w:val="af2"/>
        <w:b/>
        <w:sz w:val="22"/>
        <w:szCs w:val="22"/>
      </w:rPr>
      <w:fldChar w:fldCharType="begin"/>
    </w:r>
    <w:r>
      <w:rPr>
        <w:rStyle w:val="af2"/>
        <w:b/>
        <w:sz w:val="22"/>
        <w:szCs w:val="22"/>
      </w:rPr>
      <w:instrText xml:space="preserve"> PAGE </w:instrText>
    </w:r>
    <w:r>
      <w:rPr>
        <w:rStyle w:val="af2"/>
        <w:b/>
        <w:sz w:val="22"/>
        <w:szCs w:val="22"/>
      </w:rPr>
      <w:fldChar w:fldCharType="separate"/>
    </w:r>
    <w:r>
      <w:rPr>
        <w:rStyle w:val="af2"/>
        <w:b/>
        <w:noProof/>
        <w:sz w:val="22"/>
        <w:szCs w:val="22"/>
      </w:rPr>
      <w:t>ii</w:t>
    </w:r>
    <w:r>
      <w:rPr>
        <w:rStyle w:val="af2"/>
        <w:b/>
        <w:sz w:val="22"/>
        <w:szCs w:val="22"/>
      </w:rPr>
      <w:fldChar w:fldCharType="end"/>
    </w:r>
    <w:r>
      <w:rPr>
        <w:rStyle w:val="af2"/>
        <w:rFonts w:hint="eastAsia"/>
        <w:b/>
        <w:sz w:val="22"/>
        <w:szCs w:val="22"/>
      </w:rPr>
      <w:t>－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AB2E5" w14:textId="1F72CAB4" w:rsidR="00136688" w:rsidRDefault="00136688">
    <w:pPr>
      <w:pStyle w:val="af1"/>
      <w:jc w:val="center"/>
      <w:rPr>
        <w:rFonts w:cs="Arial"/>
        <w:sz w:val="22"/>
        <w:szCs w:val="22"/>
      </w:rPr>
    </w:pPr>
    <w:r>
      <w:rPr>
        <w:rStyle w:val="af2"/>
        <w:rFonts w:cs="Arial" w:hint="eastAsia"/>
        <w:b/>
        <w:bCs/>
        <w:sz w:val="22"/>
        <w:szCs w:val="22"/>
      </w:rPr>
      <w:t>－</w:t>
    </w:r>
    <w:r>
      <w:rPr>
        <w:rStyle w:val="af2"/>
        <w:rFonts w:cs="Arial"/>
        <w:b/>
        <w:bCs/>
        <w:sz w:val="22"/>
        <w:szCs w:val="22"/>
      </w:rPr>
      <w:fldChar w:fldCharType="begin"/>
    </w:r>
    <w:r>
      <w:rPr>
        <w:rStyle w:val="af2"/>
        <w:rFonts w:cs="Arial"/>
        <w:b/>
        <w:bCs/>
        <w:sz w:val="22"/>
        <w:szCs w:val="22"/>
      </w:rPr>
      <w:instrText xml:space="preserve"> PAGE </w:instrText>
    </w:r>
    <w:r>
      <w:rPr>
        <w:rStyle w:val="af2"/>
        <w:rFonts w:cs="Arial"/>
        <w:b/>
        <w:bCs/>
        <w:sz w:val="22"/>
        <w:szCs w:val="22"/>
      </w:rPr>
      <w:fldChar w:fldCharType="separate"/>
    </w:r>
    <w:r>
      <w:rPr>
        <w:rStyle w:val="af2"/>
        <w:rFonts w:cs="Arial"/>
        <w:b/>
        <w:bCs/>
        <w:noProof/>
        <w:sz w:val="22"/>
        <w:szCs w:val="22"/>
      </w:rPr>
      <w:t>iii</w:t>
    </w:r>
    <w:r>
      <w:rPr>
        <w:rStyle w:val="af2"/>
        <w:rFonts w:cs="Arial"/>
        <w:b/>
        <w:bCs/>
        <w:sz w:val="22"/>
        <w:szCs w:val="22"/>
      </w:rPr>
      <w:fldChar w:fldCharType="end"/>
    </w:r>
    <w:r>
      <w:rPr>
        <w:rStyle w:val="af2"/>
        <w:rFonts w:cs="Arial" w:hint="eastAsia"/>
        <w:b/>
        <w:bCs/>
        <w:sz w:val="22"/>
        <w:szCs w:val="22"/>
      </w:rPr>
      <w:t>－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C20A6" w14:textId="56972EB7" w:rsidR="00136688" w:rsidRDefault="00136688">
    <w:pPr>
      <w:pStyle w:val="af1"/>
      <w:jc w:val="center"/>
    </w:pPr>
    <w:r>
      <w:rPr>
        <w:rStyle w:val="af2"/>
        <w:rFonts w:hint="eastAsia"/>
        <w:b/>
        <w:bCs/>
      </w:rPr>
      <w:t>－</w:t>
    </w:r>
    <w:r>
      <w:rPr>
        <w:rStyle w:val="af2"/>
        <w:b/>
        <w:bCs/>
        <w:sz w:val="22"/>
      </w:rPr>
      <w:fldChar w:fldCharType="begin"/>
    </w:r>
    <w:r>
      <w:rPr>
        <w:rStyle w:val="af2"/>
        <w:b/>
        <w:bCs/>
        <w:sz w:val="22"/>
      </w:rPr>
      <w:instrText xml:space="preserve"> PAGE </w:instrText>
    </w:r>
    <w:r>
      <w:rPr>
        <w:rStyle w:val="af2"/>
        <w:b/>
        <w:bCs/>
        <w:sz w:val="22"/>
      </w:rPr>
      <w:fldChar w:fldCharType="separate"/>
    </w:r>
    <w:r>
      <w:rPr>
        <w:rStyle w:val="af2"/>
        <w:b/>
        <w:bCs/>
        <w:noProof/>
        <w:sz w:val="22"/>
      </w:rPr>
      <w:t>i</w:t>
    </w:r>
    <w:r>
      <w:rPr>
        <w:rStyle w:val="af2"/>
        <w:b/>
        <w:bCs/>
        <w:sz w:val="22"/>
      </w:rPr>
      <w:fldChar w:fldCharType="end"/>
    </w:r>
    <w:r>
      <w:rPr>
        <w:rStyle w:val="af2"/>
        <w:rFonts w:hint="eastAsia"/>
        <w:b/>
        <w:bCs/>
      </w:rPr>
      <w:t>－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85D2" w14:textId="622F6FE9" w:rsidR="00136688" w:rsidRDefault="00136688">
    <w:pPr>
      <w:pStyle w:val="af1"/>
      <w:tabs>
        <w:tab w:val="left" w:pos="4669"/>
      </w:tabs>
    </w:pPr>
    <w:r>
      <w:rPr>
        <w:rStyle w:val="af2"/>
        <w:b/>
        <w:sz w:val="22"/>
        <w:szCs w:val="22"/>
      </w:rPr>
      <w:fldChar w:fldCharType="begin"/>
    </w:r>
    <w:r>
      <w:rPr>
        <w:rStyle w:val="af2"/>
        <w:b/>
        <w:sz w:val="22"/>
        <w:szCs w:val="22"/>
      </w:rPr>
      <w:instrText xml:space="preserve"> PAGE </w:instrText>
    </w:r>
    <w:r>
      <w:rPr>
        <w:rStyle w:val="af2"/>
        <w:b/>
        <w:sz w:val="22"/>
        <w:szCs w:val="22"/>
      </w:rPr>
      <w:fldChar w:fldCharType="separate"/>
    </w:r>
    <w:r>
      <w:rPr>
        <w:rStyle w:val="af2"/>
        <w:b/>
        <w:noProof/>
        <w:sz w:val="22"/>
        <w:szCs w:val="22"/>
      </w:rPr>
      <w:t>8</w:t>
    </w:r>
    <w:r>
      <w:rPr>
        <w:rStyle w:val="af2"/>
        <w:b/>
        <w:sz w:val="22"/>
        <w:szCs w:val="22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D38E" w14:textId="04F5A5D8" w:rsidR="00136688" w:rsidRDefault="00136688">
    <w:pPr>
      <w:pStyle w:val="af1"/>
      <w:jc w:val="right"/>
      <w:rPr>
        <w:b/>
        <w:bCs/>
        <w:sz w:val="22"/>
        <w:szCs w:val="22"/>
      </w:rPr>
    </w:pPr>
    <w:r>
      <w:rPr>
        <w:rStyle w:val="af2"/>
        <w:b/>
        <w:bCs/>
        <w:sz w:val="22"/>
      </w:rPr>
      <w:fldChar w:fldCharType="begin"/>
    </w:r>
    <w:r>
      <w:rPr>
        <w:rStyle w:val="af2"/>
        <w:b/>
        <w:bCs/>
        <w:sz w:val="22"/>
      </w:rPr>
      <w:instrText xml:space="preserve"> PAGE </w:instrText>
    </w:r>
    <w:r>
      <w:rPr>
        <w:rStyle w:val="af2"/>
        <w:b/>
        <w:bCs/>
        <w:sz w:val="22"/>
      </w:rPr>
      <w:fldChar w:fldCharType="separate"/>
    </w:r>
    <w:r>
      <w:rPr>
        <w:rStyle w:val="af2"/>
        <w:b/>
        <w:bCs/>
        <w:noProof/>
        <w:sz w:val="22"/>
      </w:rPr>
      <w:t>9</w:t>
    </w:r>
    <w:r>
      <w:rPr>
        <w:rStyle w:val="af2"/>
        <w:b/>
        <w:bCs/>
        <w:sz w:val="22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5E6BD" w14:textId="77777777" w:rsidR="00136688" w:rsidRPr="00A123C5" w:rsidRDefault="00136688" w:rsidP="004A0D6C">
    <w:pPr>
      <w:pStyle w:val="af1"/>
      <w:ind w:firstLineChars="4650" w:firstLine="9300"/>
      <w:rPr>
        <w:szCs w:val="22"/>
      </w:rPr>
    </w:pPr>
    <w:r>
      <w:rPr>
        <w:rFonts w:hint="eastAsia"/>
        <w:szCs w:val="22"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384ED" w14:textId="5BF729D0" w:rsidR="00136688" w:rsidRDefault="00136688">
    <w:pPr>
      <w:pStyle w:val="af1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FA3F6" w14:textId="77777777" w:rsidR="00136688" w:rsidRDefault="00136688">
    <w:pPr>
      <w:pStyle w:val="af1"/>
      <w:jc w:val="right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5E37" w14:textId="77777777" w:rsidR="00243CCE" w:rsidRDefault="00243CCE">
      <w:r>
        <w:separator/>
      </w:r>
    </w:p>
  </w:footnote>
  <w:footnote w:type="continuationSeparator" w:id="0">
    <w:p w14:paraId="15392D88" w14:textId="77777777" w:rsidR="00243CCE" w:rsidRDefault="0024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9D7A" w14:textId="31D6FA7A" w:rsidR="00136688" w:rsidRDefault="00136688">
    <w:pPr>
      <w:pStyle w:val="af0"/>
    </w:pPr>
    <w:r>
      <w:rPr>
        <w:sz w:val="22"/>
      </w:rPr>
      <w:t>SPS-</w:t>
    </w:r>
    <w:r>
      <w:rPr>
        <w:rFonts w:hint="eastAsia"/>
        <w:sz w:val="22"/>
      </w:rPr>
      <w:t xml:space="preserve"> </w:t>
    </w:r>
    <w:r>
      <w:rPr>
        <w:sz w:val="22"/>
      </w:rPr>
      <w:t>F KOCED</w:t>
    </w:r>
    <w:r>
      <w:rPr>
        <w:rFonts w:hint="eastAsia"/>
        <w:sz w:val="22"/>
      </w:rPr>
      <w:t xml:space="preserve"> 00</w:t>
    </w:r>
    <w:r>
      <w:rPr>
        <w:sz w:val="22"/>
      </w:rPr>
      <w:t>12-7400</w:t>
    </w:r>
    <w:r>
      <w:rPr>
        <w:rFonts w:hint="eastAsia"/>
        <w:sz w:val="22"/>
      </w:rPr>
      <w:t>:20</w:t>
    </w:r>
    <w:r>
      <w:rPr>
        <w:sz w:val="22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B0A7" w14:textId="77777777" w:rsidR="00136688" w:rsidRDefault="00136688">
    <w:pPr>
      <w:pStyle w:val="af0"/>
      <w:tabs>
        <w:tab w:val="clear" w:pos="4252"/>
        <w:tab w:val="clear" w:pos="8504"/>
      </w:tabs>
      <w:adjustRightInd w:val="0"/>
      <w:rPr>
        <w:sz w:val="22"/>
      </w:rPr>
    </w:pPr>
    <w:r>
      <w:rPr>
        <w:rFonts w:hint="eastAsia"/>
        <w:sz w:val="22"/>
      </w:rPr>
      <w:t>KS A 0001</w:t>
    </w:r>
    <w:r>
      <w:rPr>
        <w:rFonts w:hint="eastAsia"/>
        <w:sz w:val="22"/>
        <w:lang w:val="en-US"/>
      </w:rPr>
      <w:t>：</w:t>
    </w:r>
    <w:r>
      <w:rPr>
        <w:rFonts w:hint="eastAsia"/>
        <w:sz w:val="22"/>
      </w:rPr>
      <w:t>2007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9D33" w14:textId="1B9C5D33" w:rsidR="00136688" w:rsidRDefault="00136688">
    <w:pPr>
      <w:pStyle w:val="af0"/>
      <w:rPr>
        <w:sz w:val="22"/>
      </w:rPr>
    </w:pPr>
    <w:r>
      <w:rPr>
        <w:sz w:val="22"/>
      </w:rPr>
      <w:t>SPS-F</w:t>
    </w:r>
    <w:r>
      <w:rPr>
        <w:rFonts w:hint="eastAsia"/>
        <w:sz w:val="22"/>
      </w:rPr>
      <w:t xml:space="preserve"> </w:t>
    </w:r>
    <w:r>
      <w:rPr>
        <w:sz w:val="22"/>
      </w:rPr>
      <w:t xml:space="preserve">KOCED </w:t>
    </w:r>
    <w:r>
      <w:rPr>
        <w:rFonts w:hint="eastAsia"/>
        <w:sz w:val="22"/>
      </w:rPr>
      <w:t>00</w:t>
    </w:r>
    <w:r>
      <w:rPr>
        <w:sz w:val="22"/>
      </w:rPr>
      <w:t>12-7400</w:t>
    </w:r>
    <w:r>
      <w:rPr>
        <w:rFonts w:hint="eastAsia"/>
        <w:sz w:val="22"/>
      </w:rPr>
      <w:t>:20</w:t>
    </w:r>
    <w:r>
      <w:rPr>
        <w:sz w:val="22"/>
      </w:rPr>
      <w:t>20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E8828" w14:textId="01EB36F6" w:rsidR="00136688" w:rsidRPr="00392661" w:rsidRDefault="00136688">
    <w:pPr>
      <w:pStyle w:val="af0"/>
      <w:tabs>
        <w:tab w:val="clear" w:pos="4252"/>
        <w:tab w:val="clear" w:pos="8504"/>
      </w:tabs>
      <w:adjustRightInd w:val="0"/>
      <w:jc w:val="right"/>
    </w:pPr>
    <w:r>
      <w:rPr>
        <w:sz w:val="22"/>
      </w:rPr>
      <w:t>SPS-A KBIZ</w:t>
    </w:r>
    <w:r>
      <w:rPr>
        <w:rFonts w:hint="eastAsia"/>
        <w:sz w:val="22"/>
      </w:rPr>
      <w:t xml:space="preserve"> 0001</w:t>
    </w:r>
    <w:r>
      <w:rPr>
        <w:sz w:val="22"/>
      </w:rPr>
      <w:t>-xxxx</w:t>
    </w:r>
    <w:r>
      <w:rPr>
        <w:rFonts w:hint="eastAsia"/>
        <w:sz w:val="22"/>
      </w:rPr>
      <w:t>:</w:t>
    </w:r>
    <w:r w:rsidRPr="00392661">
      <w:rPr>
        <w:rFonts w:hint="eastAsia"/>
        <w:sz w:val="22"/>
      </w:rPr>
      <w:t>201</w:t>
    </w:r>
    <w:r>
      <w:rPr>
        <w:sz w:val="22"/>
      </w:rPr>
      <w:t>8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FA6D1" w14:textId="335F5A92" w:rsidR="00136688" w:rsidRDefault="00136688">
    <w:pPr>
      <w:pStyle w:val="af0"/>
      <w:jc w:val="right"/>
    </w:pPr>
    <w:r>
      <w:rPr>
        <w:sz w:val="22"/>
      </w:rPr>
      <w:t>SPS-F</w:t>
    </w:r>
    <w:r>
      <w:rPr>
        <w:rFonts w:hint="eastAsia"/>
        <w:sz w:val="22"/>
      </w:rPr>
      <w:t xml:space="preserve"> </w:t>
    </w:r>
    <w:r>
      <w:rPr>
        <w:sz w:val="22"/>
      </w:rPr>
      <w:t xml:space="preserve">KOCED </w:t>
    </w:r>
    <w:r>
      <w:rPr>
        <w:rFonts w:hint="eastAsia"/>
        <w:sz w:val="22"/>
      </w:rPr>
      <w:t>00</w:t>
    </w:r>
    <w:r>
      <w:rPr>
        <w:sz w:val="22"/>
      </w:rPr>
      <w:t>12-7400</w:t>
    </w:r>
    <w:r>
      <w:rPr>
        <w:rFonts w:hint="eastAsia"/>
        <w:sz w:val="22"/>
      </w:rPr>
      <w:t>:20</w:t>
    </w:r>
    <w:r>
      <w:rPr>
        <w:sz w:val="22"/>
      </w:rPr>
      <w:t>20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2E274" w14:textId="6B6A78E6" w:rsidR="00136688" w:rsidRDefault="00136688">
    <w:pPr>
      <w:pStyle w:val="af0"/>
      <w:jc w:val="right"/>
      <w:rPr>
        <w:sz w:val="22"/>
      </w:rPr>
    </w:pPr>
    <w:r>
      <w:rPr>
        <w:rFonts w:hint="eastAsia"/>
        <w:sz w:val="22"/>
      </w:rPr>
      <w:t>S</w:t>
    </w:r>
    <w:r>
      <w:rPr>
        <w:sz w:val="22"/>
      </w:rPr>
      <w:t>PS-F KOCED</w:t>
    </w:r>
    <w:r>
      <w:rPr>
        <w:rFonts w:hint="eastAsia"/>
        <w:sz w:val="22"/>
      </w:rPr>
      <w:t xml:space="preserve"> 00</w:t>
    </w:r>
    <w:r>
      <w:rPr>
        <w:sz w:val="22"/>
      </w:rPr>
      <w:t>12-7400</w:t>
    </w:r>
    <w:r>
      <w:rPr>
        <w:rFonts w:hint="eastAsia"/>
        <w:sz w:val="22"/>
      </w:rPr>
      <w:t>:20</w:t>
    </w:r>
    <w:r>
      <w:rPr>
        <w:sz w:val="22"/>
      </w:rPr>
      <w:t>20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A6BF" w14:textId="77777777" w:rsidR="00136688" w:rsidRPr="00A123C5" w:rsidRDefault="00136688" w:rsidP="00A123C5">
    <w:pPr>
      <w:pStyle w:val="af0"/>
      <w:rPr>
        <w:szCs w:val="2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4EEC" w14:textId="77777777" w:rsidR="00136688" w:rsidRDefault="00136688">
    <w:pPr>
      <w:pStyle w:val="af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CC989" w14:textId="77777777" w:rsidR="00136688" w:rsidRDefault="00136688">
    <w:pPr>
      <w:pStyle w:val="af0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678B" w14:textId="77777777" w:rsidR="00136688" w:rsidRDefault="00136688">
    <w:pPr>
      <w:pStyle w:val="af0"/>
      <w:tabs>
        <w:tab w:val="clear" w:pos="4252"/>
        <w:tab w:val="clear" w:pos="8504"/>
      </w:tabs>
      <w:adjustRightInd w:val="0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A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0001</w:t>
    </w:r>
    <w:r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  <w:lang w:val="en-US"/>
      </w:rPr>
      <w:t>：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1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"NewYear"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0000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2008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2008</w:t>
    </w:r>
    <w:r>
      <w:rPr>
        <w:rFonts w:cs="Arial"/>
        <w:color w:val="000000"/>
        <w:sz w:val="22"/>
        <w:szCs w:val="22"/>
      </w:rPr>
      <w:fldChar w:fldCharType="end"/>
    </w: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290"/>
    <w:multiLevelType w:val="multilevel"/>
    <w:tmpl w:val="0409001D"/>
    <w:name w:val="Claue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F4759FC"/>
    <w:multiLevelType w:val="hybridMultilevel"/>
    <w:tmpl w:val="F38E4A1C"/>
    <w:lvl w:ilvl="0" w:tplc="5420DAE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60D3421"/>
    <w:multiLevelType w:val="multilevel"/>
    <w:tmpl w:val="0409001D"/>
    <w:name w:val="ClaueListNum7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8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0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30832AF"/>
    <w:multiLevelType w:val="hybridMultilevel"/>
    <w:tmpl w:val="A26C79EE"/>
    <w:lvl w:ilvl="0" w:tplc="B7665B30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4760CE3"/>
    <w:multiLevelType w:val="multilevel"/>
    <w:tmpl w:val="165C10F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59A4CB1"/>
    <w:multiLevelType w:val="hybridMultilevel"/>
    <w:tmpl w:val="FF6670B8"/>
    <w:lvl w:ilvl="0" w:tplc="902A427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68E42E5"/>
    <w:multiLevelType w:val="hybridMultilevel"/>
    <w:tmpl w:val="F3D48DD4"/>
    <w:lvl w:ilvl="0" w:tplc="2B2236FC">
      <w:start w:val="1"/>
      <w:numFmt w:val="lowerLetter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6DE5164"/>
    <w:multiLevelType w:val="multilevel"/>
    <w:tmpl w:val="0409001D"/>
    <w:name w:val="ClaueListNum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17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8" w15:restartNumberingAfterBreak="0">
    <w:nsid w:val="2E72092C"/>
    <w:multiLevelType w:val="hybridMultilevel"/>
    <w:tmpl w:val="1938E694"/>
    <w:lvl w:ilvl="0" w:tplc="924AA436">
      <w:start w:val="7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33AC7EB8"/>
    <w:multiLevelType w:val="multilevel"/>
    <w:tmpl w:val="0BE49FFE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20" w15:restartNumberingAfterBreak="0">
    <w:nsid w:val="35D44756"/>
    <w:multiLevelType w:val="hybridMultilevel"/>
    <w:tmpl w:val="56BCED5A"/>
    <w:lvl w:ilvl="0" w:tplc="9216D9FC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0D74B1F"/>
    <w:multiLevelType w:val="multilevel"/>
    <w:tmpl w:val="0409001D"/>
    <w:name w:val="ClaueListNum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2" w15:restartNumberingAfterBreak="0">
    <w:nsid w:val="428C3B86"/>
    <w:multiLevelType w:val="multilevel"/>
    <w:tmpl w:val="0409001D"/>
    <w:name w:val="ClaueListNum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23" w15:restartNumberingAfterBreak="0">
    <w:nsid w:val="42D657DA"/>
    <w:multiLevelType w:val="hybridMultilevel"/>
    <w:tmpl w:val="0310FBBE"/>
    <w:lvl w:ilvl="0" w:tplc="8D4AE258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30D08F4"/>
    <w:multiLevelType w:val="multilevel"/>
    <w:tmpl w:val="7480ABB2"/>
    <w:name w:val="DashListNum2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decimal"/>
      <w:suff w:val="space"/>
      <w:lvlText w:val="%2) "/>
      <w:lvlJc w:val="left"/>
      <w:pPr>
        <w:ind w:left="283" w:firstLine="1"/>
      </w:pPr>
      <w:rPr>
        <w:rFonts w:hint="eastAsia"/>
        <w:b w:val="0"/>
        <w:i w:val="0"/>
      </w:rPr>
    </w:lvl>
    <w:lvl w:ilvl="2">
      <w:start w:val="1"/>
      <w:numFmt w:val="decimal"/>
      <w:suff w:val="space"/>
      <w:lvlText w:val="%2.%3) "/>
      <w:lvlJc w:val="left"/>
      <w:pPr>
        <w:ind w:left="425" w:firstLine="142"/>
      </w:pPr>
      <w:rPr>
        <w:rFonts w:hint="eastAsia"/>
        <w:b w:val="0"/>
        <w:i w:val="0"/>
      </w:rPr>
    </w:lvl>
    <w:lvl w:ilvl="3">
      <w:start w:val="1"/>
      <w:numFmt w:val="decimal"/>
      <w:suff w:val="space"/>
      <w:lvlText w:val="%2.%3.%4) "/>
      <w:lvlJc w:val="left"/>
      <w:pPr>
        <w:ind w:left="567" w:firstLine="28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5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6" w15:restartNumberingAfterBreak="0">
    <w:nsid w:val="4A456EFA"/>
    <w:multiLevelType w:val="hybridMultilevel"/>
    <w:tmpl w:val="9F0E85CA"/>
    <w:lvl w:ilvl="0" w:tplc="B2C24B48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5B242C34"/>
    <w:multiLevelType w:val="multilevel"/>
    <w:tmpl w:val="0409001D"/>
    <w:name w:val="DashListNum3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</w:lvl>
  </w:abstractNum>
  <w:abstractNum w:abstractNumId="30" w15:restartNumberingAfterBreak="0">
    <w:nsid w:val="5DD0426A"/>
    <w:multiLevelType w:val="hybridMultilevel"/>
    <w:tmpl w:val="2C5C41BE"/>
    <w:lvl w:ilvl="0" w:tplc="0DEED1F4">
      <w:start w:val="5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10A05A6"/>
    <w:multiLevelType w:val="multilevel"/>
    <w:tmpl w:val="FF56531C"/>
    <w:name w:val="DashListNum"/>
    <w:lvl w:ilvl="0">
      <w:start w:val="1"/>
      <w:numFmt w:val="decimal"/>
      <w:suff w:val="nothing"/>
      <w:lvlText w:val="보기 %1 "/>
      <w:lvlJc w:val="left"/>
      <w:pPr>
        <w:ind w:left="402" w:hanging="40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suff w:val="nothing"/>
      <w:lvlText w:val="보기 %2 "/>
      <w:lvlJc w:val="left"/>
      <w:pPr>
        <w:ind w:left="802" w:hanging="518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suff w:val="space"/>
      <w:lvlText w:val="보기 %3 "/>
      <w:lvlJc w:val="left"/>
      <w:pPr>
        <w:ind w:left="1304" w:hanging="737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suff w:val="space"/>
      <w:lvlText w:val="보기 %4 "/>
      <w:lvlJc w:val="left"/>
      <w:pPr>
        <w:ind w:left="1644" w:hanging="793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ind w:left="2553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2"/>
        </w:tabs>
        <w:ind w:left="2" w:firstLine="0"/>
      </w:pPr>
      <w:rPr>
        <w:rFonts w:hint="eastAsia"/>
      </w:rPr>
    </w:lvl>
  </w:abstractNum>
  <w:abstractNum w:abstractNumId="32" w15:restartNumberingAfterBreak="0">
    <w:nsid w:val="636C734A"/>
    <w:multiLevelType w:val="hybridMultilevel"/>
    <w:tmpl w:val="FC2823A2"/>
    <w:lvl w:ilvl="0" w:tplc="B220F45C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7C700D4"/>
    <w:multiLevelType w:val="hybridMultilevel"/>
    <w:tmpl w:val="31EEE8BC"/>
    <w:lvl w:ilvl="0" w:tplc="2946B2C2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35" w15:restartNumberingAfterBreak="0">
    <w:nsid w:val="6BDB7941"/>
    <w:multiLevelType w:val="hybridMultilevel"/>
    <w:tmpl w:val="30E2DF06"/>
    <w:lvl w:ilvl="0" w:tplc="E07693B6">
      <w:start w:val="1"/>
      <w:numFmt w:val="lowerLetter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13C5024"/>
    <w:multiLevelType w:val="hybridMultilevel"/>
    <w:tmpl w:val="290AEAE0"/>
    <w:lvl w:ilvl="0" w:tplc="924AA436">
      <w:start w:val="7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2464274"/>
    <w:multiLevelType w:val="hybridMultilevel"/>
    <w:tmpl w:val="0DFCC4CC"/>
    <w:lvl w:ilvl="0" w:tplc="D966DE7E">
      <w:start w:val="1"/>
      <w:numFmt w:val="lowerLetter"/>
      <w:lvlText w:val="%1)"/>
      <w:lvlJc w:val="left"/>
      <w:pPr>
        <w:ind w:left="760" w:hanging="360"/>
      </w:pPr>
      <w:rPr>
        <w:rFonts w:hint="default"/>
        <w:color w:val="FF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39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 w15:restartNumberingAfterBreak="0">
    <w:nsid w:val="73F009E9"/>
    <w:multiLevelType w:val="multilevel"/>
    <w:tmpl w:val="7FE29D22"/>
    <w:name w:val="ClaueListNum10"/>
    <w:lvl w:ilvl="0">
      <w:start w:val="1"/>
      <w:numFmt w:val="decimal"/>
      <w:suff w:val="nothing"/>
      <w:lvlText w:val="보기 %1 "/>
      <w:lvlJc w:val="left"/>
      <w:pPr>
        <w:ind w:left="402" w:hanging="40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suff w:val="space"/>
      <w:lvlText w:val="보기 %2 "/>
      <w:lvlJc w:val="left"/>
      <w:pPr>
        <w:ind w:left="1077" w:hanging="793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suff w:val="space"/>
      <w:lvlText w:val="보기 %3 "/>
      <w:lvlJc w:val="left"/>
      <w:pPr>
        <w:ind w:left="1361" w:hanging="794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suff w:val="space"/>
      <w:lvlText w:val="보기 %4 "/>
      <w:lvlJc w:val="left"/>
      <w:pPr>
        <w:ind w:left="1644" w:hanging="793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ind w:left="2553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2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2"/>
        </w:tabs>
        <w:ind w:left="2" w:firstLine="0"/>
      </w:pPr>
      <w:rPr>
        <w:rFonts w:hint="eastAsia"/>
      </w:rPr>
    </w:lvl>
  </w:abstractNum>
  <w:abstractNum w:abstractNumId="41" w15:restartNumberingAfterBreak="0">
    <w:nsid w:val="79C54FC3"/>
    <w:multiLevelType w:val="hybridMultilevel"/>
    <w:tmpl w:val="2FA42ACE"/>
    <w:lvl w:ilvl="0" w:tplc="5BB82CDA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AD47D03"/>
    <w:multiLevelType w:val="hybridMultilevel"/>
    <w:tmpl w:val="34FC2C44"/>
    <w:lvl w:ilvl="0" w:tplc="ECEE1A46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116634716">
    <w:abstractNumId w:val="19"/>
  </w:num>
  <w:num w:numId="2" w16cid:durableId="36971157">
    <w:abstractNumId w:val="2"/>
  </w:num>
  <w:num w:numId="3" w16cid:durableId="377172875">
    <w:abstractNumId w:val="38"/>
  </w:num>
  <w:num w:numId="4" w16cid:durableId="1450200428">
    <w:abstractNumId w:val="4"/>
  </w:num>
  <w:num w:numId="5" w16cid:durableId="1264143547">
    <w:abstractNumId w:val="34"/>
  </w:num>
  <w:num w:numId="6" w16cid:durableId="796722939">
    <w:abstractNumId w:val="10"/>
  </w:num>
  <w:num w:numId="7" w16cid:durableId="1095829495">
    <w:abstractNumId w:val="11"/>
  </w:num>
  <w:num w:numId="8" w16cid:durableId="1642422072">
    <w:abstractNumId w:val="8"/>
  </w:num>
  <w:num w:numId="9" w16cid:durableId="1757021426">
    <w:abstractNumId w:val="3"/>
  </w:num>
  <w:num w:numId="10" w16cid:durableId="1944995146">
    <w:abstractNumId w:val="1"/>
  </w:num>
  <w:num w:numId="11" w16cid:durableId="19969504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40264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65936145">
    <w:abstractNumId w:val="19"/>
  </w:num>
  <w:num w:numId="14" w16cid:durableId="666713216">
    <w:abstractNumId w:val="39"/>
  </w:num>
  <w:num w:numId="15" w16cid:durableId="15467974">
    <w:abstractNumId w:val="9"/>
  </w:num>
  <w:num w:numId="16" w16cid:durableId="1702129359">
    <w:abstractNumId w:val="13"/>
  </w:num>
  <w:num w:numId="17" w16cid:durableId="1919705440">
    <w:abstractNumId w:val="5"/>
  </w:num>
  <w:num w:numId="18" w16cid:durableId="205532102">
    <w:abstractNumId w:val="25"/>
  </w:num>
  <w:num w:numId="19" w16cid:durableId="1834488480">
    <w:abstractNumId w:val="17"/>
  </w:num>
  <w:num w:numId="20" w16cid:durableId="1449083222">
    <w:abstractNumId w:val="28"/>
  </w:num>
  <w:num w:numId="21" w16cid:durableId="157308500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5648279">
    <w:abstractNumId w:val="23"/>
  </w:num>
  <w:num w:numId="23" w16cid:durableId="491798327">
    <w:abstractNumId w:val="42"/>
  </w:num>
  <w:num w:numId="24" w16cid:durableId="1399472523">
    <w:abstractNumId w:val="20"/>
  </w:num>
  <w:num w:numId="25" w16cid:durableId="32966398">
    <w:abstractNumId w:val="41"/>
  </w:num>
  <w:num w:numId="26" w16cid:durableId="136604962">
    <w:abstractNumId w:val="6"/>
  </w:num>
  <w:num w:numId="27" w16cid:durableId="1563708294">
    <w:abstractNumId w:val="14"/>
  </w:num>
  <w:num w:numId="28" w16cid:durableId="1112162831">
    <w:abstractNumId w:val="33"/>
  </w:num>
  <w:num w:numId="29" w16cid:durableId="4438148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149858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12044381">
    <w:abstractNumId w:val="12"/>
  </w:num>
  <w:num w:numId="32" w16cid:durableId="375081982">
    <w:abstractNumId w:val="36"/>
  </w:num>
  <w:num w:numId="33" w16cid:durableId="1105467680">
    <w:abstractNumId w:val="18"/>
  </w:num>
  <w:num w:numId="34" w16cid:durableId="229388847">
    <w:abstractNumId w:val="19"/>
  </w:num>
  <w:num w:numId="35" w16cid:durableId="104538960">
    <w:abstractNumId w:val="37"/>
  </w:num>
  <w:num w:numId="36" w16cid:durableId="698892003">
    <w:abstractNumId w:val="15"/>
  </w:num>
  <w:num w:numId="37" w16cid:durableId="15836802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48700887">
    <w:abstractNumId w:val="30"/>
  </w:num>
  <w:num w:numId="39" w16cid:durableId="1751387512">
    <w:abstractNumId w:val="35"/>
  </w:num>
  <w:num w:numId="40" w16cid:durableId="878708136">
    <w:abstractNumId w:val="32"/>
  </w:num>
  <w:num w:numId="41" w16cid:durableId="1826706261">
    <w:abstractNumId w:val="26"/>
  </w:num>
  <w:num w:numId="42" w16cid:durableId="153300132">
    <w:abstractNumId w:val="19"/>
  </w:num>
  <w:num w:numId="43" w16cid:durableId="600407126">
    <w:abstractNumId w:val="19"/>
  </w:num>
  <w:num w:numId="44" w16cid:durableId="2127456324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activeWritingStyle w:appName="MSWord" w:lang="ko-KR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5" w:nlCheck="1" w:checkStyle="1"/>
  <w:activeWritingStyle w:appName="MSWord" w:lang="en-US" w:vendorID="64" w:dllVersion="5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F32"/>
    <w:rsid w:val="00000771"/>
    <w:rsid w:val="00003653"/>
    <w:rsid w:val="000041D2"/>
    <w:rsid w:val="000054BF"/>
    <w:rsid w:val="00010552"/>
    <w:rsid w:val="0001140A"/>
    <w:rsid w:val="00012481"/>
    <w:rsid w:val="000129C8"/>
    <w:rsid w:val="0001471B"/>
    <w:rsid w:val="000149D9"/>
    <w:rsid w:val="00015D28"/>
    <w:rsid w:val="00015F67"/>
    <w:rsid w:val="00016F8E"/>
    <w:rsid w:val="00017A52"/>
    <w:rsid w:val="00017DA1"/>
    <w:rsid w:val="00020361"/>
    <w:rsid w:val="00020571"/>
    <w:rsid w:val="0002236D"/>
    <w:rsid w:val="0002280B"/>
    <w:rsid w:val="000229FB"/>
    <w:rsid w:val="0002348C"/>
    <w:rsid w:val="00023DC2"/>
    <w:rsid w:val="00024EEF"/>
    <w:rsid w:val="00025897"/>
    <w:rsid w:val="00025D2A"/>
    <w:rsid w:val="000267AC"/>
    <w:rsid w:val="00026A53"/>
    <w:rsid w:val="00026E82"/>
    <w:rsid w:val="00027F9F"/>
    <w:rsid w:val="000300F3"/>
    <w:rsid w:val="00030E02"/>
    <w:rsid w:val="0003101A"/>
    <w:rsid w:val="000340C2"/>
    <w:rsid w:val="0003579F"/>
    <w:rsid w:val="0004005D"/>
    <w:rsid w:val="00040730"/>
    <w:rsid w:val="00040E10"/>
    <w:rsid w:val="0004109F"/>
    <w:rsid w:val="00041B09"/>
    <w:rsid w:val="0004202D"/>
    <w:rsid w:val="00044670"/>
    <w:rsid w:val="00044EBB"/>
    <w:rsid w:val="000454E0"/>
    <w:rsid w:val="00046009"/>
    <w:rsid w:val="00046FF5"/>
    <w:rsid w:val="00047F31"/>
    <w:rsid w:val="00050065"/>
    <w:rsid w:val="000506F9"/>
    <w:rsid w:val="00050B0A"/>
    <w:rsid w:val="00051B25"/>
    <w:rsid w:val="0005209D"/>
    <w:rsid w:val="00053295"/>
    <w:rsid w:val="000536FB"/>
    <w:rsid w:val="00054066"/>
    <w:rsid w:val="00054A33"/>
    <w:rsid w:val="00054CB4"/>
    <w:rsid w:val="00055C14"/>
    <w:rsid w:val="0005622E"/>
    <w:rsid w:val="00056289"/>
    <w:rsid w:val="00057FED"/>
    <w:rsid w:val="000606A7"/>
    <w:rsid w:val="0006132B"/>
    <w:rsid w:val="00062CCC"/>
    <w:rsid w:val="0006303D"/>
    <w:rsid w:val="000630E4"/>
    <w:rsid w:val="00066864"/>
    <w:rsid w:val="00066ABA"/>
    <w:rsid w:val="000673C4"/>
    <w:rsid w:val="00070653"/>
    <w:rsid w:val="0007121C"/>
    <w:rsid w:val="000715C8"/>
    <w:rsid w:val="00071F41"/>
    <w:rsid w:val="000731D0"/>
    <w:rsid w:val="000736B3"/>
    <w:rsid w:val="00074A05"/>
    <w:rsid w:val="00076CA0"/>
    <w:rsid w:val="00077833"/>
    <w:rsid w:val="00080A52"/>
    <w:rsid w:val="00081E2E"/>
    <w:rsid w:val="00082535"/>
    <w:rsid w:val="00083345"/>
    <w:rsid w:val="00083544"/>
    <w:rsid w:val="00083A14"/>
    <w:rsid w:val="00084B95"/>
    <w:rsid w:val="00085A88"/>
    <w:rsid w:val="000868A1"/>
    <w:rsid w:val="00086BC7"/>
    <w:rsid w:val="00092BE7"/>
    <w:rsid w:val="00094A79"/>
    <w:rsid w:val="000956D2"/>
    <w:rsid w:val="00097452"/>
    <w:rsid w:val="000A0E8E"/>
    <w:rsid w:val="000A1196"/>
    <w:rsid w:val="000A1B79"/>
    <w:rsid w:val="000A1D17"/>
    <w:rsid w:val="000A2BEE"/>
    <w:rsid w:val="000A4718"/>
    <w:rsid w:val="000A535E"/>
    <w:rsid w:val="000A627A"/>
    <w:rsid w:val="000A7025"/>
    <w:rsid w:val="000B09F4"/>
    <w:rsid w:val="000B1188"/>
    <w:rsid w:val="000B1A2B"/>
    <w:rsid w:val="000B20AA"/>
    <w:rsid w:val="000B24F5"/>
    <w:rsid w:val="000B284D"/>
    <w:rsid w:val="000B3C00"/>
    <w:rsid w:val="000B3CDB"/>
    <w:rsid w:val="000B4A4E"/>
    <w:rsid w:val="000B4DAE"/>
    <w:rsid w:val="000B50C8"/>
    <w:rsid w:val="000B58D8"/>
    <w:rsid w:val="000B5F73"/>
    <w:rsid w:val="000C07C6"/>
    <w:rsid w:val="000C0DA1"/>
    <w:rsid w:val="000C145D"/>
    <w:rsid w:val="000C2AD6"/>
    <w:rsid w:val="000C43CF"/>
    <w:rsid w:val="000C50BD"/>
    <w:rsid w:val="000C6456"/>
    <w:rsid w:val="000C6B08"/>
    <w:rsid w:val="000C7A48"/>
    <w:rsid w:val="000C7AAF"/>
    <w:rsid w:val="000D015B"/>
    <w:rsid w:val="000D03AF"/>
    <w:rsid w:val="000D0C6C"/>
    <w:rsid w:val="000D140A"/>
    <w:rsid w:val="000D1770"/>
    <w:rsid w:val="000D200B"/>
    <w:rsid w:val="000D20F2"/>
    <w:rsid w:val="000D26AF"/>
    <w:rsid w:val="000D44D1"/>
    <w:rsid w:val="000D6DA3"/>
    <w:rsid w:val="000D73EA"/>
    <w:rsid w:val="000D78B9"/>
    <w:rsid w:val="000D7DC9"/>
    <w:rsid w:val="000E0C30"/>
    <w:rsid w:val="000E1E7D"/>
    <w:rsid w:val="000E4360"/>
    <w:rsid w:val="000E5B43"/>
    <w:rsid w:val="000E6D6F"/>
    <w:rsid w:val="000E7CB9"/>
    <w:rsid w:val="000F0E35"/>
    <w:rsid w:val="000F3A7A"/>
    <w:rsid w:val="000F7896"/>
    <w:rsid w:val="00101BCB"/>
    <w:rsid w:val="00103A30"/>
    <w:rsid w:val="001047EC"/>
    <w:rsid w:val="001062E9"/>
    <w:rsid w:val="00106712"/>
    <w:rsid w:val="0011083A"/>
    <w:rsid w:val="00111900"/>
    <w:rsid w:val="00111FE2"/>
    <w:rsid w:val="001128A6"/>
    <w:rsid w:val="00113E19"/>
    <w:rsid w:val="00114D7E"/>
    <w:rsid w:val="00115AD5"/>
    <w:rsid w:val="00115D0C"/>
    <w:rsid w:val="00116449"/>
    <w:rsid w:val="001174AF"/>
    <w:rsid w:val="001178AE"/>
    <w:rsid w:val="00117BB4"/>
    <w:rsid w:val="0012101A"/>
    <w:rsid w:val="00121F95"/>
    <w:rsid w:val="00123CC4"/>
    <w:rsid w:val="00124366"/>
    <w:rsid w:val="00124BBB"/>
    <w:rsid w:val="0012551B"/>
    <w:rsid w:val="001263AD"/>
    <w:rsid w:val="00126AE3"/>
    <w:rsid w:val="0012735E"/>
    <w:rsid w:val="0013306C"/>
    <w:rsid w:val="00133A4C"/>
    <w:rsid w:val="0013512E"/>
    <w:rsid w:val="00135DAF"/>
    <w:rsid w:val="00135DBB"/>
    <w:rsid w:val="001363FB"/>
    <w:rsid w:val="00136688"/>
    <w:rsid w:val="001371F6"/>
    <w:rsid w:val="00137A0B"/>
    <w:rsid w:val="00137B5E"/>
    <w:rsid w:val="00137D38"/>
    <w:rsid w:val="00140096"/>
    <w:rsid w:val="00140588"/>
    <w:rsid w:val="00142357"/>
    <w:rsid w:val="0014267B"/>
    <w:rsid w:val="00142BFB"/>
    <w:rsid w:val="00142F68"/>
    <w:rsid w:val="00145029"/>
    <w:rsid w:val="00145D67"/>
    <w:rsid w:val="00146C7D"/>
    <w:rsid w:val="00150B68"/>
    <w:rsid w:val="00151351"/>
    <w:rsid w:val="00152030"/>
    <w:rsid w:val="00153974"/>
    <w:rsid w:val="00153A5F"/>
    <w:rsid w:val="001555AC"/>
    <w:rsid w:val="00155725"/>
    <w:rsid w:val="00157101"/>
    <w:rsid w:val="0016195A"/>
    <w:rsid w:val="001622D8"/>
    <w:rsid w:val="0016320F"/>
    <w:rsid w:val="001645A0"/>
    <w:rsid w:val="001669FA"/>
    <w:rsid w:val="00167D35"/>
    <w:rsid w:val="00171B26"/>
    <w:rsid w:val="001721E8"/>
    <w:rsid w:val="00172420"/>
    <w:rsid w:val="00173A47"/>
    <w:rsid w:val="001755E8"/>
    <w:rsid w:val="001766BD"/>
    <w:rsid w:val="001767BA"/>
    <w:rsid w:val="00177D44"/>
    <w:rsid w:val="001814DD"/>
    <w:rsid w:val="001829BB"/>
    <w:rsid w:val="001846C2"/>
    <w:rsid w:val="001849B8"/>
    <w:rsid w:val="0018504D"/>
    <w:rsid w:val="0018630D"/>
    <w:rsid w:val="0018654E"/>
    <w:rsid w:val="001865F5"/>
    <w:rsid w:val="00186788"/>
    <w:rsid w:val="00187650"/>
    <w:rsid w:val="001901E2"/>
    <w:rsid w:val="00190AE7"/>
    <w:rsid w:val="00190C94"/>
    <w:rsid w:val="001935F4"/>
    <w:rsid w:val="00194A7F"/>
    <w:rsid w:val="001953FB"/>
    <w:rsid w:val="0019630C"/>
    <w:rsid w:val="00197DB8"/>
    <w:rsid w:val="001A1AF0"/>
    <w:rsid w:val="001A395A"/>
    <w:rsid w:val="001A4387"/>
    <w:rsid w:val="001A4EE8"/>
    <w:rsid w:val="001A5109"/>
    <w:rsid w:val="001A56AD"/>
    <w:rsid w:val="001A6DC8"/>
    <w:rsid w:val="001A7D8E"/>
    <w:rsid w:val="001B0158"/>
    <w:rsid w:val="001B0300"/>
    <w:rsid w:val="001B0656"/>
    <w:rsid w:val="001B1812"/>
    <w:rsid w:val="001B2252"/>
    <w:rsid w:val="001B2C2E"/>
    <w:rsid w:val="001B33F5"/>
    <w:rsid w:val="001B36BF"/>
    <w:rsid w:val="001B3CFC"/>
    <w:rsid w:val="001B4AED"/>
    <w:rsid w:val="001B5616"/>
    <w:rsid w:val="001B5639"/>
    <w:rsid w:val="001B5DF3"/>
    <w:rsid w:val="001B6C0C"/>
    <w:rsid w:val="001C23EB"/>
    <w:rsid w:val="001C2806"/>
    <w:rsid w:val="001C4ECE"/>
    <w:rsid w:val="001C5039"/>
    <w:rsid w:val="001C598F"/>
    <w:rsid w:val="001D31F6"/>
    <w:rsid w:val="001D5A28"/>
    <w:rsid w:val="001D708D"/>
    <w:rsid w:val="001E0E2C"/>
    <w:rsid w:val="001E0F7F"/>
    <w:rsid w:val="001E228C"/>
    <w:rsid w:val="001E22A3"/>
    <w:rsid w:val="001E24F3"/>
    <w:rsid w:val="001E2C67"/>
    <w:rsid w:val="001E2D48"/>
    <w:rsid w:val="001E45A6"/>
    <w:rsid w:val="001E4D03"/>
    <w:rsid w:val="001E50BB"/>
    <w:rsid w:val="001E5C8F"/>
    <w:rsid w:val="001E6620"/>
    <w:rsid w:val="001E7CD1"/>
    <w:rsid w:val="001F0B0E"/>
    <w:rsid w:val="001F2029"/>
    <w:rsid w:val="001F2E0B"/>
    <w:rsid w:val="001F3158"/>
    <w:rsid w:val="001F3AB5"/>
    <w:rsid w:val="001F6855"/>
    <w:rsid w:val="00201E9C"/>
    <w:rsid w:val="00202676"/>
    <w:rsid w:val="002040C6"/>
    <w:rsid w:val="002040E8"/>
    <w:rsid w:val="00204AFD"/>
    <w:rsid w:val="00204EDA"/>
    <w:rsid w:val="00205F48"/>
    <w:rsid w:val="00206A36"/>
    <w:rsid w:val="00206A4D"/>
    <w:rsid w:val="00206C96"/>
    <w:rsid w:val="00206FEF"/>
    <w:rsid w:val="00210665"/>
    <w:rsid w:val="002135C8"/>
    <w:rsid w:val="00213A4F"/>
    <w:rsid w:val="00213BAD"/>
    <w:rsid w:val="0021435E"/>
    <w:rsid w:val="00215E11"/>
    <w:rsid w:val="002161C9"/>
    <w:rsid w:val="002163E9"/>
    <w:rsid w:val="00216E1B"/>
    <w:rsid w:val="00217B7E"/>
    <w:rsid w:val="00220028"/>
    <w:rsid w:val="00220B40"/>
    <w:rsid w:val="00220B9C"/>
    <w:rsid w:val="002224F8"/>
    <w:rsid w:val="0022483B"/>
    <w:rsid w:val="002251BE"/>
    <w:rsid w:val="00225EC0"/>
    <w:rsid w:val="00226232"/>
    <w:rsid w:val="00227C97"/>
    <w:rsid w:val="00227DD0"/>
    <w:rsid w:val="0023001D"/>
    <w:rsid w:val="002303D6"/>
    <w:rsid w:val="00230D4D"/>
    <w:rsid w:val="00230F28"/>
    <w:rsid w:val="002312B5"/>
    <w:rsid w:val="00231497"/>
    <w:rsid w:val="00231B7F"/>
    <w:rsid w:val="00231FBF"/>
    <w:rsid w:val="00233286"/>
    <w:rsid w:val="00233585"/>
    <w:rsid w:val="002335BA"/>
    <w:rsid w:val="00233792"/>
    <w:rsid w:val="002338EC"/>
    <w:rsid w:val="002339EF"/>
    <w:rsid w:val="00233A5C"/>
    <w:rsid w:val="00233BE8"/>
    <w:rsid w:val="00234463"/>
    <w:rsid w:val="002347D2"/>
    <w:rsid w:val="002349AA"/>
    <w:rsid w:val="00234CC8"/>
    <w:rsid w:val="00236337"/>
    <w:rsid w:val="00237683"/>
    <w:rsid w:val="00237A1F"/>
    <w:rsid w:val="00237C54"/>
    <w:rsid w:val="002405D5"/>
    <w:rsid w:val="002410D8"/>
    <w:rsid w:val="00241476"/>
    <w:rsid w:val="00242E23"/>
    <w:rsid w:val="00243CCE"/>
    <w:rsid w:val="0024530A"/>
    <w:rsid w:val="0024599F"/>
    <w:rsid w:val="00246941"/>
    <w:rsid w:val="00246F56"/>
    <w:rsid w:val="00247265"/>
    <w:rsid w:val="00247AFB"/>
    <w:rsid w:val="00250EBD"/>
    <w:rsid w:val="002512FE"/>
    <w:rsid w:val="002516C0"/>
    <w:rsid w:val="00253075"/>
    <w:rsid w:val="00253799"/>
    <w:rsid w:val="0025406C"/>
    <w:rsid w:val="00254389"/>
    <w:rsid w:val="002551AD"/>
    <w:rsid w:val="0025523F"/>
    <w:rsid w:val="00255BDE"/>
    <w:rsid w:val="00256053"/>
    <w:rsid w:val="0025636C"/>
    <w:rsid w:val="00257C51"/>
    <w:rsid w:val="002625CC"/>
    <w:rsid w:val="00262D1D"/>
    <w:rsid w:val="00262D31"/>
    <w:rsid w:val="002639D8"/>
    <w:rsid w:val="00264AE3"/>
    <w:rsid w:val="00266517"/>
    <w:rsid w:val="002666D7"/>
    <w:rsid w:val="002677C3"/>
    <w:rsid w:val="00267AF8"/>
    <w:rsid w:val="00270059"/>
    <w:rsid w:val="00270593"/>
    <w:rsid w:val="0027329D"/>
    <w:rsid w:val="002739B6"/>
    <w:rsid w:val="00274116"/>
    <w:rsid w:val="002741E7"/>
    <w:rsid w:val="002746E1"/>
    <w:rsid w:val="002757DD"/>
    <w:rsid w:val="0027597B"/>
    <w:rsid w:val="00275C2D"/>
    <w:rsid w:val="00277452"/>
    <w:rsid w:val="00281F34"/>
    <w:rsid w:val="00283494"/>
    <w:rsid w:val="00283903"/>
    <w:rsid w:val="00283D52"/>
    <w:rsid w:val="002840F3"/>
    <w:rsid w:val="0028705D"/>
    <w:rsid w:val="00287D99"/>
    <w:rsid w:val="00290778"/>
    <w:rsid w:val="002910DB"/>
    <w:rsid w:val="00292479"/>
    <w:rsid w:val="00292495"/>
    <w:rsid w:val="0029273A"/>
    <w:rsid w:val="00295B47"/>
    <w:rsid w:val="00296823"/>
    <w:rsid w:val="00296CCA"/>
    <w:rsid w:val="00297D19"/>
    <w:rsid w:val="002A0611"/>
    <w:rsid w:val="002A102F"/>
    <w:rsid w:val="002A1E78"/>
    <w:rsid w:val="002A2239"/>
    <w:rsid w:val="002A30F7"/>
    <w:rsid w:val="002A31DA"/>
    <w:rsid w:val="002A3361"/>
    <w:rsid w:val="002A3583"/>
    <w:rsid w:val="002A4ED2"/>
    <w:rsid w:val="002A5B6B"/>
    <w:rsid w:val="002A5CC1"/>
    <w:rsid w:val="002A60A1"/>
    <w:rsid w:val="002A6521"/>
    <w:rsid w:val="002A6E83"/>
    <w:rsid w:val="002A7187"/>
    <w:rsid w:val="002A750D"/>
    <w:rsid w:val="002A7A72"/>
    <w:rsid w:val="002B0084"/>
    <w:rsid w:val="002B06D1"/>
    <w:rsid w:val="002B0B50"/>
    <w:rsid w:val="002B2F7C"/>
    <w:rsid w:val="002B302D"/>
    <w:rsid w:val="002B3A87"/>
    <w:rsid w:val="002B44F2"/>
    <w:rsid w:val="002B4D17"/>
    <w:rsid w:val="002B6C0C"/>
    <w:rsid w:val="002B6CD9"/>
    <w:rsid w:val="002B79D1"/>
    <w:rsid w:val="002C0CA5"/>
    <w:rsid w:val="002C2C5D"/>
    <w:rsid w:val="002C3103"/>
    <w:rsid w:val="002C3F56"/>
    <w:rsid w:val="002C402E"/>
    <w:rsid w:val="002C4926"/>
    <w:rsid w:val="002C6E1E"/>
    <w:rsid w:val="002D01CB"/>
    <w:rsid w:val="002D092E"/>
    <w:rsid w:val="002D099F"/>
    <w:rsid w:val="002D3250"/>
    <w:rsid w:val="002D34FF"/>
    <w:rsid w:val="002D3E6B"/>
    <w:rsid w:val="002D5B9B"/>
    <w:rsid w:val="002D6DFE"/>
    <w:rsid w:val="002D73FB"/>
    <w:rsid w:val="002D7524"/>
    <w:rsid w:val="002D7CC7"/>
    <w:rsid w:val="002E29A6"/>
    <w:rsid w:val="002E3A28"/>
    <w:rsid w:val="002E500D"/>
    <w:rsid w:val="002E51F3"/>
    <w:rsid w:val="002E5282"/>
    <w:rsid w:val="002E54F9"/>
    <w:rsid w:val="002E69F7"/>
    <w:rsid w:val="002E79EE"/>
    <w:rsid w:val="002F0613"/>
    <w:rsid w:val="002F0B45"/>
    <w:rsid w:val="002F11F2"/>
    <w:rsid w:val="002F153B"/>
    <w:rsid w:val="002F2F40"/>
    <w:rsid w:val="002F3E0C"/>
    <w:rsid w:val="002F4674"/>
    <w:rsid w:val="002F4F5B"/>
    <w:rsid w:val="002F6B24"/>
    <w:rsid w:val="002F7339"/>
    <w:rsid w:val="003012E1"/>
    <w:rsid w:val="00301B3F"/>
    <w:rsid w:val="00302199"/>
    <w:rsid w:val="00302E03"/>
    <w:rsid w:val="00303727"/>
    <w:rsid w:val="0030422A"/>
    <w:rsid w:val="003042CF"/>
    <w:rsid w:val="00306BB7"/>
    <w:rsid w:val="00311122"/>
    <w:rsid w:val="00311191"/>
    <w:rsid w:val="003114BC"/>
    <w:rsid w:val="00313E9A"/>
    <w:rsid w:val="00313F31"/>
    <w:rsid w:val="00315B40"/>
    <w:rsid w:val="00316C92"/>
    <w:rsid w:val="003174BE"/>
    <w:rsid w:val="00320B01"/>
    <w:rsid w:val="00321B20"/>
    <w:rsid w:val="00322377"/>
    <w:rsid w:val="00323A99"/>
    <w:rsid w:val="003276E6"/>
    <w:rsid w:val="003318AD"/>
    <w:rsid w:val="0033201D"/>
    <w:rsid w:val="00334825"/>
    <w:rsid w:val="00335748"/>
    <w:rsid w:val="003366FF"/>
    <w:rsid w:val="00336DA0"/>
    <w:rsid w:val="003411FD"/>
    <w:rsid w:val="003418EC"/>
    <w:rsid w:val="00341FE6"/>
    <w:rsid w:val="0034351C"/>
    <w:rsid w:val="003436C1"/>
    <w:rsid w:val="003448C0"/>
    <w:rsid w:val="0034497F"/>
    <w:rsid w:val="00344A81"/>
    <w:rsid w:val="003454E4"/>
    <w:rsid w:val="00345627"/>
    <w:rsid w:val="00347312"/>
    <w:rsid w:val="0035505E"/>
    <w:rsid w:val="003561DB"/>
    <w:rsid w:val="00357166"/>
    <w:rsid w:val="003572C6"/>
    <w:rsid w:val="003573D2"/>
    <w:rsid w:val="00360548"/>
    <w:rsid w:val="00361882"/>
    <w:rsid w:val="00361AC5"/>
    <w:rsid w:val="00361ACE"/>
    <w:rsid w:val="00362A60"/>
    <w:rsid w:val="003649CC"/>
    <w:rsid w:val="00365E63"/>
    <w:rsid w:val="00366916"/>
    <w:rsid w:val="003700FC"/>
    <w:rsid w:val="0037029B"/>
    <w:rsid w:val="00370B8B"/>
    <w:rsid w:val="00371464"/>
    <w:rsid w:val="00371A9F"/>
    <w:rsid w:val="00372570"/>
    <w:rsid w:val="00372BA1"/>
    <w:rsid w:val="00373AB8"/>
    <w:rsid w:val="00373E7E"/>
    <w:rsid w:val="00375161"/>
    <w:rsid w:val="003752AD"/>
    <w:rsid w:val="0037534D"/>
    <w:rsid w:val="0037549C"/>
    <w:rsid w:val="00376EFE"/>
    <w:rsid w:val="003771B6"/>
    <w:rsid w:val="003772C1"/>
    <w:rsid w:val="003773ED"/>
    <w:rsid w:val="00377D87"/>
    <w:rsid w:val="00380314"/>
    <w:rsid w:val="0038049D"/>
    <w:rsid w:val="00380D00"/>
    <w:rsid w:val="00380FA5"/>
    <w:rsid w:val="00381AFE"/>
    <w:rsid w:val="00382859"/>
    <w:rsid w:val="003830B2"/>
    <w:rsid w:val="003834CA"/>
    <w:rsid w:val="0038371F"/>
    <w:rsid w:val="00383D68"/>
    <w:rsid w:val="00384157"/>
    <w:rsid w:val="00384722"/>
    <w:rsid w:val="00385256"/>
    <w:rsid w:val="003858FA"/>
    <w:rsid w:val="00385AB9"/>
    <w:rsid w:val="00387D3D"/>
    <w:rsid w:val="003924B9"/>
    <w:rsid w:val="00392661"/>
    <w:rsid w:val="00392912"/>
    <w:rsid w:val="003936E1"/>
    <w:rsid w:val="00394BE9"/>
    <w:rsid w:val="003950B2"/>
    <w:rsid w:val="00395112"/>
    <w:rsid w:val="003963C0"/>
    <w:rsid w:val="00396DA5"/>
    <w:rsid w:val="00397CA6"/>
    <w:rsid w:val="003A2603"/>
    <w:rsid w:val="003A2969"/>
    <w:rsid w:val="003A39B4"/>
    <w:rsid w:val="003A5225"/>
    <w:rsid w:val="003A5512"/>
    <w:rsid w:val="003A5593"/>
    <w:rsid w:val="003A5B37"/>
    <w:rsid w:val="003A69EE"/>
    <w:rsid w:val="003A6EA0"/>
    <w:rsid w:val="003A70D3"/>
    <w:rsid w:val="003A71B9"/>
    <w:rsid w:val="003A7A9E"/>
    <w:rsid w:val="003A7F34"/>
    <w:rsid w:val="003B0AD5"/>
    <w:rsid w:val="003B178B"/>
    <w:rsid w:val="003B1B67"/>
    <w:rsid w:val="003B2DDD"/>
    <w:rsid w:val="003B38EC"/>
    <w:rsid w:val="003B5AA2"/>
    <w:rsid w:val="003B5C35"/>
    <w:rsid w:val="003C01E5"/>
    <w:rsid w:val="003C39A4"/>
    <w:rsid w:val="003C514D"/>
    <w:rsid w:val="003C532F"/>
    <w:rsid w:val="003C5CE9"/>
    <w:rsid w:val="003C6AF7"/>
    <w:rsid w:val="003D01EF"/>
    <w:rsid w:val="003D052F"/>
    <w:rsid w:val="003D0C75"/>
    <w:rsid w:val="003D1E07"/>
    <w:rsid w:val="003D3073"/>
    <w:rsid w:val="003D360F"/>
    <w:rsid w:val="003D37A7"/>
    <w:rsid w:val="003D3DE7"/>
    <w:rsid w:val="003D4435"/>
    <w:rsid w:val="003D5E3B"/>
    <w:rsid w:val="003D6AF9"/>
    <w:rsid w:val="003D73CA"/>
    <w:rsid w:val="003D78E0"/>
    <w:rsid w:val="003D7B61"/>
    <w:rsid w:val="003D7E59"/>
    <w:rsid w:val="003E1A89"/>
    <w:rsid w:val="003E2CFD"/>
    <w:rsid w:val="003E2E36"/>
    <w:rsid w:val="003E41DE"/>
    <w:rsid w:val="003E4718"/>
    <w:rsid w:val="003E4835"/>
    <w:rsid w:val="003E4AC3"/>
    <w:rsid w:val="003E5CF2"/>
    <w:rsid w:val="003E6A2A"/>
    <w:rsid w:val="003E797A"/>
    <w:rsid w:val="003F017C"/>
    <w:rsid w:val="003F04BB"/>
    <w:rsid w:val="003F44E6"/>
    <w:rsid w:val="003F455C"/>
    <w:rsid w:val="003F46B8"/>
    <w:rsid w:val="003F48DC"/>
    <w:rsid w:val="003F49CA"/>
    <w:rsid w:val="003F6A4D"/>
    <w:rsid w:val="004004B2"/>
    <w:rsid w:val="00400B76"/>
    <w:rsid w:val="00401F7F"/>
    <w:rsid w:val="00402440"/>
    <w:rsid w:val="00403556"/>
    <w:rsid w:val="0040412E"/>
    <w:rsid w:val="00404728"/>
    <w:rsid w:val="00404AE0"/>
    <w:rsid w:val="0040502D"/>
    <w:rsid w:val="00405405"/>
    <w:rsid w:val="00405C60"/>
    <w:rsid w:val="004067BE"/>
    <w:rsid w:val="0040778C"/>
    <w:rsid w:val="00407A11"/>
    <w:rsid w:val="00407F1C"/>
    <w:rsid w:val="00410319"/>
    <w:rsid w:val="00411584"/>
    <w:rsid w:val="0041182F"/>
    <w:rsid w:val="004119EC"/>
    <w:rsid w:val="00412CE7"/>
    <w:rsid w:val="004139F1"/>
    <w:rsid w:val="00413E87"/>
    <w:rsid w:val="00415195"/>
    <w:rsid w:val="00415AC2"/>
    <w:rsid w:val="00415FAF"/>
    <w:rsid w:val="00416320"/>
    <w:rsid w:val="00417725"/>
    <w:rsid w:val="00420896"/>
    <w:rsid w:val="004213C3"/>
    <w:rsid w:val="004223CE"/>
    <w:rsid w:val="00424C0B"/>
    <w:rsid w:val="004253D5"/>
    <w:rsid w:val="00425507"/>
    <w:rsid w:val="004262FF"/>
    <w:rsid w:val="004276BD"/>
    <w:rsid w:val="004279CE"/>
    <w:rsid w:val="0043000D"/>
    <w:rsid w:val="00430118"/>
    <w:rsid w:val="00430DB8"/>
    <w:rsid w:val="0043152E"/>
    <w:rsid w:val="00431998"/>
    <w:rsid w:val="00435290"/>
    <w:rsid w:val="00435421"/>
    <w:rsid w:val="00435866"/>
    <w:rsid w:val="00435B35"/>
    <w:rsid w:val="00435EE3"/>
    <w:rsid w:val="004367EE"/>
    <w:rsid w:val="00436C35"/>
    <w:rsid w:val="00436F74"/>
    <w:rsid w:val="00436FB3"/>
    <w:rsid w:val="0043704C"/>
    <w:rsid w:val="004378EE"/>
    <w:rsid w:val="004411B2"/>
    <w:rsid w:val="0044228F"/>
    <w:rsid w:val="00442E74"/>
    <w:rsid w:val="00443FFD"/>
    <w:rsid w:val="00444FEB"/>
    <w:rsid w:val="00446D24"/>
    <w:rsid w:val="00447A14"/>
    <w:rsid w:val="00450678"/>
    <w:rsid w:val="0045087B"/>
    <w:rsid w:val="00451986"/>
    <w:rsid w:val="0045214B"/>
    <w:rsid w:val="00453E87"/>
    <w:rsid w:val="0045561B"/>
    <w:rsid w:val="00455DB5"/>
    <w:rsid w:val="00456FE5"/>
    <w:rsid w:val="00457066"/>
    <w:rsid w:val="0045715C"/>
    <w:rsid w:val="00457269"/>
    <w:rsid w:val="004602D8"/>
    <w:rsid w:val="0046095E"/>
    <w:rsid w:val="00460AA4"/>
    <w:rsid w:val="0046205C"/>
    <w:rsid w:val="00462C33"/>
    <w:rsid w:val="00463EC5"/>
    <w:rsid w:val="004646FF"/>
    <w:rsid w:val="0046513D"/>
    <w:rsid w:val="004658C5"/>
    <w:rsid w:val="00465970"/>
    <w:rsid w:val="00467058"/>
    <w:rsid w:val="004670DD"/>
    <w:rsid w:val="00467A32"/>
    <w:rsid w:val="00470E99"/>
    <w:rsid w:val="00470FD7"/>
    <w:rsid w:val="00471DFD"/>
    <w:rsid w:val="004728EE"/>
    <w:rsid w:val="00472C59"/>
    <w:rsid w:val="0047344A"/>
    <w:rsid w:val="00474732"/>
    <w:rsid w:val="004753A4"/>
    <w:rsid w:val="00475DFF"/>
    <w:rsid w:val="00475FAD"/>
    <w:rsid w:val="004769B0"/>
    <w:rsid w:val="00476BEE"/>
    <w:rsid w:val="00476D34"/>
    <w:rsid w:val="00476DC9"/>
    <w:rsid w:val="004771BA"/>
    <w:rsid w:val="00480122"/>
    <w:rsid w:val="0048193F"/>
    <w:rsid w:val="0048260B"/>
    <w:rsid w:val="00487156"/>
    <w:rsid w:val="0048748C"/>
    <w:rsid w:val="00491EDB"/>
    <w:rsid w:val="00492F51"/>
    <w:rsid w:val="00493A06"/>
    <w:rsid w:val="0049418D"/>
    <w:rsid w:val="004941AC"/>
    <w:rsid w:val="00494844"/>
    <w:rsid w:val="004A0D6C"/>
    <w:rsid w:val="004A13A1"/>
    <w:rsid w:val="004A18C4"/>
    <w:rsid w:val="004A1AFA"/>
    <w:rsid w:val="004A3399"/>
    <w:rsid w:val="004A4143"/>
    <w:rsid w:val="004A47A6"/>
    <w:rsid w:val="004A522C"/>
    <w:rsid w:val="004A5651"/>
    <w:rsid w:val="004A5D2F"/>
    <w:rsid w:val="004A61E0"/>
    <w:rsid w:val="004A6316"/>
    <w:rsid w:val="004A7CC3"/>
    <w:rsid w:val="004B0115"/>
    <w:rsid w:val="004B0C2C"/>
    <w:rsid w:val="004B2165"/>
    <w:rsid w:val="004B2723"/>
    <w:rsid w:val="004B37A2"/>
    <w:rsid w:val="004B769B"/>
    <w:rsid w:val="004C0FAF"/>
    <w:rsid w:val="004C2844"/>
    <w:rsid w:val="004C323B"/>
    <w:rsid w:val="004C3A02"/>
    <w:rsid w:val="004C45AE"/>
    <w:rsid w:val="004C4AF2"/>
    <w:rsid w:val="004C5807"/>
    <w:rsid w:val="004C7620"/>
    <w:rsid w:val="004C7794"/>
    <w:rsid w:val="004C7EF0"/>
    <w:rsid w:val="004D154F"/>
    <w:rsid w:val="004D52CB"/>
    <w:rsid w:val="004D5462"/>
    <w:rsid w:val="004D5A94"/>
    <w:rsid w:val="004D6F29"/>
    <w:rsid w:val="004E0AFE"/>
    <w:rsid w:val="004E131A"/>
    <w:rsid w:val="004E18BE"/>
    <w:rsid w:val="004E1ABC"/>
    <w:rsid w:val="004E1D1A"/>
    <w:rsid w:val="004E3A68"/>
    <w:rsid w:val="004E3F08"/>
    <w:rsid w:val="004E4B09"/>
    <w:rsid w:val="004E4CA5"/>
    <w:rsid w:val="004E5938"/>
    <w:rsid w:val="004E5BD8"/>
    <w:rsid w:val="004E5F2B"/>
    <w:rsid w:val="004E6C1D"/>
    <w:rsid w:val="004E756A"/>
    <w:rsid w:val="004E7CDA"/>
    <w:rsid w:val="004F2584"/>
    <w:rsid w:val="004F2DF7"/>
    <w:rsid w:val="004F36E6"/>
    <w:rsid w:val="004F60A2"/>
    <w:rsid w:val="004F7707"/>
    <w:rsid w:val="00500B83"/>
    <w:rsid w:val="0050155C"/>
    <w:rsid w:val="005018EF"/>
    <w:rsid w:val="00503ACE"/>
    <w:rsid w:val="00503E9A"/>
    <w:rsid w:val="00504022"/>
    <w:rsid w:val="0050455D"/>
    <w:rsid w:val="00504A7A"/>
    <w:rsid w:val="005051DE"/>
    <w:rsid w:val="005053F6"/>
    <w:rsid w:val="005066F4"/>
    <w:rsid w:val="00506C30"/>
    <w:rsid w:val="00510630"/>
    <w:rsid w:val="0051078A"/>
    <w:rsid w:val="00510AB4"/>
    <w:rsid w:val="0051188C"/>
    <w:rsid w:val="0051345A"/>
    <w:rsid w:val="00513D3E"/>
    <w:rsid w:val="00514517"/>
    <w:rsid w:val="00514D09"/>
    <w:rsid w:val="0051588B"/>
    <w:rsid w:val="0051790A"/>
    <w:rsid w:val="00517D77"/>
    <w:rsid w:val="00520D1B"/>
    <w:rsid w:val="00521BCD"/>
    <w:rsid w:val="00522CE5"/>
    <w:rsid w:val="0052366F"/>
    <w:rsid w:val="00523919"/>
    <w:rsid w:val="00523F0A"/>
    <w:rsid w:val="00526879"/>
    <w:rsid w:val="00527455"/>
    <w:rsid w:val="0052754E"/>
    <w:rsid w:val="00527CAA"/>
    <w:rsid w:val="00530A30"/>
    <w:rsid w:val="00531075"/>
    <w:rsid w:val="00531D2E"/>
    <w:rsid w:val="00532269"/>
    <w:rsid w:val="00533793"/>
    <w:rsid w:val="00534279"/>
    <w:rsid w:val="00534389"/>
    <w:rsid w:val="0053520A"/>
    <w:rsid w:val="00535B58"/>
    <w:rsid w:val="0053643A"/>
    <w:rsid w:val="00536C78"/>
    <w:rsid w:val="00537A60"/>
    <w:rsid w:val="00537EF1"/>
    <w:rsid w:val="00537F87"/>
    <w:rsid w:val="005400A4"/>
    <w:rsid w:val="005410FD"/>
    <w:rsid w:val="00541F5F"/>
    <w:rsid w:val="00542582"/>
    <w:rsid w:val="005433B4"/>
    <w:rsid w:val="005435F7"/>
    <w:rsid w:val="00543888"/>
    <w:rsid w:val="00543F10"/>
    <w:rsid w:val="005444A1"/>
    <w:rsid w:val="0054709D"/>
    <w:rsid w:val="00547209"/>
    <w:rsid w:val="0054729D"/>
    <w:rsid w:val="005477FE"/>
    <w:rsid w:val="00547D7D"/>
    <w:rsid w:val="00552293"/>
    <w:rsid w:val="00554F7B"/>
    <w:rsid w:val="00555434"/>
    <w:rsid w:val="005554B9"/>
    <w:rsid w:val="00555CE5"/>
    <w:rsid w:val="00556A77"/>
    <w:rsid w:val="005579DC"/>
    <w:rsid w:val="00557D5F"/>
    <w:rsid w:val="00560148"/>
    <w:rsid w:val="00560B81"/>
    <w:rsid w:val="00562FB4"/>
    <w:rsid w:val="005660E4"/>
    <w:rsid w:val="005668BF"/>
    <w:rsid w:val="00567801"/>
    <w:rsid w:val="0056788C"/>
    <w:rsid w:val="00567ABE"/>
    <w:rsid w:val="00567F83"/>
    <w:rsid w:val="005710B4"/>
    <w:rsid w:val="00571CF2"/>
    <w:rsid w:val="00571D90"/>
    <w:rsid w:val="00573B9F"/>
    <w:rsid w:val="00574E4C"/>
    <w:rsid w:val="005759E8"/>
    <w:rsid w:val="0057698A"/>
    <w:rsid w:val="00576E9E"/>
    <w:rsid w:val="00577235"/>
    <w:rsid w:val="0057756A"/>
    <w:rsid w:val="00577983"/>
    <w:rsid w:val="00577E50"/>
    <w:rsid w:val="00580176"/>
    <w:rsid w:val="00581688"/>
    <w:rsid w:val="005823F7"/>
    <w:rsid w:val="0058259C"/>
    <w:rsid w:val="00583900"/>
    <w:rsid w:val="00584092"/>
    <w:rsid w:val="005854B5"/>
    <w:rsid w:val="00585D76"/>
    <w:rsid w:val="005870E2"/>
    <w:rsid w:val="005878BC"/>
    <w:rsid w:val="00591F1F"/>
    <w:rsid w:val="005932C5"/>
    <w:rsid w:val="00593859"/>
    <w:rsid w:val="00594545"/>
    <w:rsid w:val="00594917"/>
    <w:rsid w:val="005953CE"/>
    <w:rsid w:val="005966D4"/>
    <w:rsid w:val="00596EC3"/>
    <w:rsid w:val="00597093"/>
    <w:rsid w:val="005A2095"/>
    <w:rsid w:val="005A2F15"/>
    <w:rsid w:val="005A3265"/>
    <w:rsid w:val="005A3840"/>
    <w:rsid w:val="005A4C6D"/>
    <w:rsid w:val="005A540A"/>
    <w:rsid w:val="005A65FE"/>
    <w:rsid w:val="005A73C7"/>
    <w:rsid w:val="005A7D7B"/>
    <w:rsid w:val="005B010B"/>
    <w:rsid w:val="005B1F8A"/>
    <w:rsid w:val="005B2459"/>
    <w:rsid w:val="005B3170"/>
    <w:rsid w:val="005B3A8E"/>
    <w:rsid w:val="005B41D1"/>
    <w:rsid w:val="005B4917"/>
    <w:rsid w:val="005B529C"/>
    <w:rsid w:val="005B55F4"/>
    <w:rsid w:val="005B5ABF"/>
    <w:rsid w:val="005B64CC"/>
    <w:rsid w:val="005B65C3"/>
    <w:rsid w:val="005B6F93"/>
    <w:rsid w:val="005B7231"/>
    <w:rsid w:val="005B749C"/>
    <w:rsid w:val="005C1868"/>
    <w:rsid w:val="005C1A4A"/>
    <w:rsid w:val="005C285E"/>
    <w:rsid w:val="005C33D2"/>
    <w:rsid w:val="005C3524"/>
    <w:rsid w:val="005C3D0E"/>
    <w:rsid w:val="005C518E"/>
    <w:rsid w:val="005C63B6"/>
    <w:rsid w:val="005C68DC"/>
    <w:rsid w:val="005C6C1E"/>
    <w:rsid w:val="005D0951"/>
    <w:rsid w:val="005D17B2"/>
    <w:rsid w:val="005D1B47"/>
    <w:rsid w:val="005D1C48"/>
    <w:rsid w:val="005D3140"/>
    <w:rsid w:val="005D3750"/>
    <w:rsid w:val="005D4342"/>
    <w:rsid w:val="005D616C"/>
    <w:rsid w:val="005D6D0C"/>
    <w:rsid w:val="005D7977"/>
    <w:rsid w:val="005E1756"/>
    <w:rsid w:val="005E1D62"/>
    <w:rsid w:val="005E1D94"/>
    <w:rsid w:val="005E33C9"/>
    <w:rsid w:val="005E4AC0"/>
    <w:rsid w:val="005E5DAF"/>
    <w:rsid w:val="005E728E"/>
    <w:rsid w:val="005E7933"/>
    <w:rsid w:val="005E7A58"/>
    <w:rsid w:val="005E7A96"/>
    <w:rsid w:val="005F026A"/>
    <w:rsid w:val="005F076B"/>
    <w:rsid w:val="005F19AB"/>
    <w:rsid w:val="005F2070"/>
    <w:rsid w:val="005F247A"/>
    <w:rsid w:val="005F273C"/>
    <w:rsid w:val="005F310B"/>
    <w:rsid w:val="005F3801"/>
    <w:rsid w:val="005F3BBA"/>
    <w:rsid w:val="005F54A5"/>
    <w:rsid w:val="005F5D6A"/>
    <w:rsid w:val="005F6174"/>
    <w:rsid w:val="005F6928"/>
    <w:rsid w:val="005F6D97"/>
    <w:rsid w:val="006002F6"/>
    <w:rsid w:val="00600FA8"/>
    <w:rsid w:val="00602098"/>
    <w:rsid w:val="0060305A"/>
    <w:rsid w:val="00603EAD"/>
    <w:rsid w:val="00604BEE"/>
    <w:rsid w:val="00605DD6"/>
    <w:rsid w:val="00610686"/>
    <w:rsid w:val="00610A0B"/>
    <w:rsid w:val="006114A3"/>
    <w:rsid w:val="00611597"/>
    <w:rsid w:val="00612AF4"/>
    <w:rsid w:val="00612CCD"/>
    <w:rsid w:val="00614E83"/>
    <w:rsid w:val="006151A0"/>
    <w:rsid w:val="00615291"/>
    <w:rsid w:val="00616080"/>
    <w:rsid w:val="00617539"/>
    <w:rsid w:val="006205A5"/>
    <w:rsid w:val="00623902"/>
    <w:rsid w:val="00624E8C"/>
    <w:rsid w:val="006266C4"/>
    <w:rsid w:val="006268AA"/>
    <w:rsid w:val="00627075"/>
    <w:rsid w:val="00627A0F"/>
    <w:rsid w:val="00627C0D"/>
    <w:rsid w:val="00627F8F"/>
    <w:rsid w:val="0063187F"/>
    <w:rsid w:val="00631996"/>
    <w:rsid w:val="00631E19"/>
    <w:rsid w:val="0063376C"/>
    <w:rsid w:val="006347A6"/>
    <w:rsid w:val="006354EF"/>
    <w:rsid w:val="006355D8"/>
    <w:rsid w:val="00636069"/>
    <w:rsid w:val="00637577"/>
    <w:rsid w:val="006377A7"/>
    <w:rsid w:val="00642432"/>
    <w:rsid w:val="00643252"/>
    <w:rsid w:val="006437D9"/>
    <w:rsid w:val="006441E9"/>
    <w:rsid w:val="00644CCF"/>
    <w:rsid w:val="00644E9F"/>
    <w:rsid w:val="0064594A"/>
    <w:rsid w:val="00646059"/>
    <w:rsid w:val="006506FF"/>
    <w:rsid w:val="00651E79"/>
    <w:rsid w:val="00652465"/>
    <w:rsid w:val="00652506"/>
    <w:rsid w:val="00652937"/>
    <w:rsid w:val="00652DA4"/>
    <w:rsid w:val="006547E8"/>
    <w:rsid w:val="00654F0D"/>
    <w:rsid w:val="006566F8"/>
    <w:rsid w:val="00660BAC"/>
    <w:rsid w:val="00661DC9"/>
    <w:rsid w:val="0066273F"/>
    <w:rsid w:val="00663509"/>
    <w:rsid w:val="00663A6E"/>
    <w:rsid w:val="00664D52"/>
    <w:rsid w:val="00664FFE"/>
    <w:rsid w:val="00665452"/>
    <w:rsid w:val="00665C0B"/>
    <w:rsid w:val="006662EC"/>
    <w:rsid w:val="00666357"/>
    <w:rsid w:val="006670B0"/>
    <w:rsid w:val="0067012D"/>
    <w:rsid w:val="006706F2"/>
    <w:rsid w:val="0067185B"/>
    <w:rsid w:val="006718C6"/>
    <w:rsid w:val="0067325A"/>
    <w:rsid w:val="006738AE"/>
    <w:rsid w:val="006745FE"/>
    <w:rsid w:val="00674A71"/>
    <w:rsid w:val="00674E29"/>
    <w:rsid w:val="00677308"/>
    <w:rsid w:val="00677927"/>
    <w:rsid w:val="00680908"/>
    <w:rsid w:val="00681071"/>
    <w:rsid w:val="00681AB6"/>
    <w:rsid w:val="00683442"/>
    <w:rsid w:val="0068592F"/>
    <w:rsid w:val="00685AFE"/>
    <w:rsid w:val="00686F16"/>
    <w:rsid w:val="00687754"/>
    <w:rsid w:val="006911FC"/>
    <w:rsid w:val="0069183F"/>
    <w:rsid w:val="0069314D"/>
    <w:rsid w:val="00694092"/>
    <w:rsid w:val="00694CEE"/>
    <w:rsid w:val="00694D0E"/>
    <w:rsid w:val="006951B7"/>
    <w:rsid w:val="00696276"/>
    <w:rsid w:val="00696A14"/>
    <w:rsid w:val="006A0F0D"/>
    <w:rsid w:val="006A1061"/>
    <w:rsid w:val="006A299B"/>
    <w:rsid w:val="006A2CF7"/>
    <w:rsid w:val="006A3220"/>
    <w:rsid w:val="006A476C"/>
    <w:rsid w:val="006A4874"/>
    <w:rsid w:val="006A4E35"/>
    <w:rsid w:val="006A50D1"/>
    <w:rsid w:val="006A5C7C"/>
    <w:rsid w:val="006A5FB4"/>
    <w:rsid w:val="006A6AE8"/>
    <w:rsid w:val="006B026D"/>
    <w:rsid w:val="006B19BC"/>
    <w:rsid w:val="006B1A9A"/>
    <w:rsid w:val="006B1F1B"/>
    <w:rsid w:val="006B2E8C"/>
    <w:rsid w:val="006B3749"/>
    <w:rsid w:val="006B4032"/>
    <w:rsid w:val="006B605D"/>
    <w:rsid w:val="006B67D7"/>
    <w:rsid w:val="006B69B4"/>
    <w:rsid w:val="006B7EA4"/>
    <w:rsid w:val="006C1EB6"/>
    <w:rsid w:val="006C35AA"/>
    <w:rsid w:val="006C69D5"/>
    <w:rsid w:val="006C6D16"/>
    <w:rsid w:val="006C7602"/>
    <w:rsid w:val="006C7DB4"/>
    <w:rsid w:val="006D1D83"/>
    <w:rsid w:val="006D2206"/>
    <w:rsid w:val="006D257A"/>
    <w:rsid w:val="006D277D"/>
    <w:rsid w:val="006D2FBA"/>
    <w:rsid w:val="006D3B09"/>
    <w:rsid w:val="006D6488"/>
    <w:rsid w:val="006D70C1"/>
    <w:rsid w:val="006E0DDA"/>
    <w:rsid w:val="006E1D1C"/>
    <w:rsid w:val="006E25D6"/>
    <w:rsid w:val="006E295F"/>
    <w:rsid w:val="006E2DA5"/>
    <w:rsid w:val="006E396C"/>
    <w:rsid w:val="006E3BB8"/>
    <w:rsid w:val="006E4493"/>
    <w:rsid w:val="006E4FDB"/>
    <w:rsid w:val="006E51DE"/>
    <w:rsid w:val="006E679B"/>
    <w:rsid w:val="006F1018"/>
    <w:rsid w:val="006F1693"/>
    <w:rsid w:val="006F1CBC"/>
    <w:rsid w:val="006F2E0C"/>
    <w:rsid w:val="006F4065"/>
    <w:rsid w:val="006F4B7F"/>
    <w:rsid w:val="006F6592"/>
    <w:rsid w:val="006F6EFE"/>
    <w:rsid w:val="006F75E4"/>
    <w:rsid w:val="006F78FA"/>
    <w:rsid w:val="00700709"/>
    <w:rsid w:val="007018D6"/>
    <w:rsid w:val="00702911"/>
    <w:rsid w:val="007040A1"/>
    <w:rsid w:val="007049CB"/>
    <w:rsid w:val="00705DC7"/>
    <w:rsid w:val="00706210"/>
    <w:rsid w:val="00707E17"/>
    <w:rsid w:val="00710A38"/>
    <w:rsid w:val="007121BE"/>
    <w:rsid w:val="00712A89"/>
    <w:rsid w:val="00713360"/>
    <w:rsid w:val="00714954"/>
    <w:rsid w:val="00714E2E"/>
    <w:rsid w:val="00715734"/>
    <w:rsid w:val="00715877"/>
    <w:rsid w:val="00716584"/>
    <w:rsid w:val="00717549"/>
    <w:rsid w:val="00717AE4"/>
    <w:rsid w:val="00717C9D"/>
    <w:rsid w:val="00722E6E"/>
    <w:rsid w:val="0072408B"/>
    <w:rsid w:val="00725A74"/>
    <w:rsid w:val="007269FC"/>
    <w:rsid w:val="00727600"/>
    <w:rsid w:val="0073113B"/>
    <w:rsid w:val="00731596"/>
    <w:rsid w:val="00731D04"/>
    <w:rsid w:val="0073256A"/>
    <w:rsid w:val="007330D8"/>
    <w:rsid w:val="0073379D"/>
    <w:rsid w:val="00734A82"/>
    <w:rsid w:val="00735A1A"/>
    <w:rsid w:val="00736AA6"/>
    <w:rsid w:val="00736EE5"/>
    <w:rsid w:val="00736F64"/>
    <w:rsid w:val="007372F6"/>
    <w:rsid w:val="0074030E"/>
    <w:rsid w:val="007412BB"/>
    <w:rsid w:val="00741330"/>
    <w:rsid w:val="0074197C"/>
    <w:rsid w:val="00743150"/>
    <w:rsid w:val="00744DDB"/>
    <w:rsid w:val="0074529C"/>
    <w:rsid w:val="007453C1"/>
    <w:rsid w:val="00746CAB"/>
    <w:rsid w:val="00746E27"/>
    <w:rsid w:val="00746FE3"/>
    <w:rsid w:val="007471A1"/>
    <w:rsid w:val="00750619"/>
    <w:rsid w:val="00753543"/>
    <w:rsid w:val="00755B81"/>
    <w:rsid w:val="007574AF"/>
    <w:rsid w:val="00757C87"/>
    <w:rsid w:val="007610A2"/>
    <w:rsid w:val="0076190D"/>
    <w:rsid w:val="0076218E"/>
    <w:rsid w:val="00762EF3"/>
    <w:rsid w:val="00763038"/>
    <w:rsid w:val="00763DA6"/>
    <w:rsid w:val="00763EDB"/>
    <w:rsid w:val="0076620C"/>
    <w:rsid w:val="0076641B"/>
    <w:rsid w:val="007670B3"/>
    <w:rsid w:val="00767900"/>
    <w:rsid w:val="00767D8F"/>
    <w:rsid w:val="00767DCA"/>
    <w:rsid w:val="007705A2"/>
    <w:rsid w:val="00771480"/>
    <w:rsid w:val="00771C2A"/>
    <w:rsid w:val="00772EF1"/>
    <w:rsid w:val="0077326F"/>
    <w:rsid w:val="0077357E"/>
    <w:rsid w:val="00773BB0"/>
    <w:rsid w:val="007748C4"/>
    <w:rsid w:val="00774ECC"/>
    <w:rsid w:val="00775D47"/>
    <w:rsid w:val="00775E49"/>
    <w:rsid w:val="007767B5"/>
    <w:rsid w:val="00776C32"/>
    <w:rsid w:val="00777087"/>
    <w:rsid w:val="00784547"/>
    <w:rsid w:val="007859E3"/>
    <w:rsid w:val="00786137"/>
    <w:rsid w:val="007868D5"/>
    <w:rsid w:val="00786F72"/>
    <w:rsid w:val="0078757D"/>
    <w:rsid w:val="00787F1F"/>
    <w:rsid w:val="00790095"/>
    <w:rsid w:val="00790EB7"/>
    <w:rsid w:val="00792650"/>
    <w:rsid w:val="0079416D"/>
    <w:rsid w:val="00794576"/>
    <w:rsid w:val="00796A6F"/>
    <w:rsid w:val="00796FDA"/>
    <w:rsid w:val="00797231"/>
    <w:rsid w:val="0079748C"/>
    <w:rsid w:val="007974C8"/>
    <w:rsid w:val="00797DBE"/>
    <w:rsid w:val="00797EE2"/>
    <w:rsid w:val="007A1153"/>
    <w:rsid w:val="007A4CEF"/>
    <w:rsid w:val="007A587B"/>
    <w:rsid w:val="007A6313"/>
    <w:rsid w:val="007A7017"/>
    <w:rsid w:val="007A70EA"/>
    <w:rsid w:val="007A7EFA"/>
    <w:rsid w:val="007B0024"/>
    <w:rsid w:val="007B0627"/>
    <w:rsid w:val="007B0B8C"/>
    <w:rsid w:val="007B1BEE"/>
    <w:rsid w:val="007B1C32"/>
    <w:rsid w:val="007B1E71"/>
    <w:rsid w:val="007B2CA1"/>
    <w:rsid w:val="007B30A3"/>
    <w:rsid w:val="007B35CF"/>
    <w:rsid w:val="007B3975"/>
    <w:rsid w:val="007B517E"/>
    <w:rsid w:val="007C0055"/>
    <w:rsid w:val="007C1474"/>
    <w:rsid w:val="007C147C"/>
    <w:rsid w:val="007C1EA0"/>
    <w:rsid w:val="007C2C01"/>
    <w:rsid w:val="007C310B"/>
    <w:rsid w:val="007C32DF"/>
    <w:rsid w:val="007C360D"/>
    <w:rsid w:val="007C4144"/>
    <w:rsid w:val="007C43E1"/>
    <w:rsid w:val="007C4F99"/>
    <w:rsid w:val="007C5281"/>
    <w:rsid w:val="007C529C"/>
    <w:rsid w:val="007C55E6"/>
    <w:rsid w:val="007C64D7"/>
    <w:rsid w:val="007C6610"/>
    <w:rsid w:val="007C7267"/>
    <w:rsid w:val="007C777B"/>
    <w:rsid w:val="007D2A7E"/>
    <w:rsid w:val="007D38FB"/>
    <w:rsid w:val="007D5679"/>
    <w:rsid w:val="007D5DE5"/>
    <w:rsid w:val="007D5FB7"/>
    <w:rsid w:val="007D64F2"/>
    <w:rsid w:val="007D70D3"/>
    <w:rsid w:val="007E03DE"/>
    <w:rsid w:val="007E1203"/>
    <w:rsid w:val="007E1F95"/>
    <w:rsid w:val="007E274A"/>
    <w:rsid w:val="007E3EE9"/>
    <w:rsid w:val="007E5AC2"/>
    <w:rsid w:val="007E6997"/>
    <w:rsid w:val="007E7361"/>
    <w:rsid w:val="007F1084"/>
    <w:rsid w:val="007F1106"/>
    <w:rsid w:val="007F19FD"/>
    <w:rsid w:val="007F2121"/>
    <w:rsid w:val="007F771D"/>
    <w:rsid w:val="00800369"/>
    <w:rsid w:val="008005B3"/>
    <w:rsid w:val="00800DCD"/>
    <w:rsid w:val="00801119"/>
    <w:rsid w:val="008014D6"/>
    <w:rsid w:val="00803B7A"/>
    <w:rsid w:val="008044D0"/>
    <w:rsid w:val="008045FC"/>
    <w:rsid w:val="00804E24"/>
    <w:rsid w:val="00805458"/>
    <w:rsid w:val="00806C44"/>
    <w:rsid w:val="00806E63"/>
    <w:rsid w:val="0080772D"/>
    <w:rsid w:val="00807CCB"/>
    <w:rsid w:val="008109B9"/>
    <w:rsid w:val="0081301F"/>
    <w:rsid w:val="00815817"/>
    <w:rsid w:val="00815F82"/>
    <w:rsid w:val="00816565"/>
    <w:rsid w:val="008169A9"/>
    <w:rsid w:val="00816B35"/>
    <w:rsid w:val="008178C2"/>
    <w:rsid w:val="008178DB"/>
    <w:rsid w:val="00822876"/>
    <w:rsid w:val="00824B80"/>
    <w:rsid w:val="00824E34"/>
    <w:rsid w:val="008257FA"/>
    <w:rsid w:val="00826AD7"/>
    <w:rsid w:val="008270B7"/>
    <w:rsid w:val="00827788"/>
    <w:rsid w:val="00827A33"/>
    <w:rsid w:val="008308EC"/>
    <w:rsid w:val="00832275"/>
    <w:rsid w:val="0083258C"/>
    <w:rsid w:val="0083290D"/>
    <w:rsid w:val="00832D14"/>
    <w:rsid w:val="008348B1"/>
    <w:rsid w:val="00840F17"/>
    <w:rsid w:val="008421DB"/>
    <w:rsid w:val="00842F9D"/>
    <w:rsid w:val="00843FF7"/>
    <w:rsid w:val="00844C09"/>
    <w:rsid w:val="00845D1E"/>
    <w:rsid w:val="00845D78"/>
    <w:rsid w:val="00847D04"/>
    <w:rsid w:val="00850961"/>
    <w:rsid w:val="00850F3C"/>
    <w:rsid w:val="008513B0"/>
    <w:rsid w:val="008518B7"/>
    <w:rsid w:val="00853A80"/>
    <w:rsid w:val="00854435"/>
    <w:rsid w:val="00854956"/>
    <w:rsid w:val="00855424"/>
    <w:rsid w:val="00857280"/>
    <w:rsid w:val="0086093C"/>
    <w:rsid w:val="00863475"/>
    <w:rsid w:val="008636D8"/>
    <w:rsid w:val="008647C2"/>
    <w:rsid w:val="008672D7"/>
    <w:rsid w:val="00867E95"/>
    <w:rsid w:val="008709C4"/>
    <w:rsid w:val="00871BD7"/>
    <w:rsid w:val="00871D01"/>
    <w:rsid w:val="00871E33"/>
    <w:rsid w:val="0087209C"/>
    <w:rsid w:val="00872BE2"/>
    <w:rsid w:val="008744DC"/>
    <w:rsid w:val="008748B1"/>
    <w:rsid w:val="00875915"/>
    <w:rsid w:val="00875A32"/>
    <w:rsid w:val="00875B53"/>
    <w:rsid w:val="0087746F"/>
    <w:rsid w:val="008778AB"/>
    <w:rsid w:val="00880AB0"/>
    <w:rsid w:val="00880FEC"/>
    <w:rsid w:val="00881E5F"/>
    <w:rsid w:val="008827BC"/>
    <w:rsid w:val="00882901"/>
    <w:rsid w:val="008841DF"/>
    <w:rsid w:val="0088634B"/>
    <w:rsid w:val="0088769C"/>
    <w:rsid w:val="00887829"/>
    <w:rsid w:val="008901C8"/>
    <w:rsid w:val="008903D4"/>
    <w:rsid w:val="00891B78"/>
    <w:rsid w:val="008921A8"/>
    <w:rsid w:val="008924C6"/>
    <w:rsid w:val="00892556"/>
    <w:rsid w:val="008931C3"/>
    <w:rsid w:val="00893289"/>
    <w:rsid w:val="00894513"/>
    <w:rsid w:val="00894FBE"/>
    <w:rsid w:val="008950F9"/>
    <w:rsid w:val="00895BEC"/>
    <w:rsid w:val="00895F58"/>
    <w:rsid w:val="00895F61"/>
    <w:rsid w:val="00896F9A"/>
    <w:rsid w:val="008975EB"/>
    <w:rsid w:val="008A17E6"/>
    <w:rsid w:val="008A1833"/>
    <w:rsid w:val="008A346F"/>
    <w:rsid w:val="008A3749"/>
    <w:rsid w:val="008A3D5E"/>
    <w:rsid w:val="008A5DBA"/>
    <w:rsid w:val="008A5E08"/>
    <w:rsid w:val="008A7638"/>
    <w:rsid w:val="008A78DC"/>
    <w:rsid w:val="008B0A53"/>
    <w:rsid w:val="008B13E6"/>
    <w:rsid w:val="008B2363"/>
    <w:rsid w:val="008B2664"/>
    <w:rsid w:val="008B3533"/>
    <w:rsid w:val="008B353A"/>
    <w:rsid w:val="008B371C"/>
    <w:rsid w:val="008B42F9"/>
    <w:rsid w:val="008B668C"/>
    <w:rsid w:val="008B7204"/>
    <w:rsid w:val="008B7352"/>
    <w:rsid w:val="008C0F4F"/>
    <w:rsid w:val="008C160C"/>
    <w:rsid w:val="008C19C6"/>
    <w:rsid w:val="008C3946"/>
    <w:rsid w:val="008C4A46"/>
    <w:rsid w:val="008C507C"/>
    <w:rsid w:val="008C5246"/>
    <w:rsid w:val="008C6583"/>
    <w:rsid w:val="008D0C79"/>
    <w:rsid w:val="008D111E"/>
    <w:rsid w:val="008D1858"/>
    <w:rsid w:val="008D3647"/>
    <w:rsid w:val="008D59B5"/>
    <w:rsid w:val="008D5AAA"/>
    <w:rsid w:val="008D6272"/>
    <w:rsid w:val="008D783F"/>
    <w:rsid w:val="008E0BD9"/>
    <w:rsid w:val="008E265C"/>
    <w:rsid w:val="008E26BF"/>
    <w:rsid w:val="008E2BC9"/>
    <w:rsid w:val="008E4696"/>
    <w:rsid w:val="008E5EA8"/>
    <w:rsid w:val="008F0BE3"/>
    <w:rsid w:val="008F20E3"/>
    <w:rsid w:val="008F3CEC"/>
    <w:rsid w:val="008F4B79"/>
    <w:rsid w:val="008F543F"/>
    <w:rsid w:val="008F63F3"/>
    <w:rsid w:val="008F7D93"/>
    <w:rsid w:val="0090066F"/>
    <w:rsid w:val="00900AA8"/>
    <w:rsid w:val="00900FA8"/>
    <w:rsid w:val="0090218F"/>
    <w:rsid w:val="00902218"/>
    <w:rsid w:val="009022BC"/>
    <w:rsid w:val="0090277D"/>
    <w:rsid w:val="00902903"/>
    <w:rsid w:val="00902C62"/>
    <w:rsid w:val="00902CE7"/>
    <w:rsid w:val="00903389"/>
    <w:rsid w:val="009033D6"/>
    <w:rsid w:val="00903496"/>
    <w:rsid w:val="00903AA8"/>
    <w:rsid w:val="00903CE3"/>
    <w:rsid w:val="0090492E"/>
    <w:rsid w:val="00904D04"/>
    <w:rsid w:val="009051DD"/>
    <w:rsid w:val="00905AFF"/>
    <w:rsid w:val="00906564"/>
    <w:rsid w:val="00906B41"/>
    <w:rsid w:val="00906CA6"/>
    <w:rsid w:val="00906D89"/>
    <w:rsid w:val="0090767C"/>
    <w:rsid w:val="00907E9D"/>
    <w:rsid w:val="009107DF"/>
    <w:rsid w:val="00911F7D"/>
    <w:rsid w:val="00911F9A"/>
    <w:rsid w:val="00913623"/>
    <w:rsid w:val="00913E6B"/>
    <w:rsid w:val="00915867"/>
    <w:rsid w:val="00916185"/>
    <w:rsid w:val="00916848"/>
    <w:rsid w:val="00917E4E"/>
    <w:rsid w:val="009209A9"/>
    <w:rsid w:val="00921949"/>
    <w:rsid w:val="00921BAE"/>
    <w:rsid w:val="009226A6"/>
    <w:rsid w:val="00922D31"/>
    <w:rsid w:val="009237E7"/>
    <w:rsid w:val="00923A45"/>
    <w:rsid w:val="00924AA1"/>
    <w:rsid w:val="00926953"/>
    <w:rsid w:val="00926961"/>
    <w:rsid w:val="00926BA8"/>
    <w:rsid w:val="00926BC5"/>
    <w:rsid w:val="00927A81"/>
    <w:rsid w:val="00927D99"/>
    <w:rsid w:val="00927E61"/>
    <w:rsid w:val="009302B5"/>
    <w:rsid w:val="009309A7"/>
    <w:rsid w:val="009309FB"/>
    <w:rsid w:val="0093114D"/>
    <w:rsid w:val="00931CF6"/>
    <w:rsid w:val="009322AE"/>
    <w:rsid w:val="00932340"/>
    <w:rsid w:val="00932AF5"/>
    <w:rsid w:val="00933189"/>
    <w:rsid w:val="00933500"/>
    <w:rsid w:val="00933B08"/>
    <w:rsid w:val="0093450D"/>
    <w:rsid w:val="00934878"/>
    <w:rsid w:val="00935624"/>
    <w:rsid w:val="00936169"/>
    <w:rsid w:val="00936200"/>
    <w:rsid w:val="0093648D"/>
    <w:rsid w:val="00936945"/>
    <w:rsid w:val="0093723B"/>
    <w:rsid w:val="00941368"/>
    <w:rsid w:val="0094174E"/>
    <w:rsid w:val="00942BEB"/>
    <w:rsid w:val="00943340"/>
    <w:rsid w:val="00943486"/>
    <w:rsid w:val="00943857"/>
    <w:rsid w:val="0094401F"/>
    <w:rsid w:val="00944033"/>
    <w:rsid w:val="00946423"/>
    <w:rsid w:val="0094686A"/>
    <w:rsid w:val="00947250"/>
    <w:rsid w:val="009507FE"/>
    <w:rsid w:val="0095182B"/>
    <w:rsid w:val="00951E44"/>
    <w:rsid w:val="009520FA"/>
    <w:rsid w:val="00954214"/>
    <w:rsid w:val="00955847"/>
    <w:rsid w:val="009561C9"/>
    <w:rsid w:val="00956A43"/>
    <w:rsid w:val="00957263"/>
    <w:rsid w:val="00957B0B"/>
    <w:rsid w:val="00957F32"/>
    <w:rsid w:val="009632D3"/>
    <w:rsid w:val="00963374"/>
    <w:rsid w:val="009648FC"/>
    <w:rsid w:val="00964F44"/>
    <w:rsid w:val="00965152"/>
    <w:rsid w:val="00965A58"/>
    <w:rsid w:val="00965BFD"/>
    <w:rsid w:val="00966241"/>
    <w:rsid w:val="009673D2"/>
    <w:rsid w:val="00967655"/>
    <w:rsid w:val="009676BD"/>
    <w:rsid w:val="009706A9"/>
    <w:rsid w:val="009711B7"/>
    <w:rsid w:val="00971441"/>
    <w:rsid w:val="00971EE3"/>
    <w:rsid w:val="009728E4"/>
    <w:rsid w:val="0097417F"/>
    <w:rsid w:val="009743BE"/>
    <w:rsid w:val="009753AA"/>
    <w:rsid w:val="009770C5"/>
    <w:rsid w:val="0098153A"/>
    <w:rsid w:val="009816A7"/>
    <w:rsid w:val="00981CEF"/>
    <w:rsid w:val="00983A28"/>
    <w:rsid w:val="0098422A"/>
    <w:rsid w:val="00984348"/>
    <w:rsid w:val="00984D39"/>
    <w:rsid w:val="00985347"/>
    <w:rsid w:val="009858DB"/>
    <w:rsid w:val="00985A36"/>
    <w:rsid w:val="00985E2C"/>
    <w:rsid w:val="00986FC1"/>
    <w:rsid w:val="009870B3"/>
    <w:rsid w:val="00990C6C"/>
    <w:rsid w:val="00990EC7"/>
    <w:rsid w:val="00990F00"/>
    <w:rsid w:val="009914CB"/>
    <w:rsid w:val="00992277"/>
    <w:rsid w:val="009928C1"/>
    <w:rsid w:val="00992914"/>
    <w:rsid w:val="009929A1"/>
    <w:rsid w:val="00992DB7"/>
    <w:rsid w:val="0099420C"/>
    <w:rsid w:val="0099535B"/>
    <w:rsid w:val="009966B4"/>
    <w:rsid w:val="00996CF7"/>
    <w:rsid w:val="0099711D"/>
    <w:rsid w:val="009A0A6A"/>
    <w:rsid w:val="009A1FDE"/>
    <w:rsid w:val="009A28B8"/>
    <w:rsid w:val="009A43A3"/>
    <w:rsid w:val="009A46A3"/>
    <w:rsid w:val="009A5313"/>
    <w:rsid w:val="009A6433"/>
    <w:rsid w:val="009A7421"/>
    <w:rsid w:val="009A7454"/>
    <w:rsid w:val="009B0770"/>
    <w:rsid w:val="009B152E"/>
    <w:rsid w:val="009B1BCE"/>
    <w:rsid w:val="009B2CB4"/>
    <w:rsid w:val="009B30BD"/>
    <w:rsid w:val="009B3E37"/>
    <w:rsid w:val="009B4536"/>
    <w:rsid w:val="009B46FA"/>
    <w:rsid w:val="009B53CF"/>
    <w:rsid w:val="009B7860"/>
    <w:rsid w:val="009B7DE2"/>
    <w:rsid w:val="009C0FCA"/>
    <w:rsid w:val="009C3737"/>
    <w:rsid w:val="009C4E4E"/>
    <w:rsid w:val="009C6C90"/>
    <w:rsid w:val="009C7088"/>
    <w:rsid w:val="009C73D1"/>
    <w:rsid w:val="009C7978"/>
    <w:rsid w:val="009D06E6"/>
    <w:rsid w:val="009D13AB"/>
    <w:rsid w:val="009D1413"/>
    <w:rsid w:val="009D23C5"/>
    <w:rsid w:val="009D3141"/>
    <w:rsid w:val="009D3FAD"/>
    <w:rsid w:val="009D5E1E"/>
    <w:rsid w:val="009E28B0"/>
    <w:rsid w:val="009E428A"/>
    <w:rsid w:val="009E432D"/>
    <w:rsid w:val="009E5A8F"/>
    <w:rsid w:val="009E6A2C"/>
    <w:rsid w:val="009E6CDF"/>
    <w:rsid w:val="009E7467"/>
    <w:rsid w:val="009E7CCB"/>
    <w:rsid w:val="009F2F15"/>
    <w:rsid w:val="009F3DDD"/>
    <w:rsid w:val="009F3E9A"/>
    <w:rsid w:val="009F44E9"/>
    <w:rsid w:val="009F4610"/>
    <w:rsid w:val="00A001AA"/>
    <w:rsid w:val="00A01193"/>
    <w:rsid w:val="00A01A05"/>
    <w:rsid w:val="00A022B4"/>
    <w:rsid w:val="00A0256C"/>
    <w:rsid w:val="00A02677"/>
    <w:rsid w:val="00A02D32"/>
    <w:rsid w:val="00A03B21"/>
    <w:rsid w:val="00A03B8B"/>
    <w:rsid w:val="00A0469D"/>
    <w:rsid w:val="00A04944"/>
    <w:rsid w:val="00A04DA9"/>
    <w:rsid w:val="00A0566B"/>
    <w:rsid w:val="00A06047"/>
    <w:rsid w:val="00A07F89"/>
    <w:rsid w:val="00A11EBE"/>
    <w:rsid w:val="00A12339"/>
    <w:rsid w:val="00A123C5"/>
    <w:rsid w:val="00A125AE"/>
    <w:rsid w:val="00A13033"/>
    <w:rsid w:val="00A13069"/>
    <w:rsid w:val="00A13BDD"/>
    <w:rsid w:val="00A14BC8"/>
    <w:rsid w:val="00A14E5B"/>
    <w:rsid w:val="00A1721A"/>
    <w:rsid w:val="00A20605"/>
    <w:rsid w:val="00A242D9"/>
    <w:rsid w:val="00A2479E"/>
    <w:rsid w:val="00A2710A"/>
    <w:rsid w:val="00A30377"/>
    <w:rsid w:val="00A310A4"/>
    <w:rsid w:val="00A31843"/>
    <w:rsid w:val="00A31965"/>
    <w:rsid w:val="00A31DB3"/>
    <w:rsid w:val="00A3214E"/>
    <w:rsid w:val="00A32180"/>
    <w:rsid w:val="00A32BAB"/>
    <w:rsid w:val="00A371CB"/>
    <w:rsid w:val="00A375B2"/>
    <w:rsid w:val="00A37A31"/>
    <w:rsid w:val="00A40FC4"/>
    <w:rsid w:val="00A418BE"/>
    <w:rsid w:val="00A41A69"/>
    <w:rsid w:val="00A4201B"/>
    <w:rsid w:val="00A42460"/>
    <w:rsid w:val="00A4247E"/>
    <w:rsid w:val="00A42702"/>
    <w:rsid w:val="00A42D7C"/>
    <w:rsid w:val="00A440EA"/>
    <w:rsid w:val="00A44EDF"/>
    <w:rsid w:val="00A459F5"/>
    <w:rsid w:val="00A46D1C"/>
    <w:rsid w:val="00A500FF"/>
    <w:rsid w:val="00A50201"/>
    <w:rsid w:val="00A51C64"/>
    <w:rsid w:val="00A51E76"/>
    <w:rsid w:val="00A523BC"/>
    <w:rsid w:val="00A52E68"/>
    <w:rsid w:val="00A52F0B"/>
    <w:rsid w:val="00A53F36"/>
    <w:rsid w:val="00A53F4A"/>
    <w:rsid w:val="00A54056"/>
    <w:rsid w:val="00A54232"/>
    <w:rsid w:val="00A5438B"/>
    <w:rsid w:val="00A55658"/>
    <w:rsid w:val="00A55C43"/>
    <w:rsid w:val="00A56AC8"/>
    <w:rsid w:val="00A56FAD"/>
    <w:rsid w:val="00A575C1"/>
    <w:rsid w:val="00A601B2"/>
    <w:rsid w:val="00A6195B"/>
    <w:rsid w:val="00A62103"/>
    <w:rsid w:val="00A62A55"/>
    <w:rsid w:val="00A63645"/>
    <w:rsid w:val="00A64340"/>
    <w:rsid w:val="00A64EBC"/>
    <w:rsid w:val="00A653C2"/>
    <w:rsid w:val="00A656D0"/>
    <w:rsid w:val="00A65FF3"/>
    <w:rsid w:val="00A66129"/>
    <w:rsid w:val="00A664DA"/>
    <w:rsid w:val="00A711B5"/>
    <w:rsid w:val="00A7370E"/>
    <w:rsid w:val="00A7378F"/>
    <w:rsid w:val="00A73C16"/>
    <w:rsid w:val="00A74109"/>
    <w:rsid w:val="00A75C4E"/>
    <w:rsid w:val="00A7767D"/>
    <w:rsid w:val="00A777C5"/>
    <w:rsid w:val="00A8027F"/>
    <w:rsid w:val="00A80481"/>
    <w:rsid w:val="00A816B7"/>
    <w:rsid w:val="00A81AB8"/>
    <w:rsid w:val="00A82BF2"/>
    <w:rsid w:val="00A836E5"/>
    <w:rsid w:val="00A83E0B"/>
    <w:rsid w:val="00A8424B"/>
    <w:rsid w:val="00A84717"/>
    <w:rsid w:val="00A852E5"/>
    <w:rsid w:val="00A86322"/>
    <w:rsid w:val="00A86649"/>
    <w:rsid w:val="00A871FF"/>
    <w:rsid w:val="00A87E28"/>
    <w:rsid w:val="00A91B77"/>
    <w:rsid w:val="00A921AC"/>
    <w:rsid w:val="00A9293F"/>
    <w:rsid w:val="00A942D6"/>
    <w:rsid w:val="00A956B8"/>
    <w:rsid w:val="00A95948"/>
    <w:rsid w:val="00A96DC1"/>
    <w:rsid w:val="00A97C95"/>
    <w:rsid w:val="00A97CB6"/>
    <w:rsid w:val="00AA0495"/>
    <w:rsid w:val="00AA11EB"/>
    <w:rsid w:val="00AA2BA3"/>
    <w:rsid w:val="00AA3D80"/>
    <w:rsid w:val="00AA4597"/>
    <w:rsid w:val="00AA4696"/>
    <w:rsid w:val="00AA477F"/>
    <w:rsid w:val="00AA60A8"/>
    <w:rsid w:val="00AA6BF1"/>
    <w:rsid w:val="00AA6EEE"/>
    <w:rsid w:val="00AA75B1"/>
    <w:rsid w:val="00AA7681"/>
    <w:rsid w:val="00AA7B6E"/>
    <w:rsid w:val="00AB12E8"/>
    <w:rsid w:val="00AB3399"/>
    <w:rsid w:val="00AB3687"/>
    <w:rsid w:val="00AB3F0E"/>
    <w:rsid w:val="00AB42CE"/>
    <w:rsid w:val="00AB4CC3"/>
    <w:rsid w:val="00AB4F8D"/>
    <w:rsid w:val="00AB5B94"/>
    <w:rsid w:val="00AB60B5"/>
    <w:rsid w:val="00AB6135"/>
    <w:rsid w:val="00AB757F"/>
    <w:rsid w:val="00AB7A1D"/>
    <w:rsid w:val="00AB7F10"/>
    <w:rsid w:val="00AC0152"/>
    <w:rsid w:val="00AC01DF"/>
    <w:rsid w:val="00AC0E0B"/>
    <w:rsid w:val="00AC2769"/>
    <w:rsid w:val="00AC324C"/>
    <w:rsid w:val="00AC3741"/>
    <w:rsid w:val="00AC4938"/>
    <w:rsid w:val="00AC4AF7"/>
    <w:rsid w:val="00AC5F33"/>
    <w:rsid w:val="00AD1542"/>
    <w:rsid w:val="00AD2319"/>
    <w:rsid w:val="00AD62F0"/>
    <w:rsid w:val="00AD696D"/>
    <w:rsid w:val="00AD780E"/>
    <w:rsid w:val="00AE02A5"/>
    <w:rsid w:val="00AE0F8C"/>
    <w:rsid w:val="00AE1AA5"/>
    <w:rsid w:val="00AE2DB8"/>
    <w:rsid w:val="00AE317F"/>
    <w:rsid w:val="00AE31A0"/>
    <w:rsid w:val="00AE33B0"/>
    <w:rsid w:val="00AE4CD3"/>
    <w:rsid w:val="00AE6D76"/>
    <w:rsid w:val="00AF1FF7"/>
    <w:rsid w:val="00AF3C6C"/>
    <w:rsid w:val="00AF3F32"/>
    <w:rsid w:val="00AF3FE5"/>
    <w:rsid w:val="00AF4C1D"/>
    <w:rsid w:val="00AF5DA7"/>
    <w:rsid w:val="00AF5F4F"/>
    <w:rsid w:val="00B01003"/>
    <w:rsid w:val="00B02A4C"/>
    <w:rsid w:val="00B03006"/>
    <w:rsid w:val="00B04059"/>
    <w:rsid w:val="00B05835"/>
    <w:rsid w:val="00B07DB5"/>
    <w:rsid w:val="00B12A11"/>
    <w:rsid w:val="00B13D74"/>
    <w:rsid w:val="00B13EAF"/>
    <w:rsid w:val="00B14234"/>
    <w:rsid w:val="00B16F97"/>
    <w:rsid w:val="00B177D9"/>
    <w:rsid w:val="00B17A8F"/>
    <w:rsid w:val="00B17C81"/>
    <w:rsid w:val="00B17DD2"/>
    <w:rsid w:val="00B17F1D"/>
    <w:rsid w:val="00B2035E"/>
    <w:rsid w:val="00B20DDF"/>
    <w:rsid w:val="00B21A81"/>
    <w:rsid w:val="00B21E9C"/>
    <w:rsid w:val="00B23E39"/>
    <w:rsid w:val="00B259BB"/>
    <w:rsid w:val="00B27EFF"/>
    <w:rsid w:val="00B31413"/>
    <w:rsid w:val="00B318A9"/>
    <w:rsid w:val="00B31E9D"/>
    <w:rsid w:val="00B32FD9"/>
    <w:rsid w:val="00B3478E"/>
    <w:rsid w:val="00B34CCE"/>
    <w:rsid w:val="00B351E2"/>
    <w:rsid w:val="00B36377"/>
    <w:rsid w:val="00B3663E"/>
    <w:rsid w:val="00B3674D"/>
    <w:rsid w:val="00B37133"/>
    <w:rsid w:val="00B4114A"/>
    <w:rsid w:val="00B420AE"/>
    <w:rsid w:val="00B42716"/>
    <w:rsid w:val="00B43377"/>
    <w:rsid w:val="00B45A11"/>
    <w:rsid w:val="00B4679F"/>
    <w:rsid w:val="00B500F9"/>
    <w:rsid w:val="00B50199"/>
    <w:rsid w:val="00B50B18"/>
    <w:rsid w:val="00B50D13"/>
    <w:rsid w:val="00B51F7E"/>
    <w:rsid w:val="00B531E3"/>
    <w:rsid w:val="00B5344A"/>
    <w:rsid w:val="00B535EF"/>
    <w:rsid w:val="00B53E3A"/>
    <w:rsid w:val="00B54F1E"/>
    <w:rsid w:val="00B55184"/>
    <w:rsid w:val="00B55ADC"/>
    <w:rsid w:val="00B55F26"/>
    <w:rsid w:val="00B564F1"/>
    <w:rsid w:val="00B57148"/>
    <w:rsid w:val="00B57350"/>
    <w:rsid w:val="00B57CE3"/>
    <w:rsid w:val="00B62B79"/>
    <w:rsid w:val="00B62C29"/>
    <w:rsid w:val="00B63D7B"/>
    <w:rsid w:val="00B642E2"/>
    <w:rsid w:val="00B6462D"/>
    <w:rsid w:val="00B64B98"/>
    <w:rsid w:val="00B64C90"/>
    <w:rsid w:val="00B65F7E"/>
    <w:rsid w:val="00B66444"/>
    <w:rsid w:val="00B70C34"/>
    <w:rsid w:val="00B7129C"/>
    <w:rsid w:val="00B713E5"/>
    <w:rsid w:val="00B7404D"/>
    <w:rsid w:val="00B75071"/>
    <w:rsid w:val="00B7575F"/>
    <w:rsid w:val="00B75C62"/>
    <w:rsid w:val="00B75FB6"/>
    <w:rsid w:val="00B7680E"/>
    <w:rsid w:val="00B76B87"/>
    <w:rsid w:val="00B77B85"/>
    <w:rsid w:val="00B820B0"/>
    <w:rsid w:val="00B82D6A"/>
    <w:rsid w:val="00B83AB5"/>
    <w:rsid w:val="00B8404E"/>
    <w:rsid w:val="00B84A5B"/>
    <w:rsid w:val="00B84F10"/>
    <w:rsid w:val="00B86252"/>
    <w:rsid w:val="00B868C4"/>
    <w:rsid w:val="00B869F7"/>
    <w:rsid w:val="00B8757A"/>
    <w:rsid w:val="00B905DC"/>
    <w:rsid w:val="00B92171"/>
    <w:rsid w:val="00B9413E"/>
    <w:rsid w:val="00B94774"/>
    <w:rsid w:val="00B94ADF"/>
    <w:rsid w:val="00B94C6E"/>
    <w:rsid w:val="00B9518A"/>
    <w:rsid w:val="00B95424"/>
    <w:rsid w:val="00B95A8E"/>
    <w:rsid w:val="00B963EA"/>
    <w:rsid w:val="00BA0B2A"/>
    <w:rsid w:val="00BA5C12"/>
    <w:rsid w:val="00BA6C76"/>
    <w:rsid w:val="00BB0203"/>
    <w:rsid w:val="00BB119E"/>
    <w:rsid w:val="00BB1EE4"/>
    <w:rsid w:val="00BB29D5"/>
    <w:rsid w:val="00BB2ABB"/>
    <w:rsid w:val="00BB4415"/>
    <w:rsid w:val="00BB44E8"/>
    <w:rsid w:val="00BB49B7"/>
    <w:rsid w:val="00BB5E27"/>
    <w:rsid w:val="00BB6C24"/>
    <w:rsid w:val="00BB78FF"/>
    <w:rsid w:val="00BB7FDB"/>
    <w:rsid w:val="00BC0963"/>
    <w:rsid w:val="00BC1E96"/>
    <w:rsid w:val="00BC3270"/>
    <w:rsid w:val="00BC46FB"/>
    <w:rsid w:val="00BC5941"/>
    <w:rsid w:val="00BC5ECC"/>
    <w:rsid w:val="00BC7364"/>
    <w:rsid w:val="00BC778B"/>
    <w:rsid w:val="00BC78D2"/>
    <w:rsid w:val="00BD04A2"/>
    <w:rsid w:val="00BD0C8D"/>
    <w:rsid w:val="00BD10EF"/>
    <w:rsid w:val="00BD2458"/>
    <w:rsid w:val="00BD2F37"/>
    <w:rsid w:val="00BD4602"/>
    <w:rsid w:val="00BD4A6E"/>
    <w:rsid w:val="00BD678B"/>
    <w:rsid w:val="00BD7399"/>
    <w:rsid w:val="00BD7559"/>
    <w:rsid w:val="00BD7D02"/>
    <w:rsid w:val="00BE031F"/>
    <w:rsid w:val="00BE0990"/>
    <w:rsid w:val="00BE0D67"/>
    <w:rsid w:val="00BE18A6"/>
    <w:rsid w:val="00BE3C4C"/>
    <w:rsid w:val="00BE3D2A"/>
    <w:rsid w:val="00BE4E86"/>
    <w:rsid w:val="00BE57AF"/>
    <w:rsid w:val="00BE7B87"/>
    <w:rsid w:val="00BE7E41"/>
    <w:rsid w:val="00BF06CD"/>
    <w:rsid w:val="00BF31F9"/>
    <w:rsid w:val="00BF3283"/>
    <w:rsid w:val="00BF32E9"/>
    <w:rsid w:val="00BF45BB"/>
    <w:rsid w:val="00BF70A0"/>
    <w:rsid w:val="00BF72FB"/>
    <w:rsid w:val="00BF7631"/>
    <w:rsid w:val="00C0022E"/>
    <w:rsid w:val="00C00C6A"/>
    <w:rsid w:val="00C00CF6"/>
    <w:rsid w:val="00C01B22"/>
    <w:rsid w:val="00C0236B"/>
    <w:rsid w:val="00C02401"/>
    <w:rsid w:val="00C02449"/>
    <w:rsid w:val="00C028A8"/>
    <w:rsid w:val="00C032CE"/>
    <w:rsid w:val="00C034A8"/>
    <w:rsid w:val="00C03CB0"/>
    <w:rsid w:val="00C04DB5"/>
    <w:rsid w:val="00C05225"/>
    <w:rsid w:val="00C05262"/>
    <w:rsid w:val="00C05DA5"/>
    <w:rsid w:val="00C05F86"/>
    <w:rsid w:val="00C074FC"/>
    <w:rsid w:val="00C07F55"/>
    <w:rsid w:val="00C10632"/>
    <w:rsid w:val="00C1157B"/>
    <w:rsid w:val="00C115AC"/>
    <w:rsid w:val="00C11C06"/>
    <w:rsid w:val="00C11C53"/>
    <w:rsid w:val="00C12E7A"/>
    <w:rsid w:val="00C13904"/>
    <w:rsid w:val="00C14E8A"/>
    <w:rsid w:val="00C15B55"/>
    <w:rsid w:val="00C17A83"/>
    <w:rsid w:val="00C20A1C"/>
    <w:rsid w:val="00C2344D"/>
    <w:rsid w:val="00C23E78"/>
    <w:rsid w:val="00C24A36"/>
    <w:rsid w:val="00C24D56"/>
    <w:rsid w:val="00C24FBD"/>
    <w:rsid w:val="00C269AC"/>
    <w:rsid w:val="00C27553"/>
    <w:rsid w:val="00C30162"/>
    <w:rsid w:val="00C32CE2"/>
    <w:rsid w:val="00C32D58"/>
    <w:rsid w:val="00C3301F"/>
    <w:rsid w:val="00C33DE8"/>
    <w:rsid w:val="00C34ED9"/>
    <w:rsid w:val="00C35D23"/>
    <w:rsid w:val="00C36158"/>
    <w:rsid w:val="00C40D02"/>
    <w:rsid w:val="00C42A51"/>
    <w:rsid w:val="00C44F81"/>
    <w:rsid w:val="00C45235"/>
    <w:rsid w:val="00C4732A"/>
    <w:rsid w:val="00C47C0F"/>
    <w:rsid w:val="00C50A45"/>
    <w:rsid w:val="00C51B07"/>
    <w:rsid w:val="00C5254E"/>
    <w:rsid w:val="00C54343"/>
    <w:rsid w:val="00C54663"/>
    <w:rsid w:val="00C54B2B"/>
    <w:rsid w:val="00C56172"/>
    <w:rsid w:val="00C56D2D"/>
    <w:rsid w:val="00C5734E"/>
    <w:rsid w:val="00C57BB8"/>
    <w:rsid w:val="00C6343E"/>
    <w:rsid w:val="00C634A3"/>
    <w:rsid w:val="00C639FF"/>
    <w:rsid w:val="00C640A3"/>
    <w:rsid w:val="00C650E7"/>
    <w:rsid w:val="00C65186"/>
    <w:rsid w:val="00C65275"/>
    <w:rsid w:val="00C65462"/>
    <w:rsid w:val="00C65977"/>
    <w:rsid w:val="00C65B66"/>
    <w:rsid w:val="00C662F2"/>
    <w:rsid w:val="00C6752A"/>
    <w:rsid w:val="00C67895"/>
    <w:rsid w:val="00C702A9"/>
    <w:rsid w:val="00C7043A"/>
    <w:rsid w:val="00C70DC8"/>
    <w:rsid w:val="00C7234C"/>
    <w:rsid w:val="00C72C0A"/>
    <w:rsid w:val="00C7308B"/>
    <w:rsid w:val="00C73479"/>
    <w:rsid w:val="00C73EFF"/>
    <w:rsid w:val="00C752FC"/>
    <w:rsid w:val="00C75308"/>
    <w:rsid w:val="00C758DD"/>
    <w:rsid w:val="00C772FD"/>
    <w:rsid w:val="00C80BEB"/>
    <w:rsid w:val="00C81D13"/>
    <w:rsid w:val="00C81DE9"/>
    <w:rsid w:val="00C8205D"/>
    <w:rsid w:val="00C8403B"/>
    <w:rsid w:val="00C85205"/>
    <w:rsid w:val="00C86694"/>
    <w:rsid w:val="00C86950"/>
    <w:rsid w:val="00C871A8"/>
    <w:rsid w:val="00C87E63"/>
    <w:rsid w:val="00C87FD9"/>
    <w:rsid w:val="00C90408"/>
    <w:rsid w:val="00C904B1"/>
    <w:rsid w:val="00C9067F"/>
    <w:rsid w:val="00C9083C"/>
    <w:rsid w:val="00C90881"/>
    <w:rsid w:val="00C90ECE"/>
    <w:rsid w:val="00C916F3"/>
    <w:rsid w:val="00C9179C"/>
    <w:rsid w:val="00C9238D"/>
    <w:rsid w:val="00C923F3"/>
    <w:rsid w:val="00C9356C"/>
    <w:rsid w:val="00C95A82"/>
    <w:rsid w:val="00C96D6E"/>
    <w:rsid w:val="00CA066A"/>
    <w:rsid w:val="00CA073D"/>
    <w:rsid w:val="00CA1E73"/>
    <w:rsid w:val="00CA3686"/>
    <w:rsid w:val="00CA3A37"/>
    <w:rsid w:val="00CA51EA"/>
    <w:rsid w:val="00CA59EC"/>
    <w:rsid w:val="00CA61C4"/>
    <w:rsid w:val="00CA6A08"/>
    <w:rsid w:val="00CA7D19"/>
    <w:rsid w:val="00CB0514"/>
    <w:rsid w:val="00CB10EC"/>
    <w:rsid w:val="00CB15FB"/>
    <w:rsid w:val="00CB16A3"/>
    <w:rsid w:val="00CB370C"/>
    <w:rsid w:val="00CB39A1"/>
    <w:rsid w:val="00CB4B60"/>
    <w:rsid w:val="00CB5155"/>
    <w:rsid w:val="00CB5176"/>
    <w:rsid w:val="00CB5937"/>
    <w:rsid w:val="00CB665E"/>
    <w:rsid w:val="00CB6874"/>
    <w:rsid w:val="00CB68B3"/>
    <w:rsid w:val="00CB6C7F"/>
    <w:rsid w:val="00CB72D5"/>
    <w:rsid w:val="00CB75CC"/>
    <w:rsid w:val="00CB7732"/>
    <w:rsid w:val="00CC0255"/>
    <w:rsid w:val="00CC0303"/>
    <w:rsid w:val="00CC0E7C"/>
    <w:rsid w:val="00CC1130"/>
    <w:rsid w:val="00CC13F0"/>
    <w:rsid w:val="00CC1B53"/>
    <w:rsid w:val="00CC20DD"/>
    <w:rsid w:val="00CC219A"/>
    <w:rsid w:val="00CC2D31"/>
    <w:rsid w:val="00CC5B8A"/>
    <w:rsid w:val="00CC76C3"/>
    <w:rsid w:val="00CC79A8"/>
    <w:rsid w:val="00CD095A"/>
    <w:rsid w:val="00CD0DD8"/>
    <w:rsid w:val="00CD2116"/>
    <w:rsid w:val="00CD2B91"/>
    <w:rsid w:val="00CD475E"/>
    <w:rsid w:val="00CD4974"/>
    <w:rsid w:val="00CD592E"/>
    <w:rsid w:val="00CD64AD"/>
    <w:rsid w:val="00CD6BFE"/>
    <w:rsid w:val="00CE0728"/>
    <w:rsid w:val="00CE178D"/>
    <w:rsid w:val="00CE43AF"/>
    <w:rsid w:val="00CE4976"/>
    <w:rsid w:val="00CE542D"/>
    <w:rsid w:val="00CE5AFB"/>
    <w:rsid w:val="00CE5D5A"/>
    <w:rsid w:val="00CE64A0"/>
    <w:rsid w:val="00CE6B3A"/>
    <w:rsid w:val="00CE6E0C"/>
    <w:rsid w:val="00CF1D59"/>
    <w:rsid w:val="00CF27CD"/>
    <w:rsid w:val="00CF3B1B"/>
    <w:rsid w:val="00CF4492"/>
    <w:rsid w:val="00CF5A75"/>
    <w:rsid w:val="00CF638D"/>
    <w:rsid w:val="00CF6518"/>
    <w:rsid w:val="00CF7CDC"/>
    <w:rsid w:val="00D01A32"/>
    <w:rsid w:val="00D01CBB"/>
    <w:rsid w:val="00D02B54"/>
    <w:rsid w:val="00D03094"/>
    <w:rsid w:val="00D03A67"/>
    <w:rsid w:val="00D042C0"/>
    <w:rsid w:val="00D04B31"/>
    <w:rsid w:val="00D06847"/>
    <w:rsid w:val="00D11198"/>
    <w:rsid w:val="00D137D0"/>
    <w:rsid w:val="00D14249"/>
    <w:rsid w:val="00D142A5"/>
    <w:rsid w:val="00D152C3"/>
    <w:rsid w:val="00D15556"/>
    <w:rsid w:val="00D15A68"/>
    <w:rsid w:val="00D1662B"/>
    <w:rsid w:val="00D17915"/>
    <w:rsid w:val="00D17B6C"/>
    <w:rsid w:val="00D17D75"/>
    <w:rsid w:val="00D214BA"/>
    <w:rsid w:val="00D21AED"/>
    <w:rsid w:val="00D2206A"/>
    <w:rsid w:val="00D23B43"/>
    <w:rsid w:val="00D23DFD"/>
    <w:rsid w:val="00D2418D"/>
    <w:rsid w:val="00D2496F"/>
    <w:rsid w:val="00D27B8C"/>
    <w:rsid w:val="00D306BB"/>
    <w:rsid w:val="00D33149"/>
    <w:rsid w:val="00D33A51"/>
    <w:rsid w:val="00D346FB"/>
    <w:rsid w:val="00D36448"/>
    <w:rsid w:val="00D36535"/>
    <w:rsid w:val="00D36DD0"/>
    <w:rsid w:val="00D374A6"/>
    <w:rsid w:val="00D3798B"/>
    <w:rsid w:val="00D37EC0"/>
    <w:rsid w:val="00D4339A"/>
    <w:rsid w:val="00D43712"/>
    <w:rsid w:val="00D4518E"/>
    <w:rsid w:val="00D453C3"/>
    <w:rsid w:val="00D453D6"/>
    <w:rsid w:val="00D457EA"/>
    <w:rsid w:val="00D4657D"/>
    <w:rsid w:val="00D46704"/>
    <w:rsid w:val="00D46C5A"/>
    <w:rsid w:val="00D50488"/>
    <w:rsid w:val="00D520CB"/>
    <w:rsid w:val="00D52552"/>
    <w:rsid w:val="00D53446"/>
    <w:rsid w:val="00D542AD"/>
    <w:rsid w:val="00D5442D"/>
    <w:rsid w:val="00D55419"/>
    <w:rsid w:val="00D56ABB"/>
    <w:rsid w:val="00D56C20"/>
    <w:rsid w:val="00D57039"/>
    <w:rsid w:val="00D61366"/>
    <w:rsid w:val="00D613E6"/>
    <w:rsid w:val="00D6146D"/>
    <w:rsid w:val="00D626A8"/>
    <w:rsid w:val="00D63EE1"/>
    <w:rsid w:val="00D64C3C"/>
    <w:rsid w:val="00D666A8"/>
    <w:rsid w:val="00D67276"/>
    <w:rsid w:val="00D71223"/>
    <w:rsid w:val="00D723CA"/>
    <w:rsid w:val="00D72519"/>
    <w:rsid w:val="00D7257F"/>
    <w:rsid w:val="00D738C0"/>
    <w:rsid w:val="00D742B4"/>
    <w:rsid w:val="00D742FD"/>
    <w:rsid w:val="00D771E2"/>
    <w:rsid w:val="00D7787B"/>
    <w:rsid w:val="00D8057F"/>
    <w:rsid w:val="00D80F75"/>
    <w:rsid w:val="00D8187D"/>
    <w:rsid w:val="00D81AEF"/>
    <w:rsid w:val="00D822C4"/>
    <w:rsid w:val="00D83022"/>
    <w:rsid w:val="00D84A2D"/>
    <w:rsid w:val="00D85F9A"/>
    <w:rsid w:val="00D86457"/>
    <w:rsid w:val="00D86AC7"/>
    <w:rsid w:val="00D9020A"/>
    <w:rsid w:val="00D902EB"/>
    <w:rsid w:val="00D90303"/>
    <w:rsid w:val="00D90B06"/>
    <w:rsid w:val="00D938B9"/>
    <w:rsid w:val="00D950B8"/>
    <w:rsid w:val="00DA0FD1"/>
    <w:rsid w:val="00DA100C"/>
    <w:rsid w:val="00DA12CF"/>
    <w:rsid w:val="00DA20CD"/>
    <w:rsid w:val="00DA3B0E"/>
    <w:rsid w:val="00DA50EA"/>
    <w:rsid w:val="00DA5792"/>
    <w:rsid w:val="00DA5C4D"/>
    <w:rsid w:val="00DA6671"/>
    <w:rsid w:val="00DA6C45"/>
    <w:rsid w:val="00DA79B7"/>
    <w:rsid w:val="00DA7A92"/>
    <w:rsid w:val="00DB1470"/>
    <w:rsid w:val="00DB2992"/>
    <w:rsid w:val="00DB537F"/>
    <w:rsid w:val="00DB5F7D"/>
    <w:rsid w:val="00DB6223"/>
    <w:rsid w:val="00DB7E86"/>
    <w:rsid w:val="00DB7F6B"/>
    <w:rsid w:val="00DC0030"/>
    <w:rsid w:val="00DC0BAA"/>
    <w:rsid w:val="00DC242C"/>
    <w:rsid w:val="00DC4E32"/>
    <w:rsid w:val="00DC5704"/>
    <w:rsid w:val="00DC7114"/>
    <w:rsid w:val="00DC7C41"/>
    <w:rsid w:val="00DC7E70"/>
    <w:rsid w:val="00DD003B"/>
    <w:rsid w:val="00DD2482"/>
    <w:rsid w:val="00DD4F15"/>
    <w:rsid w:val="00DD5ACD"/>
    <w:rsid w:val="00DD614B"/>
    <w:rsid w:val="00DD6F42"/>
    <w:rsid w:val="00DD70B9"/>
    <w:rsid w:val="00DD7BD9"/>
    <w:rsid w:val="00DE051D"/>
    <w:rsid w:val="00DE2EFC"/>
    <w:rsid w:val="00DE36DE"/>
    <w:rsid w:val="00DE4CF9"/>
    <w:rsid w:val="00DE5148"/>
    <w:rsid w:val="00DE58BC"/>
    <w:rsid w:val="00DE6D8E"/>
    <w:rsid w:val="00DF0650"/>
    <w:rsid w:val="00DF0AB0"/>
    <w:rsid w:val="00DF201F"/>
    <w:rsid w:val="00DF42C8"/>
    <w:rsid w:val="00DF4711"/>
    <w:rsid w:val="00DF47D1"/>
    <w:rsid w:val="00DF53F7"/>
    <w:rsid w:val="00DF575E"/>
    <w:rsid w:val="00DF5904"/>
    <w:rsid w:val="00DF5A03"/>
    <w:rsid w:val="00DF5B6F"/>
    <w:rsid w:val="00DF69DF"/>
    <w:rsid w:val="00DF7CEB"/>
    <w:rsid w:val="00E0007D"/>
    <w:rsid w:val="00E006EA"/>
    <w:rsid w:val="00E00F85"/>
    <w:rsid w:val="00E01DD3"/>
    <w:rsid w:val="00E0269E"/>
    <w:rsid w:val="00E02780"/>
    <w:rsid w:val="00E04C44"/>
    <w:rsid w:val="00E050E9"/>
    <w:rsid w:val="00E0547B"/>
    <w:rsid w:val="00E05CF1"/>
    <w:rsid w:val="00E10772"/>
    <w:rsid w:val="00E10AE5"/>
    <w:rsid w:val="00E12728"/>
    <w:rsid w:val="00E12A56"/>
    <w:rsid w:val="00E12E9B"/>
    <w:rsid w:val="00E1368D"/>
    <w:rsid w:val="00E13EE1"/>
    <w:rsid w:val="00E151A2"/>
    <w:rsid w:val="00E161FA"/>
    <w:rsid w:val="00E16355"/>
    <w:rsid w:val="00E16BFB"/>
    <w:rsid w:val="00E174FB"/>
    <w:rsid w:val="00E2018B"/>
    <w:rsid w:val="00E214DA"/>
    <w:rsid w:val="00E21B65"/>
    <w:rsid w:val="00E21E8A"/>
    <w:rsid w:val="00E22440"/>
    <w:rsid w:val="00E22E2A"/>
    <w:rsid w:val="00E23BD6"/>
    <w:rsid w:val="00E23E6B"/>
    <w:rsid w:val="00E24668"/>
    <w:rsid w:val="00E255FA"/>
    <w:rsid w:val="00E266DA"/>
    <w:rsid w:val="00E26971"/>
    <w:rsid w:val="00E2719C"/>
    <w:rsid w:val="00E300AE"/>
    <w:rsid w:val="00E307C4"/>
    <w:rsid w:val="00E30C0E"/>
    <w:rsid w:val="00E31B27"/>
    <w:rsid w:val="00E32969"/>
    <w:rsid w:val="00E347AE"/>
    <w:rsid w:val="00E34DDA"/>
    <w:rsid w:val="00E35EF8"/>
    <w:rsid w:val="00E370C1"/>
    <w:rsid w:val="00E41E92"/>
    <w:rsid w:val="00E420B9"/>
    <w:rsid w:val="00E42A9B"/>
    <w:rsid w:val="00E431D3"/>
    <w:rsid w:val="00E45854"/>
    <w:rsid w:val="00E45A33"/>
    <w:rsid w:val="00E461E5"/>
    <w:rsid w:val="00E465BA"/>
    <w:rsid w:val="00E46D64"/>
    <w:rsid w:val="00E50773"/>
    <w:rsid w:val="00E507FB"/>
    <w:rsid w:val="00E512C6"/>
    <w:rsid w:val="00E5166F"/>
    <w:rsid w:val="00E52D3D"/>
    <w:rsid w:val="00E53B44"/>
    <w:rsid w:val="00E545A6"/>
    <w:rsid w:val="00E55C7A"/>
    <w:rsid w:val="00E566B4"/>
    <w:rsid w:val="00E56A25"/>
    <w:rsid w:val="00E5789E"/>
    <w:rsid w:val="00E60352"/>
    <w:rsid w:val="00E60F8D"/>
    <w:rsid w:val="00E6107A"/>
    <w:rsid w:val="00E62EDF"/>
    <w:rsid w:val="00E66770"/>
    <w:rsid w:val="00E67E5F"/>
    <w:rsid w:val="00E718D3"/>
    <w:rsid w:val="00E71ADF"/>
    <w:rsid w:val="00E7271C"/>
    <w:rsid w:val="00E7275E"/>
    <w:rsid w:val="00E72AB5"/>
    <w:rsid w:val="00E7567F"/>
    <w:rsid w:val="00E75AB2"/>
    <w:rsid w:val="00E7757A"/>
    <w:rsid w:val="00E77B4F"/>
    <w:rsid w:val="00E805DE"/>
    <w:rsid w:val="00E80E84"/>
    <w:rsid w:val="00E80EF7"/>
    <w:rsid w:val="00E81002"/>
    <w:rsid w:val="00E82296"/>
    <w:rsid w:val="00E830A4"/>
    <w:rsid w:val="00E84598"/>
    <w:rsid w:val="00E8612D"/>
    <w:rsid w:val="00E86DBD"/>
    <w:rsid w:val="00E86F6F"/>
    <w:rsid w:val="00E87047"/>
    <w:rsid w:val="00E871FA"/>
    <w:rsid w:val="00E903BF"/>
    <w:rsid w:val="00E90AEE"/>
    <w:rsid w:val="00E947E5"/>
    <w:rsid w:val="00E95745"/>
    <w:rsid w:val="00E9684D"/>
    <w:rsid w:val="00EA125B"/>
    <w:rsid w:val="00EA1895"/>
    <w:rsid w:val="00EA1A2C"/>
    <w:rsid w:val="00EA228D"/>
    <w:rsid w:val="00EA3A80"/>
    <w:rsid w:val="00EA3CED"/>
    <w:rsid w:val="00EA4621"/>
    <w:rsid w:val="00EA4D68"/>
    <w:rsid w:val="00EA50D0"/>
    <w:rsid w:val="00EA6A41"/>
    <w:rsid w:val="00EA749C"/>
    <w:rsid w:val="00EA7A4F"/>
    <w:rsid w:val="00EA7E65"/>
    <w:rsid w:val="00EB078D"/>
    <w:rsid w:val="00EB1CFB"/>
    <w:rsid w:val="00EB4380"/>
    <w:rsid w:val="00EB4509"/>
    <w:rsid w:val="00EB49AB"/>
    <w:rsid w:val="00EB4B7A"/>
    <w:rsid w:val="00EB4F88"/>
    <w:rsid w:val="00EB4FE9"/>
    <w:rsid w:val="00EB5218"/>
    <w:rsid w:val="00EB5809"/>
    <w:rsid w:val="00EB5D12"/>
    <w:rsid w:val="00EB6874"/>
    <w:rsid w:val="00EB74EB"/>
    <w:rsid w:val="00EC0679"/>
    <w:rsid w:val="00EC2C43"/>
    <w:rsid w:val="00EC2DEA"/>
    <w:rsid w:val="00EC371D"/>
    <w:rsid w:val="00EC58A6"/>
    <w:rsid w:val="00EC6C9D"/>
    <w:rsid w:val="00EC6EA4"/>
    <w:rsid w:val="00ED02FC"/>
    <w:rsid w:val="00ED06A0"/>
    <w:rsid w:val="00ED0F75"/>
    <w:rsid w:val="00ED1392"/>
    <w:rsid w:val="00ED13C5"/>
    <w:rsid w:val="00ED14DD"/>
    <w:rsid w:val="00ED1B0A"/>
    <w:rsid w:val="00ED23FA"/>
    <w:rsid w:val="00ED24EF"/>
    <w:rsid w:val="00ED27F6"/>
    <w:rsid w:val="00ED2E06"/>
    <w:rsid w:val="00ED31A6"/>
    <w:rsid w:val="00ED3402"/>
    <w:rsid w:val="00ED4CCA"/>
    <w:rsid w:val="00ED6F3B"/>
    <w:rsid w:val="00EE03DB"/>
    <w:rsid w:val="00EE0C0A"/>
    <w:rsid w:val="00EE0E4E"/>
    <w:rsid w:val="00EE2812"/>
    <w:rsid w:val="00EE2F67"/>
    <w:rsid w:val="00EE30F2"/>
    <w:rsid w:val="00EE3151"/>
    <w:rsid w:val="00EE34B5"/>
    <w:rsid w:val="00EE3AC7"/>
    <w:rsid w:val="00EE3B96"/>
    <w:rsid w:val="00EE437D"/>
    <w:rsid w:val="00EE4ADA"/>
    <w:rsid w:val="00EE5016"/>
    <w:rsid w:val="00EE50AD"/>
    <w:rsid w:val="00EE5384"/>
    <w:rsid w:val="00EE651D"/>
    <w:rsid w:val="00EE6C0B"/>
    <w:rsid w:val="00EE7D0C"/>
    <w:rsid w:val="00EF1D01"/>
    <w:rsid w:val="00EF25AF"/>
    <w:rsid w:val="00EF2DA7"/>
    <w:rsid w:val="00EF36E8"/>
    <w:rsid w:val="00EF38F7"/>
    <w:rsid w:val="00EF450E"/>
    <w:rsid w:val="00EF5574"/>
    <w:rsid w:val="00EF5A28"/>
    <w:rsid w:val="00EF5B19"/>
    <w:rsid w:val="00EF6AC6"/>
    <w:rsid w:val="00EF7521"/>
    <w:rsid w:val="00EF778A"/>
    <w:rsid w:val="00F019EC"/>
    <w:rsid w:val="00F03B5A"/>
    <w:rsid w:val="00F048A2"/>
    <w:rsid w:val="00F06400"/>
    <w:rsid w:val="00F06EE0"/>
    <w:rsid w:val="00F1010C"/>
    <w:rsid w:val="00F10532"/>
    <w:rsid w:val="00F113AA"/>
    <w:rsid w:val="00F11646"/>
    <w:rsid w:val="00F12BF1"/>
    <w:rsid w:val="00F12F90"/>
    <w:rsid w:val="00F13BB4"/>
    <w:rsid w:val="00F15BFB"/>
    <w:rsid w:val="00F169BF"/>
    <w:rsid w:val="00F1745E"/>
    <w:rsid w:val="00F20E45"/>
    <w:rsid w:val="00F21469"/>
    <w:rsid w:val="00F2230C"/>
    <w:rsid w:val="00F2406A"/>
    <w:rsid w:val="00F246F2"/>
    <w:rsid w:val="00F2578A"/>
    <w:rsid w:val="00F26207"/>
    <w:rsid w:val="00F26BA9"/>
    <w:rsid w:val="00F27F4F"/>
    <w:rsid w:val="00F30749"/>
    <w:rsid w:val="00F30CA0"/>
    <w:rsid w:val="00F32407"/>
    <w:rsid w:val="00F33C38"/>
    <w:rsid w:val="00F3499D"/>
    <w:rsid w:val="00F349D3"/>
    <w:rsid w:val="00F362A8"/>
    <w:rsid w:val="00F36567"/>
    <w:rsid w:val="00F36700"/>
    <w:rsid w:val="00F36AB1"/>
    <w:rsid w:val="00F403E8"/>
    <w:rsid w:val="00F403FD"/>
    <w:rsid w:val="00F41552"/>
    <w:rsid w:val="00F420A5"/>
    <w:rsid w:val="00F434C1"/>
    <w:rsid w:val="00F4559B"/>
    <w:rsid w:val="00F455F3"/>
    <w:rsid w:val="00F45C64"/>
    <w:rsid w:val="00F45EEA"/>
    <w:rsid w:val="00F45F99"/>
    <w:rsid w:val="00F46901"/>
    <w:rsid w:val="00F479AE"/>
    <w:rsid w:val="00F501DB"/>
    <w:rsid w:val="00F51745"/>
    <w:rsid w:val="00F52527"/>
    <w:rsid w:val="00F52BD5"/>
    <w:rsid w:val="00F540AE"/>
    <w:rsid w:val="00F54168"/>
    <w:rsid w:val="00F57E17"/>
    <w:rsid w:val="00F60D84"/>
    <w:rsid w:val="00F61157"/>
    <w:rsid w:val="00F61328"/>
    <w:rsid w:val="00F61856"/>
    <w:rsid w:val="00F6196F"/>
    <w:rsid w:val="00F635DC"/>
    <w:rsid w:val="00F63692"/>
    <w:rsid w:val="00F645E6"/>
    <w:rsid w:val="00F64878"/>
    <w:rsid w:val="00F65042"/>
    <w:rsid w:val="00F6573E"/>
    <w:rsid w:val="00F6693D"/>
    <w:rsid w:val="00F66965"/>
    <w:rsid w:val="00F7075A"/>
    <w:rsid w:val="00F71C18"/>
    <w:rsid w:val="00F71DB4"/>
    <w:rsid w:val="00F725CD"/>
    <w:rsid w:val="00F732EF"/>
    <w:rsid w:val="00F74660"/>
    <w:rsid w:val="00F749CF"/>
    <w:rsid w:val="00F801D0"/>
    <w:rsid w:val="00F8031A"/>
    <w:rsid w:val="00F81629"/>
    <w:rsid w:val="00F81C30"/>
    <w:rsid w:val="00F81E3A"/>
    <w:rsid w:val="00F8258E"/>
    <w:rsid w:val="00F826B7"/>
    <w:rsid w:val="00F84314"/>
    <w:rsid w:val="00F84B77"/>
    <w:rsid w:val="00F86512"/>
    <w:rsid w:val="00F86B3A"/>
    <w:rsid w:val="00F86BF9"/>
    <w:rsid w:val="00F86F35"/>
    <w:rsid w:val="00F86F6D"/>
    <w:rsid w:val="00F87CA6"/>
    <w:rsid w:val="00F90C50"/>
    <w:rsid w:val="00F915C8"/>
    <w:rsid w:val="00F91CE0"/>
    <w:rsid w:val="00F91E85"/>
    <w:rsid w:val="00F92078"/>
    <w:rsid w:val="00F92ECF"/>
    <w:rsid w:val="00F9539D"/>
    <w:rsid w:val="00F96421"/>
    <w:rsid w:val="00F97795"/>
    <w:rsid w:val="00F97C76"/>
    <w:rsid w:val="00FA18DC"/>
    <w:rsid w:val="00FA240D"/>
    <w:rsid w:val="00FA33FC"/>
    <w:rsid w:val="00FA43D9"/>
    <w:rsid w:val="00FA5C8B"/>
    <w:rsid w:val="00FA5EF8"/>
    <w:rsid w:val="00FA7021"/>
    <w:rsid w:val="00FB00F8"/>
    <w:rsid w:val="00FB1334"/>
    <w:rsid w:val="00FB141F"/>
    <w:rsid w:val="00FB2983"/>
    <w:rsid w:val="00FB2CAD"/>
    <w:rsid w:val="00FB2EEB"/>
    <w:rsid w:val="00FB3593"/>
    <w:rsid w:val="00FB447F"/>
    <w:rsid w:val="00FB4899"/>
    <w:rsid w:val="00FB582B"/>
    <w:rsid w:val="00FB5F95"/>
    <w:rsid w:val="00FB6680"/>
    <w:rsid w:val="00FB6D5C"/>
    <w:rsid w:val="00FB71EE"/>
    <w:rsid w:val="00FB75ED"/>
    <w:rsid w:val="00FC19C0"/>
    <w:rsid w:val="00FC2858"/>
    <w:rsid w:val="00FC2AC4"/>
    <w:rsid w:val="00FC3220"/>
    <w:rsid w:val="00FC6171"/>
    <w:rsid w:val="00FC6BCD"/>
    <w:rsid w:val="00FC7231"/>
    <w:rsid w:val="00FC73E3"/>
    <w:rsid w:val="00FD163C"/>
    <w:rsid w:val="00FD23F8"/>
    <w:rsid w:val="00FD259A"/>
    <w:rsid w:val="00FD2DC1"/>
    <w:rsid w:val="00FD3E55"/>
    <w:rsid w:val="00FD421D"/>
    <w:rsid w:val="00FD5CB8"/>
    <w:rsid w:val="00FD7835"/>
    <w:rsid w:val="00FD7AF5"/>
    <w:rsid w:val="00FD7B3A"/>
    <w:rsid w:val="00FE0208"/>
    <w:rsid w:val="00FE12F1"/>
    <w:rsid w:val="00FE2708"/>
    <w:rsid w:val="00FE2E39"/>
    <w:rsid w:val="00FE437C"/>
    <w:rsid w:val="00FE515E"/>
    <w:rsid w:val="00FE7108"/>
    <w:rsid w:val="00FE7E68"/>
    <w:rsid w:val="00FF095C"/>
    <w:rsid w:val="00FF09B7"/>
    <w:rsid w:val="00FF0A3E"/>
    <w:rsid w:val="00FF1FEC"/>
    <w:rsid w:val="00FF21EC"/>
    <w:rsid w:val="00FF2E4A"/>
    <w:rsid w:val="00FF3740"/>
    <w:rsid w:val="00FF39AC"/>
    <w:rsid w:val="00FF3B40"/>
    <w:rsid w:val="00FF3D8F"/>
    <w:rsid w:val="00FF4600"/>
    <w:rsid w:val="00FF4C4B"/>
    <w:rsid w:val="00FF5A23"/>
    <w:rsid w:val="00FF5F4F"/>
    <w:rsid w:val="00FF69A7"/>
    <w:rsid w:val="00FF6E10"/>
    <w:rsid w:val="00FF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3FDA93"/>
  <w15:docId w15:val="{21B8455A-E6FE-41B0-88E4-A250C679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6">
    <w:name w:val="Normal"/>
    <w:qFormat/>
    <w:rsid w:val="00C8403B"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103A30"/>
    <w:pPr>
      <w:numPr>
        <w:numId w:val="13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103A30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link w:val="3Char"/>
    <w:qFormat/>
    <w:rsid w:val="00103A30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qFormat/>
    <w:rsid w:val="00103A30"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qFormat/>
    <w:rsid w:val="00103A30"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qFormat/>
    <w:rsid w:val="00103A30"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2Char">
    <w:name w:val="제목 2 Char"/>
    <w:aliases w:val="[KSDT] 조항 1.1 Char"/>
    <w:link w:val="24"/>
    <w:rsid w:val="004A7CC3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rsid w:val="004A7CC3"/>
    <w:rPr>
      <w:rFonts w:ascii="Arial" w:eastAsia="돋움" w:hAnsi="Arial"/>
      <w:b/>
      <w:lang w:val="de-DE" w:eastAsia="ja-JP"/>
    </w:rPr>
  </w:style>
  <w:style w:type="paragraph" w:customStyle="1" w:styleId="KSDTKS">
    <w:name w:val="[KSDT] 표지 KS"/>
    <w:basedOn w:val="13"/>
    <w:next w:val="a6"/>
    <w:rsid w:val="00103A30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6"/>
    <w:next w:val="a6"/>
    <w:rsid w:val="00103A30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6"/>
    <w:next w:val="a6"/>
    <w:rsid w:val="00103A30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6"/>
    <w:next w:val="a6"/>
    <w:rsid w:val="00103A30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6"/>
    <w:next w:val="a6"/>
    <w:link w:val="KSDTChar"/>
    <w:rsid w:val="00103A30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7"/>
    <w:link w:val="KSDT2"/>
    <w:rsid w:val="00103A30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a">
    <w:name w:val="바탕글"/>
    <w:aliases w:val="줄 간격: 1줄,첫 줄:  15 글자,오른쪽 2 글자"/>
    <w:link w:val="Char"/>
    <w:rsid w:val="00103A30"/>
    <w:pPr>
      <w:widowControl w:val="0"/>
      <w:wordWrap w:val="0"/>
      <w:autoSpaceDE w:val="0"/>
      <w:autoSpaceDN w:val="0"/>
      <w:adjustRightInd w:val="0"/>
      <w:jc w:val="both"/>
    </w:pPr>
    <w:rPr>
      <w:color w:val="000000"/>
      <w:sz w:val="19"/>
    </w:rPr>
  </w:style>
  <w:style w:type="character" w:customStyle="1" w:styleId="Char">
    <w:name w:val="바탕글 Char"/>
    <w:link w:val="aa"/>
    <w:rsid w:val="0079748C"/>
    <w:rPr>
      <w:color w:val="000000"/>
      <w:sz w:val="19"/>
      <w:lang w:val="en-US" w:eastAsia="ko-KR" w:bidi="ar-SA"/>
    </w:rPr>
  </w:style>
  <w:style w:type="character" w:customStyle="1" w:styleId="KSDT3">
    <w:name w:val="[KSDT] 표지 발효년"/>
    <w:basedOn w:val="a7"/>
    <w:rsid w:val="00103A30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6"/>
    <w:next w:val="a6"/>
    <w:rsid w:val="00103A30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6"/>
    <w:next w:val="a6"/>
    <w:rsid w:val="00103A30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6"/>
    <w:next w:val="a6"/>
    <w:rsid w:val="00103A30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6"/>
    <w:next w:val="a6"/>
    <w:rsid w:val="00103A30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6"/>
    <w:next w:val="a6"/>
    <w:link w:val="KSDTChar0"/>
    <w:rsid w:val="00103A30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7"/>
    <w:link w:val="KSDT8"/>
    <w:rsid w:val="00103A30"/>
    <w:rPr>
      <w:rFonts w:ascii="Arial" w:eastAsia="바탕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7"/>
    <w:rsid w:val="00103A30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6"/>
    <w:next w:val="a6"/>
    <w:link w:val="KSDTChar1"/>
    <w:rsid w:val="00103A30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7"/>
    <w:link w:val="KSDTb"/>
    <w:rsid w:val="00103A30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6"/>
    <w:next w:val="a6"/>
    <w:rsid w:val="00103A30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6"/>
    <w:link w:val="KSDTChar2"/>
    <w:rsid w:val="00103A30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103A30"/>
    <w:rPr>
      <w:rFonts w:ascii="Arial" w:eastAsia="바탕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6"/>
    <w:next w:val="a6"/>
    <w:rsid w:val="00103A30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6"/>
    <w:next w:val="a6"/>
    <w:rsid w:val="00103A30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6"/>
    <w:next w:val="a6"/>
    <w:rsid w:val="00103A30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6"/>
    <w:next w:val="a6"/>
    <w:rsid w:val="00103A30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6"/>
    <w:next w:val="a6"/>
    <w:rsid w:val="00103A30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6"/>
    <w:next w:val="a6"/>
    <w:rsid w:val="00103A30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103A30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6"/>
    <w:next w:val="a6"/>
    <w:rsid w:val="00103A30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ab">
    <w:name w:val="표준 굵게"/>
    <w:basedOn w:val="a6"/>
    <w:link w:val="Char0"/>
    <w:autoRedefine/>
    <w:rsid w:val="00D8057F"/>
    <w:rPr>
      <w:rFonts w:eastAsia="돋움" w:cs="Arial"/>
      <w:b/>
      <w:szCs w:val="12"/>
      <w:lang w:val="de-DE"/>
    </w:rPr>
  </w:style>
  <w:style w:type="character" w:customStyle="1" w:styleId="Char0">
    <w:name w:val="표준 굵게 Char"/>
    <w:link w:val="ab"/>
    <w:rsid w:val="00E52D3D"/>
    <w:rPr>
      <w:rFonts w:ascii="Arial" w:eastAsia="돋움" w:hAnsi="Arial" w:cs="Arial"/>
      <w:b/>
      <w:szCs w:val="12"/>
      <w:lang w:val="de-DE" w:eastAsia="ko-KR" w:bidi="ar-SA"/>
    </w:rPr>
  </w:style>
  <w:style w:type="paragraph" w:customStyle="1" w:styleId="KSDTf5">
    <w:name w:val="[KSDT] 본문 규격번호"/>
    <w:basedOn w:val="a6"/>
    <w:next w:val="a6"/>
    <w:rsid w:val="00103A30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6"/>
    <w:next w:val="a6"/>
    <w:rsid w:val="00103A30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6"/>
    <w:link w:val="KSDTChar3"/>
    <w:rsid w:val="00103A30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7"/>
    <w:link w:val="KSDTf7"/>
    <w:rsid w:val="00103A30"/>
    <w:rPr>
      <w:rFonts w:ascii="Arial" w:eastAsia="돋움" w:hAnsi="Arial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6"/>
    <w:next w:val="a6"/>
    <w:rsid w:val="00103A30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6"/>
    <w:rsid w:val="00103A30"/>
    <w:pPr>
      <w:numPr>
        <w:numId w:val="5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6"/>
    <w:rsid w:val="00103A30"/>
    <w:pPr>
      <w:numPr>
        <w:numId w:val="5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6"/>
    <w:rsid w:val="00103A30"/>
    <w:pPr>
      <w:numPr>
        <w:numId w:val="5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6"/>
    <w:rsid w:val="00103A30"/>
    <w:pPr>
      <w:numPr>
        <w:numId w:val="5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6"/>
    <w:rsid w:val="00103A30"/>
    <w:pPr>
      <w:numPr>
        <w:numId w:val="5"/>
      </w:numPr>
      <w:tabs>
        <w:tab w:val="clear" w:pos="0"/>
      </w:tabs>
    </w:pPr>
  </w:style>
  <w:style w:type="paragraph" w:customStyle="1" w:styleId="KSDT10">
    <w:name w:val="[KSDT] 부속서 1"/>
    <w:basedOn w:val="a6"/>
    <w:next w:val="a6"/>
    <w:rsid w:val="00103A30"/>
    <w:pPr>
      <w:keepNext/>
      <w:pageBreakBefore/>
      <w:widowControl/>
      <w:numPr>
        <w:numId w:val="4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6"/>
    <w:next w:val="a6"/>
    <w:rsid w:val="00103A30"/>
    <w:pPr>
      <w:widowControl/>
      <w:numPr>
        <w:numId w:val="2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6"/>
    <w:next w:val="a6"/>
    <w:autoRedefine/>
    <w:rsid w:val="00103A30"/>
    <w:pPr>
      <w:widowControl/>
      <w:numPr>
        <w:numId w:val="9"/>
      </w:numPr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103A30"/>
    <w:pPr>
      <w:widowControl/>
      <w:numPr>
        <w:ilvl w:val="1"/>
        <w:numId w:val="8"/>
      </w:numPr>
    </w:pPr>
    <w:rPr>
      <w:lang w:val="de-DE"/>
    </w:rPr>
  </w:style>
  <w:style w:type="paragraph" w:styleId="32">
    <w:name w:val="List Bullet 3"/>
    <w:basedOn w:val="a6"/>
    <w:next w:val="a6"/>
    <w:autoRedefine/>
    <w:rsid w:val="00103A30"/>
    <w:pPr>
      <w:widowControl/>
      <w:numPr>
        <w:ilvl w:val="2"/>
        <w:numId w:val="7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103A30"/>
    <w:pPr>
      <w:widowControl/>
      <w:numPr>
        <w:ilvl w:val="3"/>
        <w:numId w:val="6"/>
      </w:numPr>
    </w:pPr>
    <w:rPr>
      <w:lang w:val="de-DE" w:eastAsia="ja-JP"/>
    </w:rPr>
  </w:style>
  <w:style w:type="paragraph" w:styleId="a5">
    <w:name w:val="List"/>
    <w:basedOn w:val="a6"/>
    <w:next w:val="a6"/>
    <w:rsid w:val="00103A30"/>
    <w:pPr>
      <w:widowControl/>
      <w:numPr>
        <w:numId w:val="14"/>
      </w:numPr>
    </w:pPr>
    <w:rPr>
      <w:lang w:val="de-DE" w:eastAsia="ja-JP"/>
    </w:rPr>
  </w:style>
  <w:style w:type="paragraph" w:styleId="28">
    <w:name w:val="List 2"/>
    <w:basedOn w:val="a6"/>
    <w:next w:val="a6"/>
    <w:rsid w:val="00103A30"/>
    <w:pPr>
      <w:widowControl/>
      <w:numPr>
        <w:ilvl w:val="1"/>
        <w:numId w:val="14"/>
      </w:numPr>
    </w:pPr>
    <w:rPr>
      <w:lang w:val="de-DE" w:eastAsia="ja-JP"/>
    </w:rPr>
  </w:style>
  <w:style w:type="paragraph" w:styleId="38">
    <w:name w:val="List 3"/>
    <w:basedOn w:val="a6"/>
    <w:next w:val="a6"/>
    <w:rsid w:val="00103A30"/>
    <w:pPr>
      <w:widowControl/>
      <w:numPr>
        <w:ilvl w:val="2"/>
        <w:numId w:val="14"/>
      </w:numPr>
    </w:pPr>
    <w:rPr>
      <w:lang w:val="de-DE" w:eastAsia="ja-JP"/>
    </w:rPr>
  </w:style>
  <w:style w:type="paragraph" w:styleId="48">
    <w:name w:val="List 4"/>
    <w:basedOn w:val="a6"/>
    <w:next w:val="a6"/>
    <w:rsid w:val="00103A30"/>
    <w:pPr>
      <w:widowControl/>
      <w:numPr>
        <w:ilvl w:val="3"/>
        <w:numId w:val="14"/>
      </w:numPr>
    </w:pPr>
    <w:rPr>
      <w:lang w:val="de-DE" w:eastAsia="ja-JP"/>
    </w:rPr>
  </w:style>
  <w:style w:type="paragraph" w:styleId="a4">
    <w:name w:val="List Number"/>
    <w:basedOn w:val="a6"/>
    <w:next w:val="a6"/>
    <w:rsid w:val="00103A30"/>
    <w:pPr>
      <w:widowControl/>
      <w:numPr>
        <w:numId w:val="18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6"/>
    <w:next w:val="a6"/>
    <w:rsid w:val="00103A30"/>
    <w:pPr>
      <w:widowControl/>
      <w:numPr>
        <w:ilvl w:val="1"/>
        <w:numId w:val="18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6"/>
    <w:next w:val="a6"/>
    <w:rsid w:val="00103A30"/>
    <w:pPr>
      <w:widowControl/>
      <w:numPr>
        <w:ilvl w:val="2"/>
        <w:numId w:val="18"/>
      </w:numPr>
    </w:pPr>
    <w:rPr>
      <w:lang w:val="de-DE" w:eastAsia="ja-JP"/>
    </w:rPr>
  </w:style>
  <w:style w:type="paragraph" w:styleId="45">
    <w:name w:val="List Number 4"/>
    <w:basedOn w:val="a6"/>
    <w:next w:val="a6"/>
    <w:rsid w:val="00103A30"/>
    <w:pPr>
      <w:widowControl/>
      <w:numPr>
        <w:ilvl w:val="3"/>
        <w:numId w:val="18"/>
      </w:numPr>
    </w:pPr>
    <w:rPr>
      <w:lang w:val="de-DE" w:eastAsia="ja-JP"/>
    </w:rPr>
  </w:style>
  <w:style w:type="paragraph" w:styleId="5">
    <w:name w:val="List Number 5"/>
    <w:basedOn w:val="a6"/>
    <w:rsid w:val="00103A30"/>
    <w:pPr>
      <w:numPr>
        <w:ilvl w:val="4"/>
        <w:numId w:val="19"/>
      </w:numPr>
    </w:pPr>
  </w:style>
  <w:style w:type="paragraph" w:styleId="ac">
    <w:name w:val="Body Text"/>
    <w:basedOn w:val="a6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paragraph" w:styleId="29">
    <w:name w:val="Body Text 2"/>
    <w:basedOn w:val="a6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paragraph" w:styleId="39">
    <w:name w:val="Body Text 3"/>
    <w:basedOn w:val="a6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paragraph" w:styleId="ad">
    <w:name w:val="Body Text Indent"/>
    <w:basedOn w:val="a6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paragraph" w:styleId="2a">
    <w:name w:val="Body Text Indent 2"/>
    <w:basedOn w:val="a6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paragraph" w:styleId="3a">
    <w:name w:val="Body Text Indent 3"/>
    <w:basedOn w:val="a6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paragraph" w:styleId="ae">
    <w:name w:val="Body Text First Indent"/>
    <w:basedOn w:val="ac"/>
    <w:pPr>
      <w:spacing w:before="0" w:after="120"/>
      <w:ind w:firstLine="210"/>
    </w:pPr>
    <w:rPr>
      <w:rFonts w:eastAsia="돋움"/>
    </w:rPr>
  </w:style>
  <w:style w:type="paragraph" w:styleId="2b">
    <w:name w:val="Body Text First Indent 2"/>
    <w:basedOn w:val="a6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paragraph" w:customStyle="1" w:styleId="KSDTf9">
    <w:name w:val="[KSDT] 부속서 제목"/>
    <w:basedOn w:val="a6"/>
    <w:next w:val="a6"/>
    <w:rsid w:val="00103A30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6"/>
    <w:next w:val="a6"/>
    <w:link w:val="KSDTChar4"/>
    <w:rsid w:val="00103A30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7"/>
    <w:link w:val="KSDTfa"/>
    <w:rsid w:val="00103A30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6"/>
    <w:next w:val="a6"/>
    <w:rsid w:val="00103A30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6"/>
    <w:next w:val="a6"/>
    <w:rsid w:val="00103A30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7"/>
    <w:rsid w:val="00103A30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103A30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6"/>
    <w:next w:val="a6"/>
    <w:rsid w:val="00103A30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6"/>
    <w:next w:val="a6"/>
    <w:rsid w:val="00103A30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c">
    <w:name w:val="제목2"/>
    <w:basedOn w:val="a6"/>
    <w:rsid w:val="00103A30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styleId="af">
    <w:name w:val="Normal Indent"/>
    <w:basedOn w:val="a6"/>
    <w:pPr>
      <w:ind w:left="851"/>
    </w:pPr>
    <w:rPr>
      <w:kern w:val="2"/>
      <w:lang w:val="en-US"/>
    </w:rPr>
  </w:style>
  <w:style w:type="paragraph" w:customStyle="1" w:styleId="KSDTA">
    <w:name w:val="[KSDT] 부속서 A"/>
    <w:basedOn w:val="a6"/>
    <w:next w:val="a6"/>
    <w:rsid w:val="00103A30"/>
    <w:pPr>
      <w:keepNext/>
      <w:pageBreakBefore/>
      <w:widowControl/>
      <w:numPr>
        <w:numId w:val="5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6"/>
    <w:next w:val="a6"/>
    <w:rsid w:val="00103A30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6"/>
    <w:next w:val="a6"/>
    <w:rsid w:val="00103A30"/>
    <w:pPr>
      <w:numPr>
        <w:numId w:val="10"/>
      </w:numPr>
      <w:tabs>
        <w:tab w:val="clear" w:pos="560"/>
        <w:tab w:val="num" w:pos="600"/>
      </w:tabs>
      <w:adjustRightInd w:val="0"/>
      <w:ind w:left="300" w:hangingChars="300" w:hanging="300"/>
    </w:pPr>
  </w:style>
  <w:style w:type="paragraph" w:customStyle="1" w:styleId="2">
    <w:name w:val="보기2"/>
    <w:basedOn w:val="a6"/>
    <w:next w:val="a6"/>
    <w:rsid w:val="00103A30"/>
    <w:pPr>
      <w:numPr>
        <w:ilvl w:val="1"/>
        <w:numId w:val="10"/>
      </w:numPr>
    </w:pPr>
  </w:style>
  <w:style w:type="paragraph" w:customStyle="1" w:styleId="3">
    <w:name w:val="보기3"/>
    <w:basedOn w:val="a6"/>
    <w:next w:val="a6"/>
    <w:rsid w:val="00103A30"/>
    <w:pPr>
      <w:numPr>
        <w:ilvl w:val="2"/>
        <w:numId w:val="10"/>
      </w:numPr>
    </w:pPr>
  </w:style>
  <w:style w:type="paragraph" w:customStyle="1" w:styleId="4">
    <w:name w:val="보기4"/>
    <w:basedOn w:val="a6"/>
    <w:next w:val="a6"/>
    <w:rsid w:val="00103A30"/>
    <w:pPr>
      <w:numPr>
        <w:ilvl w:val="3"/>
        <w:numId w:val="10"/>
      </w:numPr>
    </w:pPr>
  </w:style>
  <w:style w:type="paragraph" w:customStyle="1" w:styleId="20cm0cm">
    <w:name w:val="스타일 번호 매기기 2 + 왼쪽:  0 cm 첫 줄:  0 cm"/>
    <w:basedOn w:val="25"/>
    <w:pPr>
      <w:numPr>
        <w:ilvl w:val="0"/>
        <w:numId w:val="3"/>
      </w:numPr>
    </w:pPr>
  </w:style>
  <w:style w:type="paragraph" w:customStyle="1" w:styleId="11">
    <w:name w:val="보기1(번호)"/>
    <w:basedOn w:val="a6"/>
    <w:next w:val="a6"/>
    <w:rsid w:val="00103A30"/>
    <w:pPr>
      <w:numPr>
        <w:numId w:val="15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6"/>
    <w:next w:val="a6"/>
    <w:rsid w:val="00103A30"/>
    <w:pPr>
      <w:numPr>
        <w:ilvl w:val="1"/>
        <w:numId w:val="15"/>
      </w:numPr>
    </w:pPr>
  </w:style>
  <w:style w:type="paragraph" w:customStyle="1" w:styleId="31">
    <w:name w:val="보기3(번호)"/>
    <w:basedOn w:val="a6"/>
    <w:next w:val="a6"/>
    <w:rsid w:val="00103A30"/>
    <w:pPr>
      <w:numPr>
        <w:ilvl w:val="2"/>
        <w:numId w:val="15"/>
      </w:numPr>
    </w:pPr>
  </w:style>
  <w:style w:type="paragraph" w:customStyle="1" w:styleId="41">
    <w:name w:val="보기4(번호)"/>
    <w:basedOn w:val="a6"/>
    <w:next w:val="a6"/>
    <w:rsid w:val="00103A30"/>
    <w:pPr>
      <w:numPr>
        <w:ilvl w:val="3"/>
        <w:numId w:val="15"/>
      </w:numPr>
    </w:pPr>
  </w:style>
  <w:style w:type="paragraph" w:customStyle="1" w:styleId="14">
    <w:name w:val="참고1(번호)"/>
    <w:basedOn w:val="a6"/>
    <w:rsid w:val="00103A30"/>
    <w:pPr>
      <w:numPr>
        <w:numId w:val="21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6"/>
    <w:rsid w:val="00103A30"/>
    <w:rPr>
      <w:b w:val="0"/>
      <w:bCs w:val="0"/>
    </w:rPr>
  </w:style>
  <w:style w:type="paragraph" w:customStyle="1" w:styleId="KSDTff0">
    <w:name w:val="[KSDT] 머리말 제목"/>
    <w:basedOn w:val="a6"/>
    <w:next w:val="a6"/>
    <w:rsid w:val="00103A30"/>
    <w:pPr>
      <w:jc w:val="center"/>
    </w:pPr>
    <w:rPr>
      <w:rFonts w:eastAsia="돋움"/>
      <w:b/>
      <w:sz w:val="32"/>
    </w:rPr>
  </w:style>
  <w:style w:type="paragraph" w:styleId="af0">
    <w:name w:val="header"/>
    <w:basedOn w:val="a6"/>
    <w:pPr>
      <w:tabs>
        <w:tab w:val="center" w:pos="4252"/>
        <w:tab w:val="right" w:pos="8504"/>
      </w:tabs>
      <w:snapToGrid w:val="0"/>
      <w:spacing w:line="240" w:lineRule="auto"/>
    </w:pPr>
  </w:style>
  <w:style w:type="paragraph" w:customStyle="1" w:styleId="KSDTA10">
    <w:name w:val="[KSDT] A.1(본문용)"/>
    <w:basedOn w:val="KSDTA1"/>
    <w:next w:val="a6"/>
    <w:rsid w:val="00103A30"/>
    <w:rPr>
      <w:rFonts w:eastAsia="바탕"/>
      <w:b w:val="0"/>
    </w:rPr>
  </w:style>
  <w:style w:type="paragraph" w:customStyle="1" w:styleId="KSDTA110">
    <w:name w:val="[KSDT] A.1.1(본문용)"/>
    <w:basedOn w:val="KSDTA11"/>
    <w:next w:val="a6"/>
    <w:rsid w:val="00103A30"/>
    <w:rPr>
      <w:rFonts w:eastAsia="바탕"/>
      <w:b w:val="0"/>
    </w:rPr>
  </w:style>
  <w:style w:type="paragraph" w:customStyle="1" w:styleId="KSDT12">
    <w:name w:val="[KSDT] 조항 1(본문용)"/>
    <w:basedOn w:val="13"/>
    <w:next w:val="a6"/>
    <w:rsid w:val="00103A30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103A30"/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103A30"/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103A30"/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103A30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103A30"/>
    <w:rPr>
      <w:rFonts w:eastAsia="바탕"/>
      <w:b w:val="0"/>
    </w:rPr>
  </w:style>
  <w:style w:type="paragraph" w:customStyle="1" w:styleId="KSDTA1110">
    <w:name w:val="[KSDT] A.1.1.1(본문용)"/>
    <w:basedOn w:val="KSDTA111"/>
    <w:next w:val="a6"/>
    <w:rsid w:val="00103A30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6"/>
    <w:rsid w:val="00103A30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6"/>
    <w:rsid w:val="00103A30"/>
    <w:rPr>
      <w:rFonts w:eastAsia="바탕"/>
      <w:b w:val="0"/>
    </w:rPr>
  </w:style>
  <w:style w:type="paragraph" w:styleId="af1">
    <w:name w:val="footer"/>
    <w:basedOn w:val="a6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16">
    <w:name w:val="toc 1"/>
    <w:basedOn w:val="a6"/>
    <w:next w:val="a6"/>
    <w:autoRedefine/>
    <w:uiPriority w:val="39"/>
    <w:rsid w:val="009D3141"/>
    <w:pPr>
      <w:tabs>
        <w:tab w:val="left" w:pos="300"/>
        <w:tab w:val="right" w:leader="dot" w:pos="9344"/>
      </w:tabs>
    </w:pPr>
    <w:rPr>
      <w:rFonts w:eastAsia="돋움"/>
    </w:rPr>
  </w:style>
  <w:style w:type="paragraph" w:styleId="2d">
    <w:name w:val="toc 2"/>
    <w:basedOn w:val="a6"/>
    <w:next w:val="a6"/>
    <w:autoRedefine/>
    <w:uiPriority w:val="39"/>
    <w:rsid w:val="009D3141"/>
    <w:pPr>
      <w:tabs>
        <w:tab w:val="left" w:pos="800"/>
        <w:tab w:val="right" w:leader="dot" w:pos="9344"/>
      </w:tabs>
      <w:spacing w:line="276" w:lineRule="auto"/>
      <w:ind w:leftChars="200" w:left="400"/>
    </w:pPr>
    <w:rPr>
      <w:rFonts w:eastAsia="돋움"/>
    </w:rPr>
  </w:style>
  <w:style w:type="paragraph" w:styleId="3b">
    <w:name w:val="toc 3"/>
    <w:basedOn w:val="a6"/>
    <w:next w:val="a6"/>
    <w:autoRedefine/>
    <w:uiPriority w:val="39"/>
    <w:rsid w:val="00103A30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semiHidden/>
    <w:rsid w:val="00103A30"/>
    <w:pPr>
      <w:ind w:leftChars="600" w:left="1275"/>
    </w:pPr>
    <w:rPr>
      <w:rFonts w:eastAsia="돋움"/>
    </w:rPr>
  </w:style>
  <w:style w:type="character" w:styleId="af2">
    <w:name w:val="page number"/>
    <w:basedOn w:val="a7"/>
  </w:style>
  <w:style w:type="paragraph" w:customStyle="1" w:styleId="2e">
    <w:name w:val="스타일2"/>
    <w:basedOn w:val="a6"/>
    <w:rPr>
      <w:sz w:val="4"/>
    </w:rPr>
  </w:style>
  <w:style w:type="paragraph" w:customStyle="1" w:styleId="15">
    <w:name w:val="비고1"/>
    <w:basedOn w:val="10"/>
    <w:rsid w:val="00103A30"/>
    <w:pPr>
      <w:numPr>
        <w:numId w:val="20"/>
      </w:numPr>
      <w:tabs>
        <w:tab w:val="clear" w:pos="560"/>
      </w:tabs>
      <w:ind w:left="300" w:hanging="300"/>
    </w:pPr>
  </w:style>
  <w:style w:type="paragraph" w:customStyle="1" w:styleId="10">
    <w:name w:val="참고1"/>
    <w:basedOn w:val="a6"/>
    <w:rsid w:val="00103A30"/>
    <w:pPr>
      <w:numPr>
        <w:numId w:val="17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27">
    <w:name w:val="비고2"/>
    <w:basedOn w:val="a6"/>
    <w:rsid w:val="00103A30"/>
    <w:pPr>
      <w:numPr>
        <w:ilvl w:val="1"/>
        <w:numId w:val="20"/>
      </w:numPr>
    </w:pPr>
  </w:style>
  <w:style w:type="paragraph" w:customStyle="1" w:styleId="37">
    <w:name w:val="비고3"/>
    <w:basedOn w:val="a6"/>
    <w:rsid w:val="00103A30"/>
    <w:pPr>
      <w:numPr>
        <w:ilvl w:val="2"/>
        <w:numId w:val="20"/>
      </w:numPr>
    </w:pPr>
  </w:style>
  <w:style w:type="paragraph" w:customStyle="1" w:styleId="47">
    <w:name w:val="비고4"/>
    <w:basedOn w:val="a6"/>
    <w:rsid w:val="00103A30"/>
    <w:pPr>
      <w:numPr>
        <w:ilvl w:val="3"/>
        <w:numId w:val="20"/>
      </w:numPr>
    </w:pPr>
  </w:style>
  <w:style w:type="paragraph" w:customStyle="1" w:styleId="12">
    <w:name w:val="비고1(번호)"/>
    <w:basedOn w:val="a6"/>
    <w:rsid w:val="00103A30"/>
    <w:pPr>
      <w:numPr>
        <w:numId w:val="16"/>
      </w:numPr>
      <w:tabs>
        <w:tab w:val="left" w:pos="520"/>
        <w:tab w:val="left" w:pos="840"/>
      </w:tabs>
    </w:pPr>
  </w:style>
  <w:style w:type="paragraph" w:customStyle="1" w:styleId="23">
    <w:name w:val="비고2(번호)"/>
    <w:basedOn w:val="a6"/>
    <w:rsid w:val="00103A30"/>
    <w:pPr>
      <w:numPr>
        <w:ilvl w:val="1"/>
        <w:numId w:val="16"/>
      </w:numPr>
    </w:pPr>
  </w:style>
  <w:style w:type="paragraph" w:customStyle="1" w:styleId="33">
    <w:name w:val="비고3(번호)"/>
    <w:basedOn w:val="a6"/>
    <w:rsid w:val="00103A30"/>
    <w:pPr>
      <w:numPr>
        <w:ilvl w:val="2"/>
        <w:numId w:val="16"/>
      </w:numPr>
    </w:pPr>
  </w:style>
  <w:style w:type="paragraph" w:customStyle="1" w:styleId="43">
    <w:name w:val="비고4(번호)"/>
    <w:basedOn w:val="a6"/>
    <w:rsid w:val="00103A30"/>
    <w:pPr>
      <w:numPr>
        <w:ilvl w:val="3"/>
        <w:numId w:val="16"/>
      </w:numPr>
    </w:pPr>
  </w:style>
  <w:style w:type="paragraph" w:styleId="af3">
    <w:name w:val="footnote text"/>
    <w:basedOn w:val="a6"/>
    <w:link w:val="Char1"/>
    <w:semiHidden/>
    <w:pPr>
      <w:snapToGrid w:val="0"/>
      <w:jc w:val="left"/>
    </w:pPr>
    <w:rPr>
      <w:lang w:eastAsia="x-none"/>
    </w:rPr>
  </w:style>
  <w:style w:type="character" w:customStyle="1" w:styleId="Char1">
    <w:name w:val="각주 텍스트 Char"/>
    <w:link w:val="af3"/>
    <w:semiHidden/>
    <w:rsid w:val="00410319"/>
    <w:rPr>
      <w:rFonts w:ascii="Arial" w:hAnsi="Arial"/>
      <w:lang w:val="en-GB"/>
    </w:rPr>
  </w:style>
  <w:style w:type="character" w:styleId="af4">
    <w:name w:val="footnote reference"/>
    <w:semiHidden/>
    <w:rPr>
      <w:vertAlign w:val="superscript"/>
    </w:rPr>
  </w:style>
  <w:style w:type="paragraph" w:customStyle="1" w:styleId="hstyle0">
    <w:name w:val="hstyle0"/>
    <w:basedOn w:val="a6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character" w:styleId="af5">
    <w:name w:val="Hyperlink"/>
    <w:basedOn w:val="a7"/>
    <w:uiPriority w:val="99"/>
    <w:rsid w:val="00103A30"/>
    <w:rPr>
      <w:color w:val="0000FF"/>
      <w:u w:val="single"/>
    </w:rPr>
  </w:style>
  <w:style w:type="paragraph" w:customStyle="1" w:styleId="a1">
    <w:name w:val="번호매기기 a) 1"/>
    <w:basedOn w:val="a6"/>
    <w:next w:val="a6"/>
    <w:rsid w:val="00103A30"/>
    <w:pPr>
      <w:numPr>
        <w:ilvl w:val="1"/>
        <w:numId w:val="19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f1">
    <w:name w:val="[KSDT] 표제목"/>
    <w:basedOn w:val="KSDTb"/>
    <w:next w:val="a6"/>
    <w:link w:val="KSDTChar5"/>
    <w:rsid w:val="00103A30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103A30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af6">
    <w:name w:val="스타일 번호 매기기 a"/>
    <w:basedOn w:val="a4"/>
    <w:rPr>
      <w:bCs/>
    </w:rPr>
  </w:style>
  <w:style w:type="paragraph" w:customStyle="1" w:styleId="a2">
    <w:name w:val="번호매기기 a) 2"/>
    <w:basedOn w:val="a6"/>
    <w:next w:val="a6"/>
    <w:rsid w:val="00103A30"/>
    <w:pPr>
      <w:numPr>
        <w:ilvl w:val="2"/>
        <w:numId w:val="19"/>
      </w:numPr>
    </w:pPr>
  </w:style>
  <w:style w:type="paragraph" w:customStyle="1" w:styleId="a3">
    <w:name w:val="번호매기기 a) 3"/>
    <w:basedOn w:val="a6"/>
    <w:next w:val="a6"/>
    <w:rsid w:val="00103A30"/>
    <w:pPr>
      <w:numPr>
        <w:ilvl w:val="3"/>
        <w:numId w:val="19"/>
      </w:numPr>
    </w:pPr>
  </w:style>
  <w:style w:type="paragraph" w:customStyle="1" w:styleId="a0">
    <w:name w:val="번호매기기 a)"/>
    <w:basedOn w:val="a6"/>
    <w:next w:val="a6"/>
    <w:rsid w:val="00103A30"/>
    <w:pPr>
      <w:numPr>
        <w:numId w:val="19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character" w:styleId="af7">
    <w:name w:val="annotation reference"/>
    <w:semiHidden/>
    <w:rPr>
      <w:sz w:val="18"/>
      <w:szCs w:val="18"/>
    </w:rPr>
  </w:style>
  <w:style w:type="paragraph" w:styleId="af8">
    <w:name w:val="annotation text"/>
    <w:basedOn w:val="a6"/>
    <w:semiHidden/>
    <w:pPr>
      <w:jc w:val="left"/>
    </w:pPr>
  </w:style>
  <w:style w:type="paragraph" w:styleId="af9">
    <w:name w:val="annotation subject"/>
    <w:basedOn w:val="af8"/>
    <w:next w:val="af8"/>
    <w:semiHidden/>
    <w:rPr>
      <w:b/>
      <w:bCs/>
    </w:rPr>
  </w:style>
  <w:style w:type="paragraph" w:styleId="afa">
    <w:name w:val="Balloon Text"/>
    <w:basedOn w:val="a6"/>
    <w:semiHidden/>
    <w:rPr>
      <w:rFonts w:eastAsia="돋움"/>
      <w:sz w:val="18"/>
      <w:szCs w:val="18"/>
    </w:rPr>
  </w:style>
  <w:style w:type="paragraph" w:styleId="afb">
    <w:name w:val="Document Map"/>
    <w:basedOn w:val="a6"/>
    <w:semiHidden/>
    <w:pPr>
      <w:shd w:val="clear" w:color="auto" w:fill="000080"/>
    </w:pPr>
    <w:rPr>
      <w:rFonts w:eastAsia="돋움"/>
    </w:rPr>
  </w:style>
  <w:style w:type="paragraph" w:customStyle="1" w:styleId="20">
    <w:name w:val="참고2"/>
    <w:basedOn w:val="a6"/>
    <w:rsid w:val="00103A30"/>
    <w:pPr>
      <w:numPr>
        <w:ilvl w:val="1"/>
        <w:numId w:val="17"/>
      </w:numPr>
    </w:pPr>
  </w:style>
  <w:style w:type="paragraph" w:customStyle="1" w:styleId="30">
    <w:name w:val="참고3"/>
    <w:basedOn w:val="a6"/>
    <w:rsid w:val="00103A30"/>
    <w:pPr>
      <w:numPr>
        <w:ilvl w:val="2"/>
        <w:numId w:val="17"/>
      </w:numPr>
    </w:pPr>
  </w:style>
  <w:style w:type="paragraph" w:customStyle="1" w:styleId="40">
    <w:name w:val="참고4"/>
    <w:basedOn w:val="a6"/>
    <w:rsid w:val="00103A30"/>
    <w:pPr>
      <w:numPr>
        <w:ilvl w:val="3"/>
        <w:numId w:val="17"/>
      </w:numPr>
    </w:pPr>
  </w:style>
  <w:style w:type="paragraph" w:customStyle="1" w:styleId="26">
    <w:name w:val="참고2(번호)"/>
    <w:basedOn w:val="a6"/>
    <w:rsid w:val="00103A30"/>
    <w:pPr>
      <w:numPr>
        <w:ilvl w:val="1"/>
        <w:numId w:val="21"/>
      </w:numPr>
    </w:pPr>
  </w:style>
  <w:style w:type="paragraph" w:customStyle="1" w:styleId="36">
    <w:name w:val="참고3(번호)"/>
    <w:basedOn w:val="a6"/>
    <w:rsid w:val="00103A30"/>
    <w:pPr>
      <w:numPr>
        <w:ilvl w:val="2"/>
        <w:numId w:val="21"/>
      </w:numPr>
    </w:pPr>
  </w:style>
  <w:style w:type="paragraph" w:customStyle="1" w:styleId="46">
    <w:name w:val="참고4(번호)"/>
    <w:basedOn w:val="a6"/>
    <w:rsid w:val="00103A30"/>
    <w:pPr>
      <w:numPr>
        <w:ilvl w:val="3"/>
        <w:numId w:val="21"/>
      </w:numPr>
    </w:pPr>
  </w:style>
  <w:style w:type="paragraph" w:customStyle="1" w:styleId="KSDTff2">
    <w:name w:val="[KSDT] 부도제목"/>
    <w:basedOn w:val="a6"/>
    <w:next w:val="a6"/>
    <w:rsid w:val="00103A30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6"/>
    <w:next w:val="a6"/>
    <w:rsid w:val="00103A30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6"/>
    <w:next w:val="a6"/>
    <w:rsid w:val="00103A30"/>
    <w:pPr>
      <w:jc w:val="center"/>
    </w:pPr>
    <w:rPr>
      <w:rFonts w:eastAsia="돋움" w:cs="바탕"/>
      <w:b/>
      <w:bCs/>
      <w:kern w:val="2"/>
    </w:rPr>
  </w:style>
  <w:style w:type="paragraph" w:customStyle="1" w:styleId="17">
    <w:name w:val="스타일1"/>
    <w:basedOn w:val="a6"/>
    <w:rPr>
      <w:rFonts w:eastAsia="돋움"/>
      <w:b/>
      <w:bCs/>
    </w:rPr>
  </w:style>
  <w:style w:type="character" w:styleId="afc">
    <w:name w:val="FollowedHyperlink"/>
    <w:rPr>
      <w:color w:val="800080"/>
      <w:u w:val="single"/>
    </w:rPr>
  </w:style>
  <w:style w:type="paragraph" w:customStyle="1" w:styleId="3c">
    <w:name w:val="스타일3"/>
    <w:basedOn w:val="a6"/>
    <w:autoRedefine/>
    <w:rPr>
      <w:sz w:val="10"/>
    </w:rPr>
  </w:style>
  <w:style w:type="paragraph" w:customStyle="1" w:styleId="Default">
    <w:name w:val="Default"/>
    <w:rsid w:val="0038049D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d">
    <w:name w:val="No Spacing"/>
    <w:uiPriority w:val="1"/>
    <w:qFormat/>
    <w:rsid w:val="00F97795"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styleId="afe">
    <w:name w:val="List Paragraph"/>
    <w:basedOn w:val="a6"/>
    <w:uiPriority w:val="34"/>
    <w:qFormat/>
    <w:rsid w:val="005953CE"/>
    <w:pPr>
      <w:ind w:leftChars="400" w:left="800"/>
    </w:pPr>
  </w:style>
  <w:style w:type="character" w:styleId="aff">
    <w:name w:val="Intense Reference"/>
    <w:uiPriority w:val="32"/>
    <w:qFormat/>
    <w:rsid w:val="000D0C6C"/>
    <w:rPr>
      <w:b/>
      <w:bCs/>
      <w:smallCaps/>
      <w:color w:val="C0504D"/>
      <w:spacing w:val="5"/>
      <w:u w:val="single"/>
    </w:rPr>
  </w:style>
  <w:style w:type="paragraph" w:styleId="aff0">
    <w:name w:val="Title"/>
    <w:basedOn w:val="a6"/>
    <w:next w:val="a6"/>
    <w:link w:val="Char2"/>
    <w:qFormat/>
    <w:rsid w:val="000D0C6C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  <w:lang w:eastAsia="x-none"/>
    </w:rPr>
  </w:style>
  <w:style w:type="character" w:customStyle="1" w:styleId="Char2">
    <w:name w:val="제목 Char"/>
    <w:link w:val="aff0"/>
    <w:rsid w:val="000D0C6C"/>
    <w:rPr>
      <w:rFonts w:ascii="맑은 고딕" w:eastAsia="돋움" w:hAnsi="맑은 고딕" w:cs="Times New Roman"/>
      <w:b/>
      <w:bCs/>
      <w:sz w:val="32"/>
      <w:szCs w:val="32"/>
      <w:lang w:val="en-GB"/>
    </w:rPr>
  </w:style>
  <w:style w:type="table" w:styleId="aff1">
    <w:name w:val="Table Grid"/>
    <w:basedOn w:val="a8"/>
    <w:rsid w:val="00753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BD2F37"/>
  </w:style>
  <w:style w:type="character" w:customStyle="1" w:styleId="hps">
    <w:name w:val="hps"/>
    <w:rsid w:val="00BD2F37"/>
  </w:style>
  <w:style w:type="paragraph" w:customStyle="1" w:styleId="MS">
    <w:name w:val="MS바탕글"/>
    <w:basedOn w:val="a6"/>
    <w:rsid w:val="003E4718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character" w:styleId="aff2">
    <w:name w:val="Strong"/>
    <w:qFormat/>
    <w:rsid w:val="00896F9A"/>
    <w:rPr>
      <w:b/>
      <w:bCs/>
    </w:rPr>
  </w:style>
  <w:style w:type="paragraph" w:styleId="aff3">
    <w:name w:val="Subtitle"/>
    <w:basedOn w:val="a6"/>
    <w:next w:val="a6"/>
    <w:link w:val="Char3"/>
    <w:qFormat/>
    <w:rsid w:val="00896F9A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  <w:lang w:eastAsia="x-none"/>
    </w:rPr>
  </w:style>
  <w:style w:type="character" w:customStyle="1" w:styleId="Char3">
    <w:name w:val="부제 Char"/>
    <w:link w:val="aff3"/>
    <w:rsid w:val="00896F9A"/>
    <w:rPr>
      <w:rFonts w:ascii="맑은 고딕" w:eastAsia="돋움" w:hAnsi="맑은 고딕" w:cs="Times New Roman"/>
      <w:i/>
      <w:iCs/>
      <w:sz w:val="24"/>
      <w:szCs w:val="24"/>
      <w:lang w:val="en-GB"/>
    </w:rPr>
  </w:style>
  <w:style w:type="paragraph" w:customStyle="1" w:styleId="aff4">
    <w:name w:val="굵게"/>
    <w:basedOn w:val="a6"/>
    <w:autoRedefine/>
    <w:rsid w:val="00D8057F"/>
    <w:rPr>
      <w:rFonts w:eastAsia="돋움"/>
      <w:b/>
    </w:rPr>
  </w:style>
  <w:style w:type="paragraph" w:customStyle="1" w:styleId="-1">
    <w:name w:val="표준 굵게-1"/>
    <w:basedOn w:val="a6"/>
    <w:autoRedefine/>
    <w:rsid w:val="00D8057F"/>
    <w:rPr>
      <w:rFonts w:eastAsia="돋움"/>
      <w:b/>
      <w:lang w:val="en-US"/>
    </w:rPr>
  </w:style>
  <w:style w:type="paragraph" w:styleId="TOC">
    <w:name w:val="TOC Heading"/>
    <w:basedOn w:val="13"/>
    <w:next w:val="a6"/>
    <w:uiPriority w:val="39"/>
    <w:unhideWhenUsed/>
    <w:qFormat/>
    <w:rsid w:val="009D3141"/>
    <w:pPr>
      <w:keepNext/>
      <w:keepLines/>
      <w:widowControl/>
      <w:numPr>
        <w:numId w:val="0"/>
      </w:numPr>
      <w:tabs>
        <w:tab w:val="clear" w:pos="300"/>
      </w:tabs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ko-KR"/>
    </w:rPr>
  </w:style>
  <w:style w:type="character" w:styleId="aff5">
    <w:name w:val="Placeholder Text"/>
    <w:basedOn w:val="a7"/>
    <w:uiPriority w:val="99"/>
    <w:semiHidden/>
    <w:rsid w:val="005C518E"/>
    <w:rPr>
      <w:color w:val="808080"/>
    </w:rPr>
  </w:style>
  <w:style w:type="character" w:customStyle="1" w:styleId="1Char">
    <w:name w:val="제목 1 Char"/>
    <w:aliases w:val="[KSDT] 조항 1 Char"/>
    <w:basedOn w:val="a7"/>
    <w:link w:val="13"/>
    <w:rsid w:val="000300F3"/>
    <w:rPr>
      <w:rFonts w:ascii="Arial" w:eastAsia="돋움" w:hAnsi="Arial"/>
      <w:b/>
      <w:sz w:val="24"/>
      <w:lang w:val="de-DE" w:eastAsia="ja-JP"/>
    </w:rPr>
  </w:style>
  <w:style w:type="paragraph" w:styleId="aff6">
    <w:name w:val="caption"/>
    <w:basedOn w:val="a6"/>
    <w:next w:val="a6"/>
    <w:unhideWhenUsed/>
    <w:qFormat/>
    <w:rsid w:val="006B2E8C"/>
    <w:rPr>
      <w:b/>
      <w:bCs/>
    </w:rPr>
  </w:style>
  <w:style w:type="paragraph" w:styleId="aff7">
    <w:name w:val="Date"/>
    <w:basedOn w:val="a6"/>
    <w:next w:val="a6"/>
    <w:link w:val="Char4"/>
    <w:rsid w:val="00773BB0"/>
  </w:style>
  <w:style w:type="character" w:customStyle="1" w:styleId="Char4">
    <w:name w:val="날짜 Char"/>
    <w:basedOn w:val="a7"/>
    <w:link w:val="aff7"/>
    <w:rsid w:val="00773BB0"/>
    <w:rPr>
      <w:rFonts w:ascii="Arial" w:hAnsi="Arial"/>
      <w:lang w:val="en-GB"/>
    </w:rPr>
  </w:style>
  <w:style w:type="paragraph" w:styleId="aff8">
    <w:name w:val="Revision"/>
    <w:hidden/>
    <w:uiPriority w:val="99"/>
    <w:semiHidden/>
    <w:rsid w:val="007B3975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4608">
          <w:marLeft w:val="43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7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82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1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6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header" Target="header10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header" Target="header6.xml"/><Relationship Id="rId33" Type="http://schemas.openxmlformats.org/officeDocument/2006/relationships/footer" Target="footer1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2.jpeg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6.jpg"/><Relationship Id="rId32" Type="http://schemas.openxmlformats.org/officeDocument/2006/relationships/footer" Target="footer10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image" Target="media/image5.jpg"/><Relationship Id="rId28" Type="http://schemas.openxmlformats.org/officeDocument/2006/relationships/header" Target="header7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4.png"/><Relationship Id="rId27" Type="http://schemas.openxmlformats.org/officeDocument/2006/relationships/footer" Target="footer8.xml"/><Relationship Id="rId30" Type="http://schemas.openxmlformats.org/officeDocument/2006/relationships/header" Target="header8.xm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\KSDT%202007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6870E-0A1C-4FD6-B09F-3F101311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 2007.dot</Template>
  <TotalTime>1</TotalTime>
  <Pages>16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한국산업규격</vt:lpstr>
    </vt:vector>
  </TitlesOfParts>
  <Company/>
  <LinksUpToDate>false</LinksUpToDate>
  <CharactersWithSpaces>14412</CharactersWithSpaces>
  <SharedDoc>false</SharedDoc>
  <HLinks>
    <vt:vector size="750" baseType="variant">
      <vt:variant>
        <vt:i4>1245237</vt:i4>
      </vt:variant>
      <vt:variant>
        <vt:i4>960</vt:i4>
      </vt:variant>
      <vt:variant>
        <vt:i4>0</vt:i4>
      </vt:variant>
      <vt:variant>
        <vt:i4>5</vt:i4>
      </vt:variant>
      <vt:variant>
        <vt:lpwstr/>
      </vt:variant>
      <vt:variant>
        <vt:lpwstr>_Toc430085922</vt:lpwstr>
      </vt:variant>
      <vt:variant>
        <vt:i4>1245237</vt:i4>
      </vt:variant>
      <vt:variant>
        <vt:i4>954</vt:i4>
      </vt:variant>
      <vt:variant>
        <vt:i4>0</vt:i4>
      </vt:variant>
      <vt:variant>
        <vt:i4>5</vt:i4>
      </vt:variant>
      <vt:variant>
        <vt:lpwstr/>
      </vt:variant>
      <vt:variant>
        <vt:lpwstr>_Toc430085921</vt:lpwstr>
      </vt:variant>
      <vt:variant>
        <vt:i4>1245237</vt:i4>
      </vt:variant>
      <vt:variant>
        <vt:i4>948</vt:i4>
      </vt:variant>
      <vt:variant>
        <vt:i4>0</vt:i4>
      </vt:variant>
      <vt:variant>
        <vt:i4>5</vt:i4>
      </vt:variant>
      <vt:variant>
        <vt:lpwstr/>
      </vt:variant>
      <vt:variant>
        <vt:lpwstr>_Toc430085920</vt:lpwstr>
      </vt:variant>
      <vt:variant>
        <vt:i4>1048629</vt:i4>
      </vt:variant>
      <vt:variant>
        <vt:i4>942</vt:i4>
      </vt:variant>
      <vt:variant>
        <vt:i4>0</vt:i4>
      </vt:variant>
      <vt:variant>
        <vt:i4>5</vt:i4>
      </vt:variant>
      <vt:variant>
        <vt:lpwstr/>
      </vt:variant>
      <vt:variant>
        <vt:lpwstr>_Toc430085919</vt:lpwstr>
      </vt:variant>
      <vt:variant>
        <vt:i4>1048629</vt:i4>
      </vt:variant>
      <vt:variant>
        <vt:i4>936</vt:i4>
      </vt:variant>
      <vt:variant>
        <vt:i4>0</vt:i4>
      </vt:variant>
      <vt:variant>
        <vt:i4>5</vt:i4>
      </vt:variant>
      <vt:variant>
        <vt:lpwstr/>
      </vt:variant>
      <vt:variant>
        <vt:lpwstr>_Toc430085918</vt:lpwstr>
      </vt:variant>
      <vt:variant>
        <vt:i4>1048629</vt:i4>
      </vt:variant>
      <vt:variant>
        <vt:i4>930</vt:i4>
      </vt:variant>
      <vt:variant>
        <vt:i4>0</vt:i4>
      </vt:variant>
      <vt:variant>
        <vt:i4>5</vt:i4>
      </vt:variant>
      <vt:variant>
        <vt:lpwstr/>
      </vt:variant>
      <vt:variant>
        <vt:lpwstr>_Toc430085917</vt:lpwstr>
      </vt:variant>
      <vt:variant>
        <vt:i4>1048629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_Toc430085916</vt:lpwstr>
      </vt:variant>
      <vt:variant>
        <vt:i4>1048629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_Toc430085915</vt:lpwstr>
      </vt:variant>
      <vt:variant>
        <vt:i4>1048629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_Toc430085914</vt:lpwstr>
      </vt:variant>
      <vt:variant>
        <vt:i4>1048629</vt:i4>
      </vt:variant>
      <vt:variant>
        <vt:i4>906</vt:i4>
      </vt:variant>
      <vt:variant>
        <vt:i4>0</vt:i4>
      </vt:variant>
      <vt:variant>
        <vt:i4>5</vt:i4>
      </vt:variant>
      <vt:variant>
        <vt:lpwstr/>
      </vt:variant>
      <vt:variant>
        <vt:lpwstr>_Toc430085913</vt:lpwstr>
      </vt:variant>
      <vt:variant>
        <vt:i4>1048629</vt:i4>
      </vt:variant>
      <vt:variant>
        <vt:i4>900</vt:i4>
      </vt:variant>
      <vt:variant>
        <vt:i4>0</vt:i4>
      </vt:variant>
      <vt:variant>
        <vt:i4>5</vt:i4>
      </vt:variant>
      <vt:variant>
        <vt:lpwstr/>
      </vt:variant>
      <vt:variant>
        <vt:lpwstr>_Toc430085912</vt:lpwstr>
      </vt:variant>
      <vt:variant>
        <vt:i4>1048629</vt:i4>
      </vt:variant>
      <vt:variant>
        <vt:i4>894</vt:i4>
      </vt:variant>
      <vt:variant>
        <vt:i4>0</vt:i4>
      </vt:variant>
      <vt:variant>
        <vt:i4>5</vt:i4>
      </vt:variant>
      <vt:variant>
        <vt:lpwstr/>
      </vt:variant>
      <vt:variant>
        <vt:lpwstr>_Toc430085911</vt:lpwstr>
      </vt:variant>
      <vt:variant>
        <vt:i4>1048629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_Toc430085910</vt:lpwstr>
      </vt:variant>
      <vt:variant>
        <vt:i4>1114165</vt:i4>
      </vt:variant>
      <vt:variant>
        <vt:i4>882</vt:i4>
      </vt:variant>
      <vt:variant>
        <vt:i4>0</vt:i4>
      </vt:variant>
      <vt:variant>
        <vt:i4>5</vt:i4>
      </vt:variant>
      <vt:variant>
        <vt:lpwstr/>
      </vt:variant>
      <vt:variant>
        <vt:lpwstr>_Toc430085909</vt:lpwstr>
      </vt:variant>
      <vt:variant>
        <vt:i4>1114165</vt:i4>
      </vt:variant>
      <vt:variant>
        <vt:i4>876</vt:i4>
      </vt:variant>
      <vt:variant>
        <vt:i4>0</vt:i4>
      </vt:variant>
      <vt:variant>
        <vt:i4>5</vt:i4>
      </vt:variant>
      <vt:variant>
        <vt:lpwstr/>
      </vt:variant>
      <vt:variant>
        <vt:lpwstr>_Toc430085908</vt:lpwstr>
      </vt:variant>
      <vt:variant>
        <vt:i4>1114165</vt:i4>
      </vt:variant>
      <vt:variant>
        <vt:i4>870</vt:i4>
      </vt:variant>
      <vt:variant>
        <vt:i4>0</vt:i4>
      </vt:variant>
      <vt:variant>
        <vt:i4>5</vt:i4>
      </vt:variant>
      <vt:variant>
        <vt:lpwstr/>
      </vt:variant>
      <vt:variant>
        <vt:lpwstr>_Toc430085907</vt:lpwstr>
      </vt:variant>
      <vt:variant>
        <vt:i4>1114165</vt:i4>
      </vt:variant>
      <vt:variant>
        <vt:i4>864</vt:i4>
      </vt:variant>
      <vt:variant>
        <vt:i4>0</vt:i4>
      </vt:variant>
      <vt:variant>
        <vt:i4>5</vt:i4>
      </vt:variant>
      <vt:variant>
        <vt:lpwstr/>
      </vt:variant>
      <vt:variant>
        <vt:lpwstr>_Toc430085906</vt:lpwstr>
      </vt:variant>
      <vt:variant>
        <vt:i4>1114165</vt:i4>
      </vt:variant>
      <vt:variant>
        <vt:i4>858</vt:i4>
      </vt:variant>
      <vt:variant>
        <vt:i4>0</vt:i4>
      </vt:variant>
      <vt:variant>
        <vt:i4>5</vt:i4>
      </vt:variant>
      <vt:variant>
        <vt:lpwstr/>
      </vt:variant>
      <vt:variant>
        <vt:lpwstr>_Toc430085905</vt:lpwstr>
      </vt:variant>
      <vt:variant>
        <vt:i4>1114165</vt:i4>
      </vt:variant>
      <vt:variant>
        <vt:i4>852</vt:i4>
      </vt:variant>
      <vt:variant>
        <vt:i4>0</vt:i4>
      </vt:variant>
      <vt:variant>
        <vt:i4>5</vt:i4>
      </vt:variant>
      <vt:variant>
        <vt:lpwstr/>
      </vt:variant>
      <vt:variant>
        <vt:lpwstr>_Toc430085904</vt:lpwstr>
      </vt:variant>
      <vt:variant>
        <vt:i4>1114165</vt:i4>
      </vt:variant>
      <vt:variant>
        <vt:i4>846</vt:i4>
      </vt:variant>
      <vt:variant>
        <vt:i4>0</vt:i4>
      </vt:variant>
      <vt:variant>
        <vt:i4>5</vt:i4>
      </vt:variant>
      <vt:variant>
        <vt:lpwstr/>
      </vt:variant>
      <vt:variant>
        <vt:lpwstr>_Toc430085903</vt:lpwstr>
      </vt:variant>
      <vt:variant>
        <vt:i4>1114165</vt:i4>
      </vt:variant>
      <vt:variant>
        <vt:i4>840</vt:i4>
      </vt:variant>
      <vt:variant>
        <vt:i4>0</vt:i4>
      </vt:variant>
      <vt:variant>
        <vt:i4>5</vt:i4>
      </vt:variant>
      <vt:variant>
        <vt:lpwstr/>
      </vt:variant>
      <vt:variant>
        <vt:lpwstr>_Toc430085902</vt:lpwstr>
      </vt:variant>
      <vt:variant>
        <vt:i4>1114165</vt:i4>
      </vt:variant>
      <vt:variant>
        <vt:i4>834</vt:i4>
      </vt:variant>
      <vt:variant>
        <vt:i4>0</vt:i4>
      </vt:variant>
      <vt:variant>
        <vt:i4>5</vt:i4>
      </vt:variant>
      <vt:variant>
        <vt:lpwstr/>
      </vt:variant>
      <vt:variant>
        <vt:lpwstr>_Toc430085901</vt:lpwstr>
      </vt:variant>
      <vt:variant>
        <vt:i4>1114165</vt:i4>
      </vt:variant>
      <vt:variant>
        <vt:i4>828</vt:i4>
      </vt:variant>
      <vt:variant>
        <vt:i4>0</vt:i4>
      </vt:variant>
      <vt:variant>
        <vt:i4>5</vt:i4>
      </vt:variant>
      <vt:variant>
        <vt:lpwstr/>
      </vt:variant>
      <vt:variant>
        <vt:lpwstr>_Toc430085900</vt:lpwstr>
      </vt:variant>
      <vt:variant>
        <vt:i4>1572916</vt:i4>
      </vt:variant>
      <vt:variant>
        <vt:i4>822</vt:i4>
      </vt:variant>
      <vt:variant>
        <vt:i4>0</vt:i4>
      </vt:variant>
      <vt:variant>
        <vt:i4>5</vt:i4>
      </vt:variant>
      <vt:variant>
        <vt:lpwstr/>
      </vt:variant>
      <vt:variant>
        <vt:lpwstr>_Toc430085899</vt:lpwstr>
      </vt:variant>
      <vt:variant>
        <vt:i4>1572916</vt:i4>
      </vt:variant>
      <vt:variant>
        <vt:i4>816</vt:i4>
      </vt:variant>
      <vt:variant>
        <vt:i4>0</vt:i4>
      </vt:variant>
      <vt:variant>
        <vt:i4>5</vt:i4>
      </vt:variant>
      <vt:variant>
        <vt:lpwstr/>
      </vt:variant>
      <vt:variant>
        <vt:lpwstr>_Toc430085898</vt:lpwstr>
      </vt:variant>
      <vt:variant>
        <vt:i4>1572916</vt:i4>
      </vt:variant>
      <vt:variant>
        <vt:i4>810</vt:i4>
      </vt:variant>
      <vt:variant>
        <vt:i4>0</vt:i4>
      </vt:variant>
      <vt:variant>
        <vt:i4>5</vt:i4>
      </vt:variant>
      <vt:variant>
        <vt:lpwstr/>
      </vt:variant>
      <vt:variant>
        <vt:lpwstr>_Toc430085897</vt:lpwstr>
      </vt:variant>
      <vt:variant>
        <vt:i4>1572916</vt:i4>
      </vt:variant>
      <vt:variant>
        <vt:i4>804</vt:i4>
      </vt:variant>
      <vt:variant>
        <vt:i4>0</vt:i4>
      </vt:variant>
      <vt:variant>
        <vt:i4>5</vt:i4>
      </vt:variant>
      <vt:variant>
        <vt:lpwstr/>
      </vt:variant>
      <vt:variant>
        <vt:lpwstr>_Toc430085896</vt:lpwstr>
      </vt:variant>
      <vt:variant>
        <vt:i4>1572916</vt:i4>
      </vt:variant>
      <vt:variant>
        <vt:i4>798</vt:i4>
      </vt:variant>
      <vt:variant>
        <vt:i4>0</vt:i4>
      </vt:variant>
      <vt:variant>
        <vt:i4>5</vt:i4>
      </vt:variant>
      <vt:variant>
        <vt:lpwstr/>
      </vt:variant>
      <vt:variant>
        <vt:lpwstr>_Toc430085895</vt:lpwstr>
      </vt:variant>
      <vt:variant>
        <vt:i4>1572916</vt:i4>
      </vt:variant>
      <vt:variant>
        <vt:i4>792</vt:i4>
      </vt:variant>
      <vt:variant>
        <vt:i4>0</vt:i4>
      </vt:variant>
      <vt:variant>
        <vt:i4>5</vt:i4>
      </vt:variant>
      <vt:variant>
        <vt:lpwstr/>
      </vt:variant>
      <vt:variant>
        <vt:lpwstr>_Toc430085894</vt:lpwstr>
      </vt:variant>
      <vt:variant>
        <vt:i4>1572916</vt:i4>
      </vt:variant>
      <vt:variant>
        <vt:i4>786</vt:i4>
      </vt:variant>
      <vt:variant>
        <vt:i4>0</vt:i4>
      </vt:variant>
      <vt:variant>
        <vt:i4>5</vt:i4>
      </vt:variant>
      <vt:variant>
        <vt:lpwstr/>
      </vt:variant>
      <vt:variant>
        <vt:lpwstr>_Toc430085893</vt:lpwstr>
      </vt:variant>
      <vt:variant>
        <vt:i4>1572916</vt:i4>
      </vt:variant>
      <vt:variant>
        <vt:i4>780</vt:i4>
      </vt:variant>
      <vt:variant>
        <vt:i4>0</vt:i4>
      </vt:variant>
      <vt:variant>
        <vt:i4>5</vt:i4>
      </vt:variant>
      <vt:variant>
        <vt:lpwstr/>
      </vt:variant>
      <vt:variant>
        <vt:lpwstr>_Toc430085892</vt:lpwstr>
      </vt:variant>
      <vt:variant>
        <vt:i4>1572916</vt:i4>
      </vt:variant>
      <vt:variant>
        <vt:i4>774</vt:i4>
      </vt:variant>
      <vt:variant>
        <vt:i4>0</vt:i4>
      </vt:variant>
      <vt:variant>
        <vt:i4>5</vt:i4>
      </vt:variant>
      <vt:variant>
        <vt:lpwstr/>
      </vt:variant>
      <vt:variant>
        <vt:lpwstr>_Toc430085891</vt:lpwstr>
      </vt:variant>
      <vt:variant>
        <vt:i4>1572916</vt:i4>
      </vt:variant>
      <vt:variant>
        <vt:i4>768</vt:i4>
      </vt:variant>
      <vt:variant>
        <vt:i4>0</vt:i4>
      </vt:variant>
      <vt:variant>
        <vt:i4>5</vt:i4>
      </vt:variant>
      <vt:variant>
        <vt:lpwstr/>
      </vt:variant>
      <vt:variant>
        <vt:lpwstr>_Toc430085890</vt:lpwstr>
      </vt:variant>
      <vt:variant>
        <vt:i4>1638452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_Toc430085889</vt:lpwstr>
      </vt:variant>
      <vt:variant>
        <vt:i4>1638452</vt:i4>
      </vt:variant>
      <vt:variant>
        <vt:i4>756</vt:i4>
      </vt:variant>
      <vt:variant>
        <vt:i4>0</vt:i4>
      </vt:variant>
      <vt:variant>
        <vt:i4>5</vt:i4>
      </vt:variant>
      <vt:variant>
        <vt:lpwstr/>
      </vt:variant>
      <vt:variant>
        <vt:lpwstr>_Toc430085888</vt:lpwstr>
      </vt:variant>
      <vt:variant>
        <vt:i4>1638452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_Toc430085887</vt:lpwstr>
      </vt:variant>
      <vt:variant>
        <vt:i4>1638452</vt:i4>
      </vt:variant>
      <vt:variant>
        <vt:i4>744</vt:i4>
      </vt:variant>
      <vt:variant>
        <vt:i4>0</vt:i4>
      </vt:variant>
      <vt:variant>
        <vt:i4>5</vt:i4>
      </vt:variant>
      <vt:variant>
        <vt:lpwstr/>
      </vt:variant>
      <vt:variant>
        <vt:lpwstr>_Toc430085886</vt:lpwstr>
      </vt:variant>
      <vt:variant>
        <vt:i4>1638452</vt:i4>
      </vt:variant>
      <vt:variant>
        <vt:i4>738</vt:i4>
      </vt:variant>
      <vt:variant>
        <vt:i4>0</vt:i4>
      </vt:variant>
      <vt:variant>
        <vt:i4>5</vt:i4>
      </vt:variant>
      <vt:variant>
        <vt:lpwstr/>
      </vt:variant>
      <vt:variant>
        <vt:lpwstr>_Toc430085885</vt:lpwstr>
      </vt:variant>
      <vt:variant>
        <vt:i4>1638452</vt:i4>
      </vt:variant>
      <vt:variant>
        <vt:i4>732</vt:i4>
      </vt:variant>
      <vt:variant>
        <vt:i4>0</vt:i4>
      </vt:variant>
      <vt:variant>
        <vt:i4>5</vt:i4>
      </vt:variant>
      <vt:variant>
        <vt:lpwstr/>
      </vt:variant>
      <vt:variant>
        <vt:lpwstr>_Toc430085884</vt:lpwstr>
      </vt:variant>
      <vt:variant>
        <vt:i4>1638452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_Toc430085883</vt:lpwstr>
      </vt:variant>
      <vt:variant>
        <vt:i4>1638452</vt:i4>
      </vt:variant>
      <vt:variant>
        <vt:i4>720</vt:i4>
      </vt:variant>
      <vt:variant>
        <vt:i4>0</vt:i4>
      </vt:variant>
      <vt:variant>
        <vt:i4>5</vt:i4>
      </vt:variant>
      <vt:variant>
        <vt:lpwstr/>
      </vt:variant>
      <vt:variant>
        <vt:lpwstr>_Toc430085882</vt:lpwstr>
      </vt:variant>
      <vt:variant>
        <vt:i4>1638452</vt:i4>
      </vt:variant>
      <vt:variant>
        <vt:i4>714</vt:i4>
      </vt:variant>
      <vt:variant>
        <vt:i4>0</vt:i4>
      </vt:variant>
      <vt:variant>
        <vt:i4>5</vt:i4>
      </vt:variant>
      <vt:variant>
        <vt:lpwstr/>
      </vt:variant>
      <vt:variant>
        <vt:lpwstr>_Toc430085881</vt:lpwstr>
      </vt:variant>
      <vt:variant>
        <vt:i4>1638452</vt:i4>
      </vt:variant>
      <vt:variant>
        <vt:i4>708</vt:i4>
      </vt:variant>
      <vt:variant>
        <vt:i4>0</vt:i4>
      </vt:variant>
      <vt:variant>
        <vt:i4>5</vt:i4>
      </vt:variant>
      <vt:variant>
        <vt:lpwstr/>
      </vt:variant>
      <vt:variant>
        <vt:lpwstr>_Toc430085880</vt:lpwstr>
      </vt:variant>
      <vt:variant>
        <vt:i4>1441844</vt:i4>
      </vt:variant>
      <vt:variant>
        <vt:i4>702</vt:i4>
      </vt:variant>
      <vt:variant>
        <vt:i4>0</vt:i4>
      </vt:variant>
      <vt:variant>
        <vt:i4>5</vt:i4>
      </vt:variant>
      <vt:variant>
        <vt:lpwstr/>
      </vt:variant>
      <vt:variant>
        <vt:lpwstr>_Toc430085879</vt:lpwstr>
      </vt:variant>
      <vt:variant>
        <vt:i4>1441844</vt:i4>
      </vt:variant>
      <vt:variant>
        <vt:i4>696</vt:i4>
      </vt:variant>
      <vt:variant>
        <vt:i4>0</vt:i4>
      </vt:variant>
      <vt:variant>
        <vt:i4>5</vt:i4>
      </vt:variant>
      <vt:variant>
        <vt:lpwstr/>
      </vt:variant>
      <vt:variant>
        <vt:lpwstr>_Toc430085878</vt:lpwstr>
      </vt:variant>
      <vt:variant>
        <vt:i4>1441844</vt:i4>
      </vt:variant>
      <vt:variant>
        <vt:i4>690</vt:i4>
      </vt:variant>
      <vt:variant>
        <vt:i4>0</vt:i4>
      </vt:variant>
      <vt:variant>
        <vt:i4>5</vt:i4>
      </vt:variant>
      <vt:variant>
        <vt:lpwstr/>
      </vt:variant>
      <vt:variant>
        <vt:lpwstr>_Toc430085877</vt:lpwstr>
      </vt:variant>
      <vt:variant>
        <vt:i4>1441844</vt:i4>
      </vt:variant>
      <vt:variant>
        <vt:i4>684</vt:i4>
      </vt:variant>
      <vt:variant>
        <vt:i4>0</vt:i4>
      </vt:variant>
      <vt:variant>
        <vt:i4>5</vt:i4>
      </vt:variant>
      <vt:variant>
        <vt:lpwstr/>
      </vt:variant>
      <vt:variant>
        <vt:lpwstr>_Toc430085876</vt:lpwstr>
      </vt:variant>
      <vt:variant>
        <vt:i4>1441844</vt:i4>
      </vt:variant>
      <vt:variant>
        <vt:i4>678</vt:i4>
      </vt:variant>
      <vt:variant>
        <vt:i4>0</vt:i4>
      </vt:variant>
      <vt:variant>
        <vt:i4>5</vt:i4>
      </vt:variant>
      <vt:variant>
        <vt:lpwstr/>
      </vt:variant>
      <vt:variant>
        <vt:lpwstr>_Toc430085875</vt:lpwstr>
      </vt:variant>
      <vt:variant>
        <vt:i4>1441844</vt:i4>
      </vt:variant>
      <vt:variant>
        <vt:i4>672</vt:i4>
      </vt:variant>
      <vt:variant>
        <vt:i4>0</vt:i4>
      </vt:variant>
      <vt:variant>
        <vt:i4>5</vt:i4>
      </vt:variant>
      <vt:variant>
        <vt:lpwstr/>
      </vt:variant>
      <vt:variant>
        <vt:lpwstr>_Toc430085874</vt:lpwstr>
      </vt:variant>
      <vt:variant>
        <vt:i4>1441844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_Toc430085873</vt:lpwstr>
      </vt:variant>
      <vt:variant>
        <vt:i4>1441844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_Toc430085872</vt:lpwstr>
      </vt:variant>
      <vt:variant>
        <vt:i4>1441844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_Toc430085871</vt:lpwstr>
      </vt:variant>
      <vt:variant>
        <vt:i4>1441844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_Toc430085870</vt:lpwstr>
      </vt:variant>
      <vt:variant>
        <vt:i4>1507380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_Toc430085869</vt:lpwstr>
      </vt:variant>
      <vt:variant>
        <vt:i4>1507380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_Toc430085868</vt:lpwstr>
      </vt:variant>
      <vt:variant>
        <vt:i4>1507380</vt:i4>
      </vt:variant>
      <vt:variant>
        <vt:i4>630</vt:i4>
      </vt:variant>
      <vt:variant>
        <vt:i4>0</vt:i4>
      </vt:variant>
      <vt:variant>
        <vt:i4>5</vt:i4>
      </vt:variant>
      <vt:variant>
        <vt:lpwstr/>
      </vt:variant>
      <vt:variant>
        <vt:lpwstr>_Toc430085867</vt:lpwstr>
      </vt:variant>
      <vt:variant>
        <vt:i4>1507380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_Toc430085866</vt:lpwstr>
      </vt:variant>
      <vt:variant>
        <vt:i4>1507380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_Toc430085865</vt:lpwstr>
      </vt:variant>
      <vt:variant>
        <vt:i4>1507380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_Toc430085864</vt:lpwstr>
      </vt:variant>
      <vt:variant>
        <vt:i4>1507380</vt:i4>
      </vt:variant>
      <vt:variant>
        <vt:i4>606</vt:i4>
      </vt:variant>
      <vt:variant>
        <vt:i4>0</vt:i4>
      </vt:variant>
      <vt:variant>
        <vt:i4>5</vt:i4>
      </vt:variant>
      <vt:variant>
        <vt:lpwstr/>
      </vt:variant>
      <vt:variant>
        <vt:lpwstr>_Toc430085863</vt:lpwstr>
      </vt:variant>
      <vt:variant>
        <vt:i4>1507380</vt:i4>
      </vt:variant>
      <vt:variant>
        <vt:i4>600</vt:i4>
      </vt:variant>
      <vt:variant>
        <vt:i4>0</vt:i4>
      </vt:variant>
      <vt:variant>
        <vt:i4>5</vt:i4>
      </vt:variant>
      <vt:variant>
        <vt:lpwstr/>
      </vt:variant>
      <vt:variant>
        <vt:lpwstr>_Toc430085862</vt:lpwstr>
      </vt:variant>
      <vt:variant>
        <vt:i4>1507380</vt:i4>
      </vt:variant>
      <vt:variant>
        <vt:i4>594</vt:i4>
      </vt:variant>
      <vt:variant>
        <vt:i4>0</vt:i4>
      </vt:variant>
      <vt:variant>
        <vt:i4>5</vt:i4>
      </vt:variant>
      <vt:variant>
        <vt:lpwstr/>
      </vt:variant>
      <vt:variant>
        <vt:lpwstr>_Toc430085861</vt:lpwstr>
      </vt:variant>
      <vt:variant>
        <vt:i4>1507380</vt:i4>
      </vt:variant>
      <vt:variant>
        <vt:i4>588</vt:i4>
      </vt:variant>
      <vt:variant>
        <vt:i4>0</vt:i4>
      </vt:variant>
      <vt:variant>
        <vt:i4>5</vt:i4>
      </vt:variant>
      <vt:variant>
        <vt:lpwstr/>
      </vt:variant>
      <vt:variant>
        <vt:lpwstr>_Toc430085860</vt:lpwstr>
      </vt:variant>
      <vt:variant>
        <vt:i4>1310772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_Toc430085859</vt:lpwstr>
      </vt:variant>
      <vt:variant>
        <vt:i4>1310772</vt:i4>
      </vt:variant>
      <vt:variant>
        <vt:i4>576</vt:i4>
      </vt:variant>
      <vt:variant>
        <vt:i4>0</vt:i4>
      </vt:variant>
      <vt:variant>
        <vt:i4>5</vt:i4>
      </vt:variant>
      <vt:variant>
        <vt:lpwstr/>
      </vt:variant>
      <vt:variant>
        <vt:lpwstr>_Toc430085858</vt:lpwstr>
      </vt:variant>
      <vt:variant>
        <vt:i4>1310772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_Toc430085857</vt:lpwstr>
      </vt:variant>
      <vt:variant>
        <vt:i4>1310772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_Toc430085856</vt:lpwstr>
      </vt:variant>
      <vt:variant>
        <vt:i4>1310772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_Toc430085855</vt:lpwstr>
      </vt:variant>
      <vt:variant>
        <vt:i4>1310772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_Toc430085854</vt:lpwstr>
      </vt:variant>
      <vt:variant>
        <vt:i4>1310772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_Toc430085853</vt:lpwstr>
      </vt:variant>
      <vt:variant>
        <vt:i4>1310772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_Toc430085852</vt:lpwstr>
      </vt:variant>
      <vt:variant>
        <vt:i4>1310772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_Toc430085851</vt:lpwstr>
      </vt:variant>
      <vt:variant>
        <vt:i4>1310772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_Toc430085850</vt:lpwstr>
      </vt:variant>
      <vt:variant>
        <vt:i4>1376308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_Toc430085849</vt:lpwstr>
      </vt:variant>
      <vt:variant>
        <vt:i4>1376308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_Toc430085848</vt:lpwstr>
      </vt:variant>
      <vt:variant>
        <vt:i4>1376308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_Toc430085847</vt:lpwstr>
      </vt:variant>
      <vt:variant>
        <vt:i4>1376308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_Toc430085846</vt:lpwstr>
      </vt:variant>
      <vt:variant>
        <vt:i4>1376308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_Toc430085845</vt:lpwstr>
      </vt:variant>
      <vt:variant>
        <vt:i4>1376308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_Toc430085844</vt:lpwstr>
      </vt:variant>
      <vt:variant>
        <vt:i4>1376308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_Toc430085843</vt:lpwstr>
      </vt:variant>
      <vt:variant>
        <vt:i4>1376308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_Toc430085842</vt:lpwstr>
      </vt:variant>
      <vt:variant>
        <vt:i4>1376308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_Toc430085841</vt:lpwstr>
      </vt:variant>
      <vt:variant>
        <vt:i4>1376308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_Toc430085840</vt:lpwstr>
      </vt:variant>
      <vt:variant>
        <vt:i4>1179700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_Toc430085839</vt:lpwstr>
      </vt:variant>
      <vt:variant>
        <vt:i4>1179700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_Toc430085838</vt:lpwstr>
      </vt:variant>
      <vt:variant>
        <vt:i4>1179700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_Toc430085837</vt:lpwstr>
      </vt:variant>
      <vt:variant>
        <vt:i4>1179700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_Toc430085836</vt:lpwstr>
      </vt:variant>
      <vt:variant>
        <vt:i4>1179700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_Toc430085835</vt:lpwstr>
      </vt:variant>
      <vt:variant>
        <vt:i4>1179700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_Toc430085834</vt:lpwstr>
      </vt:variant>
      <vt:variant>
        <vt:i4>1179700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_Toc430085833</vt:lpwstr>
      </vt:variant>
      <vt:variant>
        <vt:i4>1179700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_Toc430085832</vt:lpwstr>
      </vt:variant>
      <vt:variant>
        <vt:i4>1179700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_Toc430085831</vt:lpwstr>
      </vt:variant>
      <vt:variant>
        <vt:i4>1179700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_Toc430085830</vt:lpwstr>
      </vt:variant>
      <vt:variant>
        <vt:i4>1245236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_Toc430085829</vt:lpwstr>
      </vt:variant>
      <vt:variant>
        <vt:i4>1245236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_Toc430085828</vt:lpwstr>
      </vt:variant>
      <vt:variant>
        <vt:i4>1245236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_Toc430085827</vt:lpwstr>
      </vt:variant>
      <vt:variant>
        <vt:i4>1245236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_Toc430085826</vt:lpwstr>
      </vt:variant>
      <vt:variant>
        <vt:i4>1245236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_Toc430085825</vt:lpwstr>
      </vt:variant>
      <vt:variant>
        <vt:i4>1245236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_Toc430085824</vt:lpwstr>
      </vt:variant>
      <vt:variant>
        <vt:i4>1245236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_Toc430085823</vt:lpwstr>
      </vt:variant>
      <vt:variant>
        <vt:i4>1245236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_Toc430085822</vt:lpwstr>
      </vt:variant>
      <vt:variant>
        <vt:i4>1245236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_Toc430085821</vt:lpwstr>
      </vt:variant>
      <vt:variant>
        <vt:i4>1245236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_Toc430085820</vt:lpwstr>
      </vt:variant>
      <vt:variant>
        <vt:i4>1048628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_Toc430085819</vt:lpwstr>
      </vt:variant>
      <vt:variant>
        <vt:i4>1048628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_Toc430085818</vt:lpwstr>
      </vt:variant>
      <vt:variant>
        <vt:i4>1048628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_Toc430085817</vt:lpwstr>
      </vt:variant>
      <vt:variant>
        <vt:i4>1048628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_Toc430085816</vt:lpwstr>
      </vt:variant>
      <vt:variant>
        <vt:i4>1048628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_Toc430085815</vt:lpwstr>
      </vt:variant>
      <vt:variant>
        <vt:i4>1048628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_Toc430085814</vt:lpwstr>
      </vt:variant>
      <vt:variant>
        <vt:i4>1048628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_Toc430085813</vt:lpwstr>
      </vt:variant>
      <vt:variant>
        <vt:i4>1048628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_Toc430085812</vt:lpwstr>
      </vt:variant>
      <vt:variant>
        <vt:i4>1048628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_Toc430085811</vt:lpwstr>
      </vt:variant>
      <vt:variant>
        <vt:i4>1048628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_Toc430085810</vt:lpwstr>
      </vt:variant>
      <vt:variant>
        <vt:i4>1114164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_Toc430085809</vt:lpwstr>
      </vt:variant>
      <vt:variant>
        <vt:i4>1114164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_Toc430085808</vt:lpwstr>
      </vt:variant>
      <vt:variant>
        <vt:i4>1114164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_Toc430085807</vt:lpwstr>
      </vt:variant>
      <vt:variant>
        <vt:i4>1114164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_Toc430085806</vt:lpwstr>
      </vt:variant>
      <vt:variant>
        <vt:i4>1114164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_Toc430085805</vt:lpwstr>
      </vt:variant>
      <vt:variant>
        <vt:i4>1114164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_Toc430085804</vt:lpwstr>
      </vt:variant>
      <vt:variant>
        <vt:i4>1114164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_Toc430085803</vt:lpwstr>
      </vt:variant>
      <vt:variant>
        <vt:i4>1572923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_Toc430085796</vt:lpwstr>
      </vt:variant>
      <vt:variant>
        <vt:i4>1572923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_Toc430085795</vt:lpwstr>
      </vt:variant>
      <vt:variant>
        <vt:i4>1572923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_Toc430085794</vt:lpwstr>
      </vt:variant>
      <vt:variant>
        <vt:i4>1572923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_Toc430085793</vt:lpwstr>
      </vt:variant>
      <vt:variant>
        <vt:i4>1572923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_Toc430085792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한국산업규격</dc:title>
  <dc:creator>정진영</dc:creator>
  <cp:lastModifiedBy>대성 정</cp:lastModifiedBy>
  <cp:revision>2</cp:revision>
  <cp:lastPrinted>2019-10-02T04:54:00Z</cp:lastPrinted>
  <dcterms:created xsi:type="dcterms:W3CDTF">2023-11-14T05:40:00Z</dcterms:created>
  <dcterms:modified xsi:type="dcterms:W3CDTF">2023-11-14T05:40:00Z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INFO_TITLE">
    <vt:lpwstr/>
  </property>
  <property fmtid="{D5CDD505-2E9C-101B-9397-08002B2CF9AE}" pid="4" name="FirstCoverSheetDocSection">
    <vt:lpwstr>1</vt:lpwstr>
  </property>
  <property fmtid="{D5CDD505-2E9C-101B-9397-08002B2CF9AE}" pid="5" name="MainDocSection">
    <vt:lpwstr>3</vt:lpwstr>
  </property>
  <property fmtid="{D5CDD505-2E9C-101B-9397-08002B2CF9AE}" pid="6" name="CommentaryDocSection">
    <vt:lpwstr>4</vt:lpwstr>
  </property>
  <property fmtid="{D5CDD505-2E9C-101B-9397-08002B2CF9AE}" pid="7" name="LatterCoverSheetDocSection">
    <vt:lpwstr>5</vt:lpwstr>
  </property>
  <property fmtid="{D5CDD505-2E9C-101B-9397-08002B2CF9AE}" pid="8" name="Comm_1">
    <vt:lpwstr>(회    장)</vt:lpwstr>
  </property>
  <property fmtid="{D5CDD505-2E9C-101B-9397-08002B2CF9AE}" pid="9" name="Name_1">
    <vt:lpwstr>강형부</vt:lpwstr>
  </property>
  <property fmtid="{D5CDD505-2E9C-101B-9397-08002B2CF9AE}" pid="10" name="Pos_1">
    <vt:lpwstr>한양대학교</vt:lpwstr>
  </property>
  <property fmtid="{D5CDD505-2E9C-101B-9397-08002B2CF9AE}" pid="11" name="Duty_1">
    <vt:lpwstr>명예교수</vt:lpwstr>
  </property>
  <property fmtid="{D5CDD505-2E9C-101B-9397-08002B2CF9AE}" pid="12" name="Comm_2">
    <vt:lpwstr>(위    원)</vt:lpwstr>
  </property>
  <property fmtid="{D5CDD505-2E9C-101B-9397-08002B2CF9AE}" pid="13" name="Name_2">
    <vt:lpwstr>김원중</vt:lpwstr>
  </property>
  <property fmtid="{D5CDD505-2E9C-101B-9397-08002B2CF9AE}" pid="14" name="Pos_2">
    <vt:lpwstr>아주대학교</vt:lpwstr>
  </property>
  <property fmtid="{D5CDD505-2E9C-101B-9397-08002B2CF9AE}" pid="15" name="Duty_2">
    <vt:lpwstr>교수</vt:lpwstr>
  </property>
  <property fmtid="{D5CDD505-2E9C-101B-9397-08002B2CF9AE}" pid="16" name="Comm_3">
    <vt:lpwstr/>
  </property>
  <property fmtid="{D5CDD505-2E9C-101B-9397-08002B2CF9AE}" pid="17" name="Name_3">
    <vt:lpwstr>박상민</vt:lpwstr>
  </property>
  <property fmtid="{D5CDD505-2E9C-101B-9397-08002B2CF9AE}" pid="18" name="Pos_3">
    <vt:lpwstr>인천대 산업공학과</vt:lpwstr>
  </property>
  <property fmtid="{D5CDD505-2E9C-101B-9397-08002B2CF9AE}" pid="19" name="Duty_3">
    <vt:lpwstr/>
  </property>
  <property fmtid="{D5CDD505-2E9C-101B-9397-08002B2CF9AE}" pid="20" name="Comm_4">
    <vt:lpwstr/>
  </property>
  <property fmtid="{D5CDD505-2E9C-101B-9397-08002B2CF9AE}" pid="21" name="Name_4">
    <vt:lpwstr>유춘번</vt:lpwstr>
  </property>
  <property fmtid="{D5CDD505-2E9C-101B-9397-08002B2CF9AE}" pid="22" name="Pos_4">
    <vt:lpwstr>경기대학교</vt:lpwstr>
  </property>
  <property fmtid="{D5CDD505-2E9C-101B-9397-08002B2CF9AE}" pid="23" name="Duty_4">
    <vt:lpwstr/>
  </property>
  <property fmtid="{D5CDD505-2E9C-101B-9397-08002B2CF9AE}" pid="24" name="Comm_5">
    <vt:lpwstr/>
  </property>
  <property fmtid="{D5CDD505-2E9C-101B-9397-08002B2CF9AE}" pid="25" name="Name_5">
    <vt:lpwstr>이상은</vt:lpwstr>
  </property>
  <property fmtid="{D5CDD505-2E9C-101B-9397-08002B2CF9AE}" pid="26" name="Pos_5">
    <vt:lpwstr>경기대학교</vt:lpwstr>
  </property>
  <property fmtid="{D5CDD505-2E9C-101B-9397-08002B2CF9AE}" pid="27" name="Duty_5">
    <vt:lpwstr/>
  </property>
  <property fmtid="{D5CDD505-2E9C-101B-9397-08002B2CF9AE}" pid="28" name="Comm_6">
    <vt:lpwstr/>
  </property>
  <property fmtid="{D5CDD505-2E9C-101B-9397-08002B2CF9AE}" pid="29" name="Name_6">
    <vt:lpwstr>정수일</vt:lpwstr>
  </property>
  <property fmtid="{D5CDD505-2E9C-101B-9397-08002B2CF9AE}" pid="30" name="Pos_6">
    <vt:lpwstr>인하대 산업공학과</vt:lpwstr>
  </property>
  <property fmtid="{D5CDD505-2E9C-101B-9397-08002B2CF9AE}" pid="31" name="Duty_6">
    <vt:lpwstr/>
  </property>
  <property fmtid="{D5CDD505-2E9C-101B-9397-08002B2CF9AE}" pid="32" name="Comm_7">
    <vt:lpwstr/>
  </property>
  <property fmtid="{D5CDD505-2E9C-101B-9397-08002B2CF9AE}" pid="33" name="Name_7">
    <vt:lpwstr>최재순</vt:lpwstr>
  </property>
  <property fmtid="{D5CDD505-2E9C-101B-9397-08002B2CF9AE}" pid="34" name="Pos_7">
    <vt:lpwstr>인천대학교</vt:lpwstr>
  </property>
  <property fmtid="{D5CDD505-2E9C-101B-9397-08002B2CF9AE}" pid="35" name="Duty_7">
    <vt:lpwstr/>
  </property>
  <property fmtid="{D5CDD505-2E9C-101B-9397-08002B2CF9AE}" pid="36" name="Comm_8">
    <vt:lpwstr/>
  </property>
  <property fmtid="{D5CDD505-2E9C-101B-9397-08002B2CF9AE}" pid="37" name="Name_8">
    <vt:lpwstr>최진영</vt:lpwstr>
  </property>
  <property fmtid="{D5CDD505-2E9C-101B-9397-08002B2CF9AE}" pid="38" name="Pos_8">
    <vt:lpwstr>경기대학교</vt:lpwstr>
  </property>
  <property fmtid="{D5CDD505-2E9C-101B-9397-08002B2CF9AE}" pid="39" name="Duty_8">
    <vt:lpwstr/>
  </property>
  <property fmtid="{D5CDD505-2E9C-101B-9397-08002B2CF9AE}" pid="40" name="UseSubCoop">
    <vt:lpwstr>0</vt:lpwstr>
  </property>
  <property fmtid="{D5CDD505-2E9C-101B-9397-08002B2CF9AE}" pid="41" name="Cooperation">
    <vt:lpwstr>KS 서식 표준기술연구회</vt:lpwstr>
  </property>
  <property fmtid="{D5CDD505-2E9C-101B-9397-08002B2CF9AE}" pid="42" name="Expert">
    <vt:lpwstr/>
  </property>
  <property fmtid="{D5CDD505-2E9C-101B-9397-08002B2CF9AE}" pid="43" name="CooperTopTitle">
    <vt:lpwstr>원안작성 협력기관 : KS 서식 표준기술연구회</vt:lpwstr>
  </property>
  <property fmtid="{D5CDD505-2E9C-101B-9397-08002B2CF9AE}" pid="44" name="CooperBotTitle">
    <vt:lpwstr>KS 서식 표준기술연구회</vt:lpwstr>
  </property>
  <property fmtid="{D5CDD505-2E9C-101B-9397-08002B2CF9AE}" pid="45" name="Cor_ComTotal">
    <vt:lpwstr>11</vt:lpwstr>
  </property>
  <property fmtid="{D5CDD505-2E9C-101B-9397-08002B2CF9AE}" pid="46" name="Cor_Comm_1">
    <vt:lpwstr/>
  </property>
  <property fmtid="{D5CDD505-2E9C-101B-9397-08002B2CF9AE}" pid="47" name="Cor_Name_1">
    <vt:lpwstr>정수일</vt:lpwstr>
  </property>
  <property fmtid="{D5CDD505-2E9C-101B-9397-08002B2CF9AE}" pid="48" name="Cor_Pos_1">
    <vt:lpwstr>인하대학교</vt:lpwstr>
  </property>
  <property fmtid="{D5CDD505-2E9C-101B-9397-08002B2CF9AE}" pid="49" name="Cor_Duty_1">
    <vt:lpwstr>교수</vt:lpwstr>
  </property>
  <property fmtid="{D5CDD505-2E9C-101B-9397-08002B2CF9AE}" pid="50" name="Cor_Comm_2">
    <vt:lpwstr/>
  </property>
  <property fmtid="{D5CDD505-2E9C-101B-9397-08002B2CF9AE}" pid="51" name="Cor_Name_2">
    <vt:lpwstr>유춘번</vt:lpwstr>
  </property>
  <property fmtid="{D5CDD505-2E9C-101B-9397-08002B2CF9AE}" pid="52" name="Cor_Pos_2">
    <vt:lpwstr>경기대학교</vt:lpwstr>
  </property>
  <property fmtid="{D5CDD505-2E9C-101B-9397-08002B2CF9AE}" pid="53" name="Cor_Duty_2">
    <vt:lpwstr>교수</vt:lpwstr>
  </property>
  <property fmtid="{D5CDD505-2E9C-101B-9397-08002B2CF9AE}" pid="54" name="Cor_Comm_3">
    <vt:lpwstr/>
  </property>
  <property fmtid="{D5CDD505-2E9C-101B-9397-08002B2CF9AE}" pid="55" name="Cor_Name_3">
    <vt:lpwstr>권오창</vt:lpwstr>
  </property>
  <property fmtid="{D5CDD505-2E9C-101B-9397-08002B2CF9AE}" pid="56" name="Cor_Pos_3">
    <vt:lpwstr>한국품질재단</vt:lpwstr>
  </property>
  <property fmtid="{D5CDD505-2E9C-101B-9397-08002B2CF9AE}" pid="57" name="Cor_Duty_3">
    <vt:lpwstr>본부장</vt:lpwstr>
  </property>
  <property fmtid="{D5CDD505-2E9C-101B-9397-08002B2CF9AE}" pid="58" name="Cor_Comm_4">
    <vt:lpwstr/>
  </property>
  <property fmtid="{D5CDD505-2E9C-101B-9397-08002B2CF9AE}" pid="59" name="Cor_Name_4">
    <vt:lpwstr>이희태</vt:lpwstr>
  </property>
  <property fmtid="{D5CDD505-2E9C-101B-9397-08002B2CF9AE}" pid="60" name="Cor_Pos_4">
    <vt:lpwstr>한국표준협회</vt:lpwstr>
  </property>
  <property fmtid="{D5CDD505-2E9C-101B-9397-08002B2CF9AE}" pid="61" name="Cor_Duty_4">
    <vt:lpwstr>수석전문위원</vt:lpwstr>
  </property>
  <property fmtid="{D5CDD505-2E9C-101B-9397-08002B2CF9AE}" pid="62" name="Cor_Comm_5">
    <vt:lpwstr/>
  </property>
  <property fmtid="{D5CDD505-2E9C-101B-9397-08002B2CF9AE}" pid="63" name="Cor_Name_5">
    <vt:lpwstr>배이열</vt:lpwstr>
  </property>
  <property fmtid="{D5CDD505-2E9C-101B-9397-08002B2CF9AE}" pid="64" name="Cor_Pos_5">
    <vt:lpwstr>한국표준협회</vt:lpwstr>
  </property>
  <property fmtid="{D5CDD505-2E9C-101B-9397-08002B2CF9AE}" pid="65" name="Cor_Duty_5">
    <vt:lpwstr>팀장</vt:lpwstr>
  </property>
  <property fmtid="{D5CDD505-2E9C-101B-9397-08002B2CF9AE}" pid="66" name="Cor_Comm_6">
    <vt:lpwstr/>
  </property>
  <property fmtid="{D5CDD505-2E9C-101B-9397-08002B2CF9AE}" pid="67" name="Cor_Name_6">
    <vt:lpwstr>정인석</vt:lpwstr>
  </property>
  <property fmtid="{D5CDD505-2E9C-101B-9397-08002B2CF9AE}" pid="68" name="Cor_Pos_6">
    <vt:lpwstr>샬롬인터내셔널</vt:lpwstr>
  </property>
  <property fmtid="{D5CDD505-2E9C-101B-9397-08002B2CF9AE}" pid="69" name="Cor_Duty_6">
    <vt:lpwstr>대표</vt:lpwstr>
  </property>
  <property fmtid="{D5CDD505-2E9C-101B-9397-08002B2CF9AE}" pid="70" name="Cor_Comm_7">
    <vt:lpwstr/>
  </property>
  <property fmtid="{D5CDD505-2E9C-101B-9397-08002B2CF9AE}" pid="71" name="Cor_Name_7">
    <vt:lpwstr>하진식</vt:lpwstr>
  </property>
  <property fmtid="{D5CDD505-2E9C-101B-9397-08002B2CF9AE}" pid="72" name="Cor_Pos_7">
    <vt:lpwstr>한국능률협회경영인증원</vt:lpwstr>
  </property>
  <property fmtid="{D5CDD505-2E9C-101B-9397-08002B2CF9AE}" pid="73" name="Cor_Duty_7">
    <vt:lpwstr>전문위원</vt:lpwstr>
  </property>
  <property fmtid="{D5CDD505-2E9C-101B-9397-08002B2CF9AE}" pid="74" name="Cor_Comm_8">
    <vt:lpwstr/>
  </property>
  <property fmtid="{D5CDD505-2E9C-101B-9397-08002B2CF9AE}" pid="75" name="Cor_Name_8">
    <vt:lpwstr>홍종인</vt:lpwstr>
  </property>
  <property fmtid="{D5CDD505-2E9C-101B-9397-08002B2CF9AE}" pid="76" name="Cor_Pos_8">
    <vt:lpwstr>한국심사자격인증원</vt:lpwstr>
  </property>
  <property fmtid="{D5CDD505-2E9C-101B-9397-08002B2CF9AE}" pid="77" name="Cor_Duty_8">
    <vt:lpwstr>원장</vt:lpwstr>
  </property>
  <property fmtid="{D5CDD505-2E9C-101B-9397-08002B2CF9AE}" pid="78" name="Cor_Comm_9">
    <vt:lpwstr/>
  </property>
  <property fmtid="{D5CDD505-2E9C-101B-9397-08002B2CF9AE}" pid="79" name="Cor_Name_9">
    <vt:lpwstr>신일섭</vt:lpwstr>
  </property>
  <property fmtid="{D5CDD505-2E9C-101B-9397-08002B2CF9AE}" pid="80" name="Cor_Pos_9">
    <vt:lpwstr>기술표준원</vt:lpwstr>
  </property>
  <property fmtid="{D5CDD505-2E9C-101B-9397-08002B2CF9AE}" pid="81" name="Cor_Duty_9">
    <vt:lpwstr>팀장</vt:lpwstr>
  </property>
  <property fmtid="{D5CDD505-2E9C-101B-9397-08002B2CF9AE}" pid="82" name="Cor_Comm_10">
    <vt:lpwstr/>
  </property>
  <property fmtid="{D5CDD505-2E9C-101B-9397-08002B2CF9AE}" pid="83" name="Cor_Name_10">
    <vt:lpwstr>이종섭</vt:lpwstr>
  </property>
  <property fmtid="{D5CDD505-2E9C-101B-9397-08002B2CF9AE}" pid="84" name="Cor_Pos_10">
    <vt:lpwstr>기술표준원</vt:lpwstr>
  </property>
  <property fmtid="{D5CDD505-2E9C-101B-9397-08002B2CF9AE}" pid="85" name="Cor_Duty_10">
    <vt:lpwstr>연구관</vt:lpwstr>
  </property>
  <property fmtid="{D5CDD505-2E9C-101B-9397-08002B2CF9AE}" pid="86" name="Cor_Comm_11">
    <vt:lpwstr/>
  </property>
  <property fmtid="{D5CDD505-2E9C-101B-9397-08002B2CF9AE}" pid="87" name="Cor_Name_11">
    <vt:lpwstr>김한식</vt:lpwstr>
  </property>
  <property fmtid="{D5CDD505-2E9C-101B-9397-08002B2CF9AE}" pid="88" name="Cor_Pos_11">
    <vt:lpwstr>기술표준원</vt:lpwstr>
  </property>
  <property fmtid="{D5CDD505-2E9C-101B-9397-08002B2CF9AE}" pid="89" name="Cor_Duty_11">
    <vt:lpwstr>연구사</vt:lpwstr>
  </property>
  <property fmtid="{D5CDD505-2E9C-101B-9397-08002B2CF9AE}" pid="90" name="Exp_ComTotal">
    <vt:lpwstr>0</vt:lpwstr>
  </property>
  <property fmtid="{D5CDD505-2E9C-101B-9397-08002B2CF9AE}" pid="91" name="TempVerion">
    <vt:lpwstr/>
  </property>
  <property fmtid="{D5CDD505-2E9C-101B-9397-08002B2CF9AE}" pid="92" name="WordVerion">
    <vt:lpwstr/>
  </property>
  <property fmtid="{D5CDD505-2E9C-101B-9397-08002B2CF9AE}" pid="93" name="DocKnd">
    <vt:lpwstr>KS</vt:lpwstr>
  </property>
  <property fmtid="{D5CDD505-2E9C-101B-9397-08002B2CF9AE}" pid="94" name="NCKnd">
    <vt:lpwstr>2</vt:lpwstr>
  </property>
  <property fmtid="{D5CDD505-2E9C-101B-9397-08002B2CF9AE}" pid="95" name="Amendment">
    <vt:lpwstr/>
  </property>
  <property fmtid="{D5CDD505-2E9C-101B-9397-08002B2CF9AE}" pid="96" name="AmendmentNo">
    <vt:lpwstr/>
  </property>
  <property fmtid="{D5CDD505-2E9C-101B-9397-08002B2CF9AE}" pid="97" name="ChkConfirm">
    <vt:lpwstr/>
  </property>
  <property fmtid="{D5CDD505-2E9C-101B-9397-08002B2CF9AE}" pid="98" name="ChkAmendment">
    <vt:lpwstr/>
  </property>
  <property fmtid="{D5CDD505-2E9C-101B-9397-08002B2CF9AE}" pid="99" name="Coress">
    <vt:lpwstr>0</vt:lpwstr>
  </property>
  <property fmtid="{D5CDD505-2E9C-101B-9397-08002B2CF9AE}" pid="100" name="ModStdCnt">
    <vt:lpwstr>0</vt:lpwstr>
  </property>
  <property fmtid="{D5CDD505-2E9C-101B-9397-08002B2CF9AE}" pid="101" name="Mod1Exist">
    <vt:lpwstr>0</vt:lpwstr>
  </property>
  <property fmtid="{D5CDD505-2E9C-101B-9397-08002B2CF9AE}" pid="102" name="Mod1No">
    <vt:lpwstr/>
  </property>
  <property fmtid="{D5CDD505-2E9C-101B-9397-08002B2CF9AE}" pid="103" name="Mod2Exist">
    <vt:lpwstr>0</vt:lpwstr>
  </property>
  <property fmtid="{D5CDD505-2E9C-101B-9397-08002B2CF9AE}" pid="104" name="Mod2No">
    <vt:lpwstr/>
  </property>
  <property fmtid="{D5CDD505-2E9C-101B-9397-08002B2CF9AE}" pid="105" name="Mod3Exist">
    <vt:lpwstr>0</vt:lpwstr>
  </property>
  <property fmtid="{D5CDD505-2E9C-101B-9397-08002B2CF9AE}" pid="106" name="Mod3No">
    <vt:lpwstr/>
  </property>
  <property fmtid="{D5CDD505-2E9C-101B-9397-08002B2CF9AE}" pid="107" name="TxtModList">
    <vt:lpwstr/>
  </property>
  <property fmtid="{D5CDD505-2E9C-101B-9397-08002B2CF9AE}" pid="108" name="DrafterPost1">
    <vt:lpwstr>산업자원부 기술표준원</vt:lpwstr>
  </property>
  <property fmtid="{D5CDD505-2E9C-101B-9397-08002B2CF9AE}" pid="109" name="DrafterName1">
    <vt:lpwstr>이종섭</vt:lpwstr>
  </property>
  <property fmtid="{D5CDD505-2E9C-101B-9397-08002B2CF9AE}" pid="110" name="DrafterZipcode11">
    <vt:lpwstr>427</vt:lpwstr>
  </property>
  <property fmtid="{D5CDD505-2E9C-101B-9397-08002B2CF9AE}" pid="111" name="DrafterZipcode12">
    <vt:lpwstr>716</vt:lpwstr>
  </property>
  <property fmtid="{D5CDD505-2E9C-101B-9397-08002B2CF9AE}" pid="112" name="DrafterAddress1">
    <vt:lpwstr>경기도 과천시 중앙동 2번지</vt:lpwstr>
  </property>
  <property fmtid="{D5CDD505-2E9C-101B-9397-08002B2CF9AE}" pid="113" name="Drafterposition1">
    <vt:lpwstr>연구관</vt:lpwstr>
  </property>
  <property fmtid="{D5CDD505-2E9C-101B-9397-08002B2CF9AE}" pid="114" name="DrafterPhone11">
    <vt:lpwstr>02</vt:lpwstr>
  </property>
  <property fmtid="{D5CDD505-2E9C-101B-9397-08002B2CF9AE}" pid="115" name="DrafterPhone12">
    <vt:lpwstr>509</vt:lpwstr>
  </property>
  <property fmtid="{D5CDD505-2E9C-101B-9397-08002B2CF9AE}" pid="116" name="DrafterPhone13">
    <vt:lpwstr>7234</vt:lpwstr>
  </property>
  <property fmtid="{D5CDD505-2E9C-101B-9397-08002B2CF9AE}" pid="117" name="DrafterHPhone11">
    <vt:lpwstr/>
  </property>
  <property fmtid="{D5CDD505-2E9C-101B-9397-08002B2CF9AE}" pid="118" name="DrafterHPhone12">
    <vt:lpwstr/>
  </property>
  <property fmtid="{D5CDD505-2E9C-101B-9397-08002B2CF9AE}" pid="119" name="DrafterHPhone13">
    <vt:lpwstr/>
  </property>
  <property fmtid="{D5CDD505-2E9C-101B-9397-08002B2CF9AE}" pid="120" name="DrafterPost2">
    <vt:lpwstr/>
  </property>
  <property fmtid="{D5CDD505-2E9C-101B-9397-08002B2CF9AE}" pid="121" name="DrafterName2">
    <vt:lpwstr/>
  </property>
  <property fmtid="{D5CDD505-2E9C-101B-9397-08002B2CF9AE}" pid="122" name="DrafterZipcode21">
    <vt:lpwstr/>
  </property>
  <property fmtid="{D5CDD505-2E9C-101B-9397-08002B2CF9AE}" pid="123" name="DrafterZipcode22">
    <vt:lpwstr/>
  </property>
  <property fmtid="{D5CDD505-2E9C-101B-9397-08002B2CF9AE}" pid="124" name="DrafterAddress2">
    <vt:lpwstr/>
  </property>
  <property fmtid="{D5CDD505-2E9C-101B-9397-08002B2CF9AE}" pid="125" name="Drafterposition2">
    <vt:lpwstr/>
  </property>
  <property fmtid="{D5CDD505-2E9C-101B-9397-08002B2CF9AE}" pid="126" name="DrafterPhone21">
    <vt:lpwstr/>
  </property>
  <property fmtid="{D5CDD505-2E9C-101B-9397-08002B2CF9AE}" pid="127" name="DrafterPhone22">
    <vt:lpwstr/>
  </property>
  <property fmtid="{D5CDD505-2E9C-101B-9397-08002B2CF9AE}" pid="128" name="DrafterPhone23">
    <vt:lpwstr/>
  </property>
  <property fmtid="{D5CDD505-2E9C-101B-9397-08002B2CF9AE}" pid="129" name="DrafterHPhone21">
    <vt:lpwstr/>
  </property>
  <property fmtid="{D5CDD505-2E9C-101B-9397-08002B2CF9AE}" pid="130" name="DrafterHPhone22">
    <vt:lpwstr/>
  </property>
  <property fmtid="{D5CDD505-2E9C-101B-9397-08002B2CF9AE}" pid="131" name="DrafterHPhone23">
    <vt:lpwstr/>
  </property>
  <property fmtid="{D5CDD505-2E9C-101B-9397-08002B2CF9AE}" pid="132" name="DrafterPost3">
    <vt:lpwstr/>
  </property>
  <property fmtid="{D5CDD505-2E9C-101B-9397-08002B2CF9AE}" pid="133" name="DrafterName3">
    <vt:lpwstr/>
  </property>
  <property fmtid="{D5CDD505-2E9C-101B-9397-08002B2CF9AE}" pid="134" name="DrafterZipcode31">
    <vt:lpwstr/>
  </property>
  <property fmtid="{D5CDD505-2E9C-101B-9397-08002B2CF9AE}" pid="135" name="DrafterZipcode32">
    <vt:lpwstr/>
  </property>
  <property fmtid="{D5CDD505-2E9C-101B-9397-08002B2CF9AE}" pid="136" name="DrafterAddress3">
    <vt:lpwstr/>
  </property>
  <property fmtid="{D5CDD505-2E9C-101B-9397-08002B2CF9AE}" pid="137" name="Drafterposition3">
    <vt:lpwstr/>
  </property>
  <property fmtid="{D5CDD505-2E9C-101B-9397-08002B2CF9AE}" pid="138" name="DrafterPhone31">
    <vt:lpwstr/>
  </property>
  <property fmtid="{D5CDD505-2E9C-101B-9397-08002B2CF9AE}" pid="139" name="DrafterPhone32">
    <vt:lpwstr/>
  </property>
  <property fmtid="{D5CDD505-2E9C-101B-9397-08002B2CF9AE}" pid="140" name="DrafterPhone33">
    <vt:lpwstr/>
  </property>
  <property fmtid="{D5CDD505-2E9C-101B-9397-08002B2CF9AE}" pid="141" name="DrafterHPhone31">
    <vt:lpwstr/>
  </property>
  <property fmtid="{D5CDD505-2E9C-101B-9397-08002B2CF9AE}" pid="142" name="DrafterHPhone32">
    <vt:lpwstr/>
  </property>
  <property fmtid="{D5CDD505-2E9C-101B-9397-08002B2CF9AE}" pid="143" name="DrafterHPhone33">
    <vt:lpwstr/>
  </property>
  <property fmtid="{D5CDD505-2E9C-101B-9397-08002B2CF9AE}" pid="144" name="TitleComments">
    <vt:lpwstr/>
  </property>
  <property fmtid="{D5CDD505-2E9C-101B-9397-08002B2CF9AE}" pid="145" name="ComTotal">
    <vt:lpwstr>0</vt:lpwstr>
  </property>
  <property fmtid="{D5CDD505-2E9C-101B-9397-08002B2CF9AE}" pid="146" name="QuoteStdCnt">
    <vt:lpwstr>0</vt:lpwstr>
  </property>
  <property fmtid="{D5CDD505-2E9C-101B-9397-08002B2CF9AE}" pid="147" name="OfficeChief">
    <vt:lpwstr>기술표준원장</vt:lpwstr>
  </property>
  <property fmtid="{D5CDD505-2E9C-101B-9397-08002B2CF9AE}" pid="148" name="Office">
    <vt:lpwstr>기술표준원</vt:lpwstr>
  </property>
  <property fmtid="{D5CDD505-2E9C-101B-9397-08002B2CF9AE}" pid="149" name="TechnicalCouncil">
    <vt:lpwstr>기본 기술심의회</vt:lpwstr>
  </property>
  <property fmtid="{D5CDD505-2E9C-101B-9397-08002B2CF9AE}" pid="150" name="CouncilChief">
    <vt:lpwstr>신일섭</vt:lpwstr>
  </property>
  <property fmtid="{D5CDD505-2E9C-101B-9397-08002B2CF9AE}" pid="151" name="Post">
    <vt:lpwstr>지식산업표준국</vt:lpwstr>
  </property>
  <property fmtid="{D5CDD505-2E9C-101B-9397-08002B2CF9AE}" pid="152" name="Dept">
    <vt:lpwstr>지식기반표준과</vt:lpwstr>
  </property>
  <property fmtid="{D5CDD505-2E9C-101B-9397-08002B2CF9AE}" pid="153" name="NoticeNo">
    <vt:lpwstr>2008-0445</vt:lpwstr>
  </property>
  <property fmtid="{D5CDD505-2E9C-101B-9397-08002B2CF9AE}" pid="154" name="DeptTel">
    <vt:lpwstr>509-7258-61</vt:lpwstr>
  </property>
  <property fmtid="{D5CDD505-2E9C-101B-9397-08002B2CF9AE}" pid="155" name="Council">
    <vt:lpwstr>산업자원부</vt:lpwstr>
  </property>
  <property fmtid="{D5CDD505-2E9C-101B-9397-08002B2CF9AE}" pid="156" name="Publication">
    <vt:lpwstr>http://www.kats.go.kr</vt:lpwstr>
  </property>
  <property fmtid="{D5CDD505-2E9C-101B-9397-08002B2CF9AE}" pid="157" name="TxtConfirm">
    <vt:lpwstr/>
  </property>
  <property fmtid="{D5CDD505-2E9C-101B-9397-08002B2CF9AE}" pid="158" name="DocSymPart">
    <vt:lpwstr>A</vt:lpwstr>
  </property>
  <property fmtid="{D5CDD505-2E9C-101B-9397-08002B2CF9AE}" pid="159" name="DocNoPart">
    <vt:lpwstr>0001</vt:lpwstr>
  </property>
  <property fmtid="{D5CDD505-2E9C-101B-9397-08002B2CF9AE}" pid="160" name="DocNoPart1">
    <vt:lpwstr>0001</vt:lpwstr>
  </property>
  <property fmtid="{D5CDD505-2E9C-101B-9397-08002B2CF9AE}" pid="161" name="TitleKr">
    <vt:lpwstr>표준서의 서식 및 작성방법</vt:lpwstr>
  </property>
  <property fmtid="{D5CDD505-2E9C-101B-9397-08002B2CF9AE}" pid="162" name="TitleEn">
    <vt:lpwstr>Rules for the drafting and presentation of Korean Industrial Standards</vt:lpwstr>
  </property>
  <property fmtid="{D5CDD505-2E9C-101B-9397-08002B2CF9AE}" pid="163" name="IsoIdtNo">
    <vt:lpwstr/>
  </property>
  <property fmtid="{D5CDD505-2E9C-101B-9397-08002B2CF9AE}" pid="164" name="ICSCnt">
    <vt:lpwstr>1</vt:lpwstr>
  </property>
  <property fmtid="{D5CDD505-2E9C-101B-9397-08002B2CF9AE}" pid="165" name="ICS">
    <vt:lpwstr>01.120</vt:lpwstr>
  </property>
  <property fmtid="{D5CDD505-2E9C-101B-9397-08002B2CF9AE}" pid="166" name="NewYear">
    <vt:lpwstr>1962</vt:lpwstr>
  </property>
  <property fmtid="{D5CDD505-2E9C-101B-9397-08002B2CF9AE}" pid="167" name="NewMonth">
    <vt:lpwstr>6</vt:lpwstr>
  </property>
  <property fmtid="{D5CDD505-2E9C-101B-9397-08002B2CF9AE}" pid="168" name="NewDay">
    <vt:lpwstr>26</vt:lpwstr>
  </property>
  <property fmtid="{D5CDD505-2E9C-101B-9397-08002B2CF9AE}" pid="169" name="ChgYear">
    <vt:lpwstr>2008</vt:lpwstr>
  </property>
  <property fmtid="{D5CDD505-2E9C-101B-9397-08002B2CF9AE}" pid="170" name="ChgMonth">
    <vt:lpwstr>8</vt:lpwstr>
  </property>
  <property fmtid="{D5CDD505-2E9C-101B-9397-08002B2CF9AE}" pid="171" name="ChgDAy">
    <vt:lpwstr>25</vt:lpwstr>
  </property>
  <property fmtid="{D5CDD505-2E9C-101B-9397-08002B2CF9AE}" pid="172" name="ComYear">
    <vt:lpwstr/>
  </property>
  <property fmtid="{D5CDD505-2E9C-101B-9397-08002B2CF9AE}" pid="173" name="ComMonth">
    <vt:lpwstr/>
  </property>
  <property fmtid="{D5CDD505-2E9C-101B-9397-08002B2CF9AE}" pid="174" name="ComDAy">
    <vt:lpwstr/>
  </property>
  <property fmtid="{D5CDD505-2E9C-101B-9397-08002B2CF9AE}" pid="175" name="PubYear">
    <vt:lpwstr/>
  </property>
  <property fmtid="{D5CDD505-2E9C-101B-9397-08002B2CF9AE}" pid="176" name="PubMonth">
    <vt:lpwstr/>
  </property>
  <property fmtid="{D5CDD505-2E9C-101B-9397-08002B2CF9AE}" pid="177" name="PubDay">
    <vt:lpwstr/>
  </property>
  <property fmtid="{D5CDD505-2E9C-101B-9397-08002B2CF9AE}" pid="178" name="KSMark">
    <vt:lpwstr/>
  </property>
  <property fmtid="{D5CDD505-2E9C-101B-9397-08002B2CF9AE}" pid="179" name="CoverInit">
    <vt:lpwstr>1</vt:lpwstr>
  </property>
  <property fmtid="{D5CDD505-2E9C-101B-9397-08002B2CF9AE}" pid="180" name="SE_SELECTION">
    <vt:lpwstr>3</vt:lpwstr>
  </property>
  <property fmtid="{D5CDD505-2E9C-101B-9397-08002B2CF9AE}" pid="181" name="SE_PAGE">
    <vt:lpwstr>1</vt:lpwstr>
  </property>
</Properties>
</file>